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FA134" w14:textId="77777777" w:rsidR="009859AE" w:rsidRPr="00240E71" w:rsidRDefault="00431298" w:rsidP="009859A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4CA0932">
          <v:roundrect id="_x0000_s1026" style="position:absolute;left:0;text-align:left;margin-left:-25.5pt;margin-top:-13.15pt;width:162pt;height:1in;z-index:251659264" arcsize="10923f"/>
        </w:pict>
      </w:r>
      <w:r w:rsidR="009859AE">
        <w:rPr>
          <w:b w:val="0"/>
          <w:sz w:val="22"/>
          <w:szCs w:val="22"/>
        </w:rPr>
        <w:tab/>
      </w:r>
      <w:r w:rsidR="009859AE">
        <w:rPr>
          <w:b w:val="0"/>
          <w:sz w:val="22"/>
          <w:szCs w:val="22"/>
        </w:rPr>
        <w:tab/>
      </w:r>
      <w:r w:rsidR="009859AE">
        <w:rPr>
          <w:b w:val="0"/>
          <w:sz w:val="22"/>
          <w:szCs w:val="22"/>
        </w:rPr>
        <w:tab/>
      </w:r>
      <w:r w:rsidR="009859AE">
        <w:rPr>
          <w:b w:val="0"/>
          <w:sz w:val="22"/>
          <w:szCs w:val="22"/>
        </w:rPr>
        <w:tab/>
      </w:r>
      <w:r w:rsidR="009859AE">
        <w:rPr>
          <w:b w:val="0"/>
          <w:sz w:val="22"/>
          <w:szCs w:val="22"/>
        </w:rPr>
        <w:tab/>
      </w:r>
      <w:r w:rsidR="009859AE">
        <w:rPr>
          <w:b w:val="0"/>
          <w:sz w:val="22"/>
          <w:szCs w:val="22"/>
        </w:rPr>
        <w:tab/>
      </w:r>
      <w:r w:rsidR="009859AE">
        <w:rPr>
          <w:b w:val="0"/>
          <w:sz w:val="22"/>
          <w:szCs w:val="22"/>
        </w:rPr>
        <w:tab/>
      </w:r>
      <w:r w:rsidR="009859AE" w:rsidRPr="004C278E">
        <w:rPr>
          <w:rFonts w:ascii="Times New Roman" w:hAnsi="Times New Roman"/>
        </w:rPr>
        <w:t xml:space="preserve">Załącznik nr </w:t>
      </w:r>
      <w:r w:rsidR="009859AE">
        <w:rPr>
          <w:rFonts w:ascii="Times New Roman" w:hAnsi="Times New Roman"/>
        </w:rPr>
        <w:t>1</w:t>
      </w:r>
    </w:p>
    <w:p w14:paraId="5967F9CB" w14:textId="77777777" w:rsidR="009859AE" w:rsidRDefault="009859AE" w:rsidP="009859A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4E6B98A" w14:textId="77777777" w:rsidR="009859AE" w:rsidRPr="0022732C" w:rsidRDefault="009859AE" w:rsidP="009859A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2689FFA" w14:textId="77777777" w:rsidR="009859AE" w:rsidRDefault="009859AE" w:rsidP="009859A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2CE002E" w14:textId="77777777" w:rsidR="009859AE" w:rsidRPr="0022732C" w:rsidRDefault="009859AE" w:rsidP="009859A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3E9ADB1" w14:textId="77777777" w:rsidR="009859AE" w:rsidRPr="0022732C" w:rsidRDefault="009859AE" w:rsidP="009859A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6B935FE" w14:textId="77777777" w:rsidR="009859AE" w:rsidRPr="0022732C" w:rsidRDefault="009859AE" w:rsidP="009859A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A59312E" w14:textId="77777777" w:rsidR="009859AE" w:rsidRPr="0022732C" w:rsidRDefault="009859AE" w:rsidP="009859A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AC09EBB" w14:textId="77777777" w:rsidR="009859AE" w:rsidRPr="0022732C" w:rsidRDefault="009859AE" w:rsidP="009859A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2A9650CA" w14:textId="77777777" w:rsidR="009859AE" w:rsidRPr="0022732C" w:rsidRDefault="009859AE" w:rsidP="009859A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63A61B97" w14:textId="77777777" w:rsidR="009859AE" w:rsidRPr="0022732C" w:rsidRDefault="009859AE" w:rsidP="009859A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67D5142" w14:textId="77777777" w:rsidR="009859AE" w:rsidRPr="0022732C" w:rsidRDefault="009859AE" w:rsidP="009859A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0A35646" w14:textId="77777777" w:rsidR="009859AE" w:rsidRPr="0022732C" w:rsidRDefault="009859AE" w:rsidP="009859A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5319AAA" w14:textId="77777777" w:rsidR="009859AE" w:rsidRDefault="009859AE" w:rsidP="009859AE">
      <w:pPr>
        <w:spacing w:line="360" w:lineRule="auto"/>
      </w:pPr>
      <w:r>
        <w:t>Do: Nazwa i siedziba Zamawiającego:</w:t>
      </w:r>
    </w:p>
    <w:p w14:paraId="6B07406D" w14:textId="77777777" w:rsidR="009859AE" w:rsidRPr="000E7097" w:rsidRDefault="009859AE" w:rsidP="009859AE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103F792E" w14:textId="77777777" w:rsidR="009859AE" w:rsidRPr="000E7097" w:rsidRDefault="009859AE" w:rsidP="009859AE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6E189C9F" w14:textId="77777777" w:rsidR="009859AE" w:rsidRDefault="009859AE" w:rsidP="009859AE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413D6178" w14:textId="77777777" w:rsidR="009859AE" w:rsidRDefault="009859AE" w:rsidP="009859AE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6AD10D09" w14:textId="77777777" w:rsidR="009859AE" w:rsidRDefault="009859AE" w:rsidP="009859AE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70EE074E" w14:textId="77777777" w:rsidR="009859AE" w:rsidRDefault="009859AE" w:rsidP="009859AE">
      <w:pPr>
        <w:ind w:firstLine="3969"/>
        <w:rPr>
          <w:b/>
        </w:rPr>
      </w:pPr>
    </w:p>
    <w:p w14:paraId="769B310C" w14:textId="5E1F8F3B" w:rsidR="009859AE" w:rsidRPr="00B25D19" w:rsidRDefault="009859AE" w:rsidP="009859AE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Pr="00971208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 xml:space="preserve">analizatora gazów </w:t>
      </w:r>
      <w:r w:rsidRPr="00971208">
        <w:rPr>
          <w:b/>
          <w:sz w:val="22"/>
          <w:szCs w:val="22"/>
        </w:rPr>
        <w:t xml:space="preserve">dla </w:t>
      </w:r>
      <w:proofErr w:type="spellStart"/>
      <w:r w:rsidRPr="00971208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EiP</w:t>
      </w:r>
      <w:proofErr w:type="spellEnd"/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257</w:t>
      </w:r>
      <w:r w:rsidRPr="00B25D19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B25D19">
        <w:rPr>
          <w:b/>
          <w:sz w:val="22"/>
          <w:szCs w:val="22"/>
        </w:rPr>
        <w:t xml:space="preserve">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AB580FC" w14:textId="77777777" w:rsidR="009859AE" w:rsidRDefault="009859AE" w:rsidP="009859AE">
      <w:pPr>
        <w:tabs>
          <w:tab w:val="right" w:pos="9000"/>
        </w:tabs>
      </w:pPr>
    </w:p>
    <w:p w14:paraId="6022257A" w14:textId="77777777" w:rsidR="009859AE" w:rsidRDefault="009859AE" w:rsidP="009859A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1904A2AC" w14:textId="77777777" w:rsidR="009859AE" w:rsidRDefault="009859AE" w:rsidP="009859AE">
      <w:pPr>
        <w:widowControl w:val="0"/>
        <w:spacing w:line="264" w:lineRule="auto"/>
        <w:ind w:right="1"/>
        <w:rPr>
          <w:b/>
        </w:rPr>
      </w:pPr>
    </w:p>
    <w:p w14:paraId="61E162CB" w14:textId="77777777" w:rsidR="009859AE" w:rsidRDefault="009859AE" w:rsidP="009859A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1E97FC6F" w14:textId="77777777" w:rsidR="009859AE" w:rsidRPr="00FB1B4F" w:rsidRDefault="009859AE" w:rsidP="009859AE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7BBFD60" w14:textId="77777777" w:rsidR="009859AE" w:rsidRPr="00FB1B4F" w:rsidRDefault="009859AE" w:rsidP="009859AE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1F4178E" w14:textId="77777777" w:rsidR="009859AE" w:rsidRPr="00FB1B4F" w:rsidRDefault="009859AE" w:rsidP="009859AE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C386798" w14:textId="77777777" w:rsidR="009859AE" w:rsidRDefault="009859AE" w:rsidP="009859AE">
      <w:pPr>
        <w:pStyle w:val="Tekstpodstawowy"/>
      </w:pPr>
      <w:r>
        <w:t>Powyższa cena podatek VAT w wysokości 23 % tj.…………………….PLN</w:t>
      </w:r>
    </w:p>
    <w:p w14:paraId="7AEB1738" w14:textId="77777777" w:rsidR="009859AE" w:rsidRDefault="009859AE" w:rsidP="009859AE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27E6B9DA" w14:textId="26D203AD" w:rsidR="009859AE" w:rsidRDefault="009859AE" w:rsidP="009859A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</w:t>
      </w:r>
      <w:r w:rsidR="0007497E">
        <w:t xml:space="preserve"> dni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6F8C479B" w14:textId="3A93D100" w:rsidR="009859AE" w:rsidRDefault="009859AE" w:rsidP="009859AE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</w:t>
      </w:r>
      <w:r w:rsidR="00431298">
        <w:rPr>
          <w:b/>
        </w:rPr>
        <w:t xml:space="preserve"> na aparat</w:t>
      </w:r>
      <w:r>
        <w:rPr>
          <w:b/>
        </w:rPr>
        <w:t xml:space="preserve"> wynosi:</w:t>
      </w:r>
      <w:r w:rsidRPr="00FB1B4F">
        <w:t xml:space="preserve"> </w:t>
      </w:r>
      <w:r w:rsidRPr="009859AE">
        <w:t>…………………………</w:t>
      </w:r>
      <w:r w:rsidR="0007497E">
        <w:t>miesięcy</w:t>
      </w:r>
      <w:r>
        <w:t xml:space="preserve"> </w:t>
      </w:r>
      <w:r w:rsidRPr="0022732C">
        <w:rPr>
          <w:i/>
          <w:highlight w:val="yellow"/>
        </w:rPr>
        <w:t>(kryterium oceny ofert)</w:t>
      </w:r>
    </w:p>
    <w:p w14:paraId="53C5BA8D" w14:textId="64DC423A" w:rsidR="00431298" w:rsidRPr="00431298" w:rsidRDefault="00431298" w:rsidP="009859AE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431298">
        <w:rPr>
          <w:b/>
          <w:bCs/>
          <w:iCs/>
        </w:rPr>
        <w:t>Okres gwarancji na celki elektrochemiczne: 6 miesięcy</w:t>
      </w:r>
    </w:p>
    <w:p w14:paraId="6DFABDF9" w14:textId="77777777" w:rsidR="009859AE" w:rsidRPr="00B25D19" w:rsidRDefault="009859AE" w:rsidP="009859AE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4756F3D1" w14:textId="77777777" w:rsidR="009859AE" w:rsidRPr="00B25D19" w:rsidRDefault="009859AE" w:rsidP="009859A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6DD4643A" w14:textId="77777777" w:rsidR="009859AE" w:rsidRDefault="009859AE" w:rsidP="009859AE">
      <w:pPr>
        <w:jc w:val="both"/>
        <w:rPr>
          <w:sz w:val="18"/>
          <w:szCs w:val="18"/>
        </w:rPr>
      </w:pPr>
    </w:p>
    <w:p w14:paraId="0815F3F8" w14:textId="77777777" w:rsidR="009859AE" w:rsidRDefault="009859AE" w:rsidP="009859A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D3D1DFA" w14:textId="77777777" w:rsidR="009859AE" w:rsidRPr="00730EFE" w:rsidRDefault="009859AE" w:rsidP="009859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3CB3D218" w14:textId="77777777" w:rsidR="009859AE" w:rsidRPr="001D671E" w:rsidRDefault="009859AE" w:rsidP="009859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98FA721" w14:textId="77777777" w:rsidR="009859AE" w:rsidRDefault="009859AE" w:rsidP="009859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0B709B" w14:textId="77777777" w:rsidR="009859AE" w:rsidRDefault="009859AE" w:rsidP="009859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EBDF6D" w14:textId="77777777" w:rsidR="009859AE" w:rsidRDefault="009859AE" w:rsidP="009859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FE7087A" w14:textId="77777777" w:rsidR="009859AE" w:rsidRPr="001D671E" w:rsidRDefault="009859AE" w:rsidP="009859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859AE" w:rsidRPr="00FE545C" w14:paraId="6623F4F9" w14:textId="77777777" w:rsidTr="008D76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D0CC8" w14:textId="77777777" w:rsidR="009859AE" w:rsidRPr="00FE545C" w:rsidRDefault="009859AE" w:rsidP="008D76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0340A" w14:textId="77777777" w:rsidR="009859AE" w:rsidRPr="00FE545C" w:rsidRDefault="009859AE" w:rsidP="008D76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0794651" w14:textId="77777777" w:rsidR="009859AE" w:rsidRPr="00FE545C" w:rsidRDefault="009859AE" w:rsidP="008D76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B4D5E" w14:textId="77777777" w:rsidR="009859AE" w:rsidRPr="00FE545C" w:rsidRDefault="009859AE" w:rsidP="008D76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859AE" w:rsidRPr="00FE545C" w14:paraId="7109EB49" w14:textId="77777777" w:rsidTr="008D76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9EEE5" w14:textId="77777777" w:rsidR="009859AE" w:rsidRPr="00FE545C" w:rsidRDefault="009859AE" w:rsidP="008D76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E7306" w14:textId="77777777" w:rsidR="009859AE" w:rsidRPr="00FE545C" w:rsidRDefault="009859AE" w:rsidP="008D76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F90FC" w14:textId="77777777" w:rsidR="009859AE" w:rsidRPr="00FE545C" w:rsidRDefault="009859AE" w:rsidP="008D76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859AE" w:rsidRPr="00FE545C" w14:paraId="30C736F9" w14:textId="77777777" w:rsidTr="008D76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44443" w14:textId="77777777" w:rsidR="009859AE" w:rsidRPr="00FE545C" w:rsidRDefault="009859AE" w:rsidP="008D76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B71D0" w14:textId="77777777" w:rsidR="009859AE" w:rsidRPr="00FE545C" w:rsidRDefault="009859AE" w:rsidP="008D76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A3099" w14:textId="77777777" w:rsidR="009859AE" w:rsidRPr="00FE545C" w:rsidRDefault="009859AE" w:rsidP="008D76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594BCAE" w14:textId="77777777" w:rsidR="009859AE" w:rsidRDefault="009859AE" w:rsidP="009859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6175154" w14:textId="77777777" w:rsidR="009859AE" w:rsidRPr="00D638CC" w:rsidRDefault="009859AE" w:rsidP="009859A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797CF7F" w14:textId="77777777" w:rsidR="009859AE" w:rsidRPr="002F276A" w:rsidRDefault="009859AE" w:rsidP="009859A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5FFF5A8" w14:textId="77777777" w:rsidR="009859AE" w:rsidRPr="002F276A" w:rsidRDefault="009859AE" w:rsidP="009859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780028D" w14:textId="77777777" w:rsidR="009859AE" w:rsidRPr="002F276A" w:rsidRDefault="009859AE" w:rsidP="009859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4EEB0DE" w14:textId="77777777" w:rsidR="009859AE" w:rsidRPr="002F276A" w:rsidRDefault="009859AE" w:rsidP="009859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403FFBB" w14:textId="77777777" w:rsidR="009859AE" w:rsidRPr="002F276A" w:rsidRDefault="009859AE" w:rsidP="009859A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8765C8E" w14:textId="77777777" w:rsidR="009859AE" w:rsidRDefault="009859AE" w:rsidP="009859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FC9B98E" w14:textId="77777777" w:rsidR="009859AE" w:rsidRDefault="009859AE" w:rsidP="009859A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8E07419" w14:textId="77777777" w:rsidR="009859AE" w:rsidRDefault="009859AE" w:rsidP="009859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5D2B222" w14:textId="77777777" w:rsidR="009859AE" w:rsidRDefault="009859AE" w:rsidP="009859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088E08" w14:textId="77777777" w:rsidR="009859AE" w:rsidRDefault="009859AE" w:rsidP="009859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3D8DEA" w14:textId="77777777" w:rsidR="009859AE" w:rsidRDefault="009859AE" w:rsidP="009859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27A2F03" w14:textId="77777777" w:rsidR="009859AE" w:rsidRDefault="009859AE" w:rsidP="009859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46A5A3B" w14:textId="77777777" w:rsidR="009859AE" w:rsidRPr="000B45FE" w:rsidRDefault="009859AE" w:rsidP="009859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F1488F6" w14:textId="77777777" w:rsidR="009859AE" w:rsidRDefault="009859AE" w:rsidP="009859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1D7250D" w14:textId="77777777" w:rsidR="009859AE" w:rsidRDefault="009859AE" w:rsidP="009859AE">
      <w:pPr>
        <w:jc w:val="both"/>
        <w:rPr>
          <w:sz w:val="22"/>
          <w:szCs w:val="22"/>
        </w:rPr>
      </w:pPr>
    </w:p>
    <w:p w14:paraId="25B53BD7" w14:textId="77777777" w:rsidR="009859AE" w:rsidRDefault="009859AE" w:rsidP="009859AE">
      <w:pPr>
        <w:jc w:val="both"/>
        <w:rPr>
          <w:sz w:val="22"/>
          <w:szCs w:val="22"/>
        </w:rPr>
      </w:pPr>
    </w:p>
    <w:p w14:paraId="34C571F6" w14:textId="77777777" w:rsidR="009859AE" w:rsidRPr="00423B06" w:rsidRDefault="009859AE" w:rsidP="009859A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5B1AF74" w14:textId="77777777" w:rsidR="009859AE" w:rsidRDefault="009859AE" w:rsidP="009859AE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CA4BABF" w14:textId="77777777" w:rsidR="009859AE" w:rsidRDefault="009859AE" w:rsidP="009859AE">
      <w:pPr>
        <w:rPr>
          <w:sz w:val="20"/>
          <w:szCs w:val="20"/>
        </w:rPr>
      </w:pPr>
    </w:p>
    <w:p w14:paraId="369D27C6" w14:textId="77777777" w:rsidR="009859AE" w:rsidRPr="00446A29" w:rsidRDefault="009859AE" w:rsidP="009859AE"/>
    <w:p w14:paraId="460BB078" w14:textId="77777777" w:rsidR="009859AE" w:rsidRPr="00780959" w:rsidRDefault="009859AE" w:rsidP="009859AE"/>
    <w:p w14:paraId="0BA2C1B4" w14:textId="77777777" w:rsidR="00FE545C" w:rsidRPr="005B3270" w:rsidRDefault="00FE545C" w:rsidP="005B3270"/>
    <w:sectPr w:rsidR="00FE545C" w:rsidRPr="005B32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73FA2" w14:textId="77777777" w:rsidR="00DB3FEB" w:rsidRDefault="00DB3FEB">
      <w:r>
        <w:separator/>
      </w:r>
    </w:p>
  </w:endnote>
  <w:endnote w:type="continuationSeparator" w:id="0">
    <w:p w14:paraId="6444D151" w14:textId="77777777" w:rsidR="00DB3FEB" w:rsidRDefault="00DB3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2743E" w14:textId="77777777" w:rsidR="00402802" w:rsidRDefault="004028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CA6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86289" w14:textId="77777777" w:rsidR="00402802" w:rsidRDefault="004028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29CBB" w14:textId="77777777" w:rsidR="00DB3FEB" w:rsidRDefault="00DB3FEB">
      <w:r>
        <w:separator/>
      </w:r>
    </w:p>
  </w:footnote>
  <w:footnote w:type="continuationSeparator" w:id="0">
    <w:p w14:paraId="6DAD8259" w14:textId="77777777" w:rsidR="00DB3FEB" w:rsidRDefault="00DB3F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DE0A" w14:textId="77777777" w:rsidR="00402802" w:rsidRDefault="00402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48D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7E27" w14:textId="77777777" w:rsidR="00402802" w:rsidRDefault="004028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289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21588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1143330">
    <w:abstractNumId w:val="0"/>
  </w:num>
  <w:num w:numId="4" w16cid:durableId="1465730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3FEB"/>
    <w:rsid w:val="00012286"/>
    <w:rsid w:val="00071CCC"/>
    <w:rsid w:val="0007497E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2802"/>
    <w:rsid w:val="00431298"/>
    <w:rsid w:val="004B7300"/>
    <w:rsid w:val="004C6753"/>
    <w:rsid w:val="00595C87"/>
    <w:rsid w:val="005B3270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59AE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3FE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EC6A2B2"/>
  <w15:chartTrackingRefBased/>
  <w15:docId w15:val="{6F253CED-99E9-414A-9129-D18B35A6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59A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460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2022-04-29T08:48:00Z</cp:lastPrinted>
  <dcterms:created xsi:type="dcterms:W3CDTF">2022-04-29T08:50:00Z</dcterms:created>
  <dcterms:modified xsi:type="dcterms:W3CDTF">2022-04-29T08:50:00Z</dcterms:modified>
</cp:coreProperties>
</file>