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96B7" w14:textId="77777777" w:rsidR="002C61EA" w:rsidRPr="002A16E2" w:rsidRDefault="008F6C64" w:rsidP="002C61E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9269C36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b w:val="0"/>
          <w:sz w:val="22"/>
          <w:szCs w:val="22"/>
        </w:rPr>
        <w:tab/>
      </w:r>
      <w:r w:rsidR="002C61EA" w:rsidRPr="002A16E2">
        <w:rPr>
          <w:rFonts w:ascii="Times New Roman" w:hAnsi="Times New Roman"/>
          <w:sz w:val="22"/>
          <w:szCs w:val="22"/>
        </w:rPr>
        <w:t>Załącznik nr 1</w:t>
      </w:r>
    </w:p>
    <w:p w14:paraId="70F9AED0" w14:textId="77777777" w:rsidR="002C61EA" w:rsidRPr="002A16E2" w:rsidRDefault="002C61EA" w:rsidP="002C61E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5B45494" w14:textId="77777777" w:rsidR="002C61EA" w:rsidRPr="002A16E2" w:rsidRDefault="002C61EA" w:rsidP="002C61E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21D84B6" w14:textId="77777777" w:rsidR="002C61EA" w:rsidRPr="002A16E2" w:rsidRDefault="002C61EA" w:rsidP="002C61E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17916E1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D6F8AA2" w14:textId="77777777" w:rsidR="002C61EA" w:rsidRPr="00FA50AF" w:rsidRDefault="002C61EA" w:rsidP="002C61E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B263AF8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4B13F4C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ED5FC2F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2386C0C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995BB17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03713B6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BFBE2FD" w14:textId="77777777" w:rsidR="002C61EA" w:rsidRPr="002A16E2" w:rsidRDefault="002C61EA" w:rsidP="002C61E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93FF4C1" w14:textId="77777777" w:rsidR="002C61EA" w:rsidRPr="002A16E2" w:rsidRDefault="002C61EA" w:rsidP="002C61E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59D58DE" w14:textId="77777777" w:rsidR="002C61EA" w:rsidRPr="002A16E2" w:rsidRDefault="002C61EA" w:rsidP="002C61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06724CD" w14:textId="77777777" w:rsidR="002C61EA" w:rsidRPr="002A16E2" w:rsidRDefault="002C61EA" w:rsidP="002C61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FFB9287" w14:textId="77777777" w:rsidR="002C61EA" w:rsidRPr="002A16E2" w:rsidRDefault="002C61EA" w:rsidP="002C61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1313EE0" w14:textId="77777777" w:rsidR="002C61EA" w:rsidRPr="002A16E2" w:rsidRDefault="002C61EA" w:rsidP="002C61E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945FEB4" w14:textId="77777777" w:rsidR="002C61EA" w:rsidRPr="002A16E2" w:rsidRDefault="002C61EA" w:rsidP="002C61E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D490572" w14:textId="77777777" w:rsidR="002C61EA" w:rsidRPr="002A16E2" w:rsidRDefault="002C61EA" w:rsidP="002C61EA">
      <w:pPr>
        <w:ind w:firstLine="3969"/>
        <w:rPr>
          <w:b/>
          <w:sz w:val="22"/>
          <w:szCs w:val="22"/>
        </w:rPr>
      </w:pPr>
    </w:p>
    <w:p w14:paraId="5562E03F" w14:textId="2EB1D65F" w:rsidR="002C61EA" w:rsidRPr="002A16E2" w:rsidRDefault="002C61EA" w:rsidP="002C61E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FF53E1" w:rsidRPr="00FF53E1">
        <w:rPr>
          <w:b/>
          <w:sz w:val="22"/>
          <w:szCs w:val="22"/>
        </w:rPr>
        <w:t xml:space="preserve">Dostawa spektofotometru FTIR dla Instytutu </w:t>
      </w:r>
      <w:r w:rsidR="008F6C64">
        <w:rPr>
          <w:b/>
          <w:sz w:val="22"/>
          <w:szCs w:val="22"/>
        </w:rPr>
        <w:t>E</w:t>
      </w:r>
      <w:r w:rsidR="00FF53E1" w:rsidRPr="00FF53E1">
        <w:rPr>
          <w:b/>
          <w:sz w:val="22"/>
          <w:szCs w:val="22"/>
        </w:rPr>
        <w:t xml:space="preserve">lektroniki WIEiT </w:t>
      </w:r>
      <w:r w:rsidRPr="002A16E2">
        <w:rPr>
          <w:b/>
          <w:sz w:val="22"/>
          <w:szCs w:val="22"/>
        </w:rPr>
        <w:t>- KC-zp.272-</w:t>
      </w:r>
      <w:r w:rsidR="00FF53E1">
        <w:rPr>
          <w:b/>
          <w:sz w:val="22"/>
          <w:szCs w:val="22"/>
        </w:rPr>
        <w:t>227</w:t>
      </w:r>
      <w:r w:rsidRPr="002A16E2">
        <w:rPr>
          <w:b/>
          <w:sz w:val="22"/>
          <w:szCs w:val="22"/>
        </w:rPr>
        <w:t>/2</w:t>
      </w:r>
      <w:r w:rsidR="00FF53E1">
        <w:rPr>
          <w:b/>
          <w:sz w:val="22"/>
          <w:szCs w:val="22"/>
        </w:rPr>
        <w:t>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D3F1C38" w14:textId="77777777" w:rsidR="002C61EA" w:rsidRDefault="002C61EA" w:rsidP="002C61EA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2263"/>
        <w:gridCol w:w="1417"/>
        <w:gridCol w:w="851"/>
        <w:gridCol w:w="1276"/>
        <w:gridCol w:w="1134"/>
        <w:gridCol w:w="850"/>
        <w:gridCol w:w="1719"/>
      </w:tblGrid>
      <w:tr w:rsidR="002C61EA" w14:paraId="1826528C" w14:textId="77777777" w:rsidTr="00BD40EA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92A8B74" w14:textId="77777777" w:rsidR="002C61EA" w:rsidRDefault="002C61EA" w:rsidP="00BD40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34A566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BA261A" w14:textId="77777777" w:rsidR="002C61EA" w:rsidRPr="00FD3F61" w:rsidRDefault="002C61EA" w:rsidP="00BD40EA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26548A70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44FC01C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89A858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60C1E53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19F40E47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D46F24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AB89E81" w14:textId="77777777" w:rsidR="002C61EA" w:rsidRDefault="002C61EA" w:rsidP="00BD40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A5A051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8041B05" w14:textId="77777777" w:rsidR="002C61EA" w:rsidRDefault="002C61EA" w:rsidP="00BD40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08D4F42" w14:textId="77777777" w:rsidR="002C61EA" w:rsidRDefault="002C61EA" w:rsidP="00BD40EA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2C61EA" w14:paraId="2BEF6420" w14:textId="77777777" w:rsidTr="00BD40EA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14:paraId="113987D9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3" w:type="dxa"/>
            <w:tcBorders>
              <w:bottom w:val="single" w:sz="12" w:space="0" w:color="auto"/>
            </w:tcBorders>
          </w:tcPr>
          <w:p w14:paraId="671D5224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6AE525C3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14:paraId="73E69F40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71784C5D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F167E34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14:paraId="0CF45275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0C0383" w14:textId="77777777" w:rsidR="002C61EA" w:rsidRDefault="002C61EA" w:rsidP="00BD40E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2C61EA" w:rsidRPr="00C44251" w14:paraId="3B3FE629" w14:textId="77777777" w:rsidTr="00BD40EA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14:paraId="19E0E78F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  <w:p w14:paraId="64201ACF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3" w:type="dxa"/>
            <w:tcBorders>
              <w:top w:val="single" w:sz="12" w:space="0" w:color="auto"/>
            </w:tcBorders>
          </w:tcPr>
          <w:p w14:paraId="3EB16A70" w14:textId="49FA88B8" w:rsidR="002C61EA" w:rsidRPr="00C902CC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System do analizy gazów na bazie FTIR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374D3277" w14:textId="77777777" w:rsidR="002C61EA" w:rsidRPr="00855ACF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14:paraId="2795C8A9" w14:textId="7B85600E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411386">
              <w:rPr>
                <w:b/>
                <w:sz w:val="16"/>
                <w:szCs w:val="16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83FD589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3EFAFF5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14:paraId="1D3DEC8C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BA88695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2C61EA" w14:paraId="05348BE4" w14:textId="77777777" w:rsidTr="00BD40E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14:paraId="1D6D7941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  <w:p w14:paraId="0BD17B99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3" w:type="dxa"/>
          </w:tcPr>
          <w:p w14:paraId="7E7F4CE8" w14:textId="4A210D9D" w:rsidR="002C61EA" w:rsidRPr="00C902CC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Oprogramowanie do analizy gazów</w:t>
            </w:r>
          </w:p>
        </w:tc>
        <w:tc>
          <w:tcPr>
            <w:tcW w:w="1417" w:type="dxa"/>
          </w:tcPr>
          <w:p w14:paraId="74B6668D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14891C3F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6B0D5B73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7A7A3E50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3EB586DD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5503933E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2C61EA" w14:paraId="2C192A07" w14:textId="77777777" w:rsidTr="00BD40EA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14:paraId="4BE75F8D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  <w:p w14:paraId="06498722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3" w:type="dxa"/>
          </w:tcPr>
          <w:p w14:paraId="4DD1CDD6" w14:textId="3619CB3A" w:rsidR="002C61EA" w:rsidRPr="00855ACF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Komputer stacjonarny wraz z systemem operacyjnym</w:t>
            </w:r>
          </w:p>
        </w:tc>
        <w:tc>
          <w:tcPr>
            <w:tcW w:w="1417" w:type="dxa"/>
          </w:tcPr>
          <w:p w14:paraId="04D26436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</w:tcPr>
          <w:p w14:paraId="165B1A73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  <w:r w:rsidRPr="00411386"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40127569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1F2F0980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6A8C2A7F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1E47306B" w14:textId="77777777" w:rsidR="002C61EA" w:rsidRPr="00411386" w:rsidRDefault="002C61EA" w:rsidP="00BD40EA">
            <w:pPr>
              <w:ind w:right="425"/>
              <w:rPr>
                <w:b/>
                <w:sz w:val="16"/>
                <w:szCs w:val="16"/>
              </w:rPr>
            </w:pPr>
          </w:p>
        </w:tc>
      </w:tr>
      <w:tr w:rsidR="002C61EA" w14:paraId="6F6D4EBC" w14:textId="77777777" w:rsidTr="00BD40EA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0B882EE8" w14:textId="77777777" w:rsidR="002C61EA" w:rsidRPr="00BF11F0" w:rsidRDefault="002C61EA" w:rsidP="00BD40EA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14:paraId="027C2392" w14:textId="77777777" w:rsidR="002C61EA" w:rsidRDefault="002C61EA" w:rsidP="00BD40EA">
            <w:pPr>
              <w:ind w:right="425"/>
              <w:rPr>
                <w:sz w:val="22"/>
              </w:rPr>
            </w:pPr>
          </w:p>
        </w:tc>
      </w:tr>
    </w:tbl>
    <w:p w14:paraId="4F727311" w14:textId="77777777" w:rsidR="002C61EA" w:rsidRDefault="002C61EA" w:rsidP="002C61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4B52BD0" w14:textId="77777777" w:rsidR="002C61EA" w:rsidRDefault="002C61EA" w:rsidP="002C61E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55EC631" w14:textId="77777777" w:rsidR="002C61EA" w:rsidRDefault="002C61EA" w:rsidP="002C61EA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14:paraId="7FE63AE9" w14:textId="3AA30C59" w:rsidR="002C61EA" w:rsidRPr="002C61EA" w:rsidRDefault="002C61EA" w:rsidP="002C61EA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Termin realizacji umowy: do ……………..</w:t>
      </w:r>
      <w:r w:rsidRPr="00D87FE0">
        <w:rPr>
          <w:b/>
          <w:sz w:val="22"/>
          <w:szCs w:val="22"/>
        </w:rPr>
        <w:t xml:space="preserve">dni </w:t>
      </w:r>
      <w:r>
        <w:rPr>
          <w:b/>
          <w:sz w:val="22"/>
          <w:szCs w:val="22"/>
        </w:rPr>
        <w:t xml:space="preserve">roboczych </w:t>
      </w:r>
      <w:r w:rsidRPr="00D87FE0">
        <w:rPr>
          <w:b/>
          <w:sz w:val="22"/>
          <w:szCs w:val="22"/>
        </w:rPr>
        <w:t xml:space="preserve">od daty </w:t>
      </w:r>
      <w:r>
        <w:rPr>
          <w:b/>
          <w:sz w:val="22"/>
          <w:szCs w:val="22"/>
        </w:rPr>
        <w:t xml:space="preserve">podpisania </w:t>
      </w:r>
      <w:r w:rsidRPr="002C61EA">
        <w:rPr>
          <w:bCs/>
          <w:sz w:val="22"/>
          <w:szCs w:val="22"/>
        </w:rPr>
        <w:t>umowy (Kryterium oceny ofert)</w:t>
      </w:r>
    </w:p>
    <w:p w14:paraId="16CBDF6B" w14:textId="77777777" w:rsidR="002C61EA" w:rsidRPr="002C61EA" w:rsidRDefault="002C61EA" w:rsidP="002C61EA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wynosi: ………………. Miesięcy </w:t>
      </w:r>
      <w:r w:rsidRPr="002C61EA">
        <w:rPr>
          <w:bCs/>
          <w:sz w:val="22"/>
          <w:szCs w:val="22"/>
        </w:rPr>
        <w:t>(Kryterium oceny ofert)</w:t>
      </w:r>
    </w:p>
    <w:p w14:paraId="3E6EF92D" w14:textId="2646B994" w:rsidR="002C61EA" w:rsidRDefault="002C61EA" w:rsidP="002C61EA">
      <w:pPr>
        <w:widowControl w:val="0"/>
        <w:spacing w:before="120"/>
        <w:ind w:right="1"/>
        <w:jc w:val="both"/>
        <w:rPr>
          <w:b/>
          <w:sz w:val="22"/>
          <w:szCs w:val="22"/>
        </w:rPr>
      </w:pPr>
    </w:p>
    <w:p w14:paraId="425A08FE" w14:textId="77777777" w:rsidR="002C61EA" w:rsidRDefault="002C61EA" w:rsidP="002C61EA">
      <w:pPr>
        <w:tabs>
          <w:tab w:val="left" w:pos="426"/>
        </w:tabs>
        <w:jc w:val="both"/>
        <w:rPr>
          <w:sz w:val="22"/>
          <w:szCs w:val="22"/>
        </w:rPr>
      </w:pPr>
    </w:p>
    <w:p w14:paraId="1317C35B" w14:textId="04EF1949" w:rsidR="002C61EA" w:rsidRPr="00814342" w:rsidRDefault="00814342" w:rsidP="00814342">
      <w:pPr>
        <w:widowControl w:val="0"/>
        <w:spacing w:before="12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Rozdzielczość spektralna </w:t>
      </w:r>
      <w:r w:rsidRPr="002C61EA">
        <w:rPr>
          <w:bCs/>
          <w:sz w:val="22"/>
          <w:szCs w:val="22"/>
        </w:rPr>
        <w:t>(Kryterium oceny ofert)</w:t>
      </w:r>
      <w:r w:rsidR="002C61EA" w:rsidRPr="00D06051">
        <w:rPr>
          <w:b/>
          <w:sz w:val="22"/>
          <w:szCs w:val="22"/>
          <w:u w:val="single"/>
        </w:rPr>
        <w:t>:</w:t>
      </w:r>
    </w:p>
    <w:p w14:paraId="11AE2DB0" w14:textId="77777777" w:rsidR="002C61EA" w:rsidRDefault="002C61EA" w:rsidP="002C61EA">
      <w:pPr>
        <w:tabs>
          <w:tab w:val="left" w:pos="426"/>
        </w:tabs>
        <w:jc w:val="both"/>
        <w:rPr>
          <w:sz w:val="22"/>
          <w:szCs w:val="22"/>
        </w:rPr>
      </w:pPr>
    </w:p>
    <w:p w14:paraId="621B722E" w14:textId="279A5C7B" w:rsidR="002C61EA" w:rsidRPr="00814342" w:rsidRDefault="00814342" w:rsidP="00814342">
      <w:pPr>
        <w:numPr>
          <w:ilvl w:val="0"/>
          <w:numId w:val="6"/>
        </w:numPr>
        <w:tabs>
          <w:tab w:val="left" w:pos="426"/>
        </w:tabs>
        <w:jc w:val="both"/>
      </w:pPr>
      <w:r>
        <w:t>Lepsza niż 1 cm-1</w:t>
      </w:r>
      <w:r w:rsidR="002C61EA" w:rsidRPr="009F5D00">
        <w:t xml:space="preserve"> </w:t>
      </w:r>
      <w:r w:rsidR="002C61EA">
        <w:t xml:space="preserve">– </w:t>
      </w:r>
      <w:r w:rsidR="002C61EA" w:rsidRPr="00660341">
        <w:rPr>
          <w:b/>
        </w:rPr>
        <w:t>TAK / NIE*</w:t>
      </w:r>
    </w:p>
    <w:p w14:paraId="4AA89D3C" w14:textId="6B67B49C" w:rsidR="00814342" w:rsidRDefault="00814342" w:rsidP="00814342">
      <w:pPr>
        <w:numPr>
          <w:ilvl w:val="0"/>
          <w:numId w:val="6"/>
        </w:numPr>
        <w:tabs>
          <w:tab w:val="left" w:pos="426"/>
        </w:tabs>
        <w:jc w:val="both"/>
      </w:pPr>
      <w:r>
        <w:t>Lepsza niż 2 cm-1</w:t>
      </w:r>
      <w:r w:rsidRPr="009F5D00">
        <w:t xml:space="preserve"> </w:t>
      </w:r>
      <w:r>
        <w:t xml:space="preserve">– </w:t>
      </w:r>
      <w:r w:rsidRPr="00660341">
        <w:rPr>
          <w:b/>
        </w:rPr>
        <w:t>TAK / NIE*</w:t>
      </w:r>
    </w:p>
    <w:p w14:paraId="51F84639" w14:textId="77777777" w:rsidR="002C61EA" w:rsidRPr="00660341" w:rsidRDefault="002C61EA" w:rsidP="002C61EA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14:paraId="7595BAC8" w14:textId="77777777" w:rsidR="00D12255" w:rsidRPr="00FE545C" w:rsidRDefault="002C61EA" w:rsidP="00D12255">
      <w:pPr>
        <w:tabs>
          <w:tab w:val="left" w:pos="426"/>
        </w:tabs>
        <w:spacing w:after="120"/>
        <w:jc w:val="both"/>
        <w:rPr>
          <w:b/>
          <w:sz w:val="22"/>
        </w:rPr>
      </w:pPr>
      <w:r>
        <w:br/>
      </w:r>
      <w:r w:rsidR="00D12255" w:rsidRPr="00FE545C">
        <w:rPr>
          <w:sz w:val="22"/>
        </w:rPr>
        <w:t xml:space="preserve">Oświadczamy, że zgodnie z ustawą z dnia </w:t>
      </w:r>
      <w:r w:rsidR="00D12255">
        <w:rPr>
          <w:sz w:val="22"/>
        </w:rPr>
        <w:t>6 marca 2018 r</w:t>
      </w:r>
      <w:r w:rsidR="00D12255" w:rsidRPr="00FE545C">
        <w:rPr>
          <w:sz w:val="22"/>
        </w:rPr>
        <w:t>.</w:t>
      </w:r>
      <w:r w:rsidR="00D12255">
        <w:rPr>
          <w:sz w:val="22"/>
        </w:rPr>
        <w:t xml:space="preserve"> Prawo przedsiębiorców, </w:t>
      </w:r>
      <w:r w:rsidR="00D12255" w:rsidRPr="00FE545C">
        <w:rPr>
          <w:sz w:val="22"/>
        </w:rPr>
        <w:t>należymy do małych lub średnich przedsiębiorców:</w:t>
      </w:r>
      <w:r w:rsidR="00D12255" w:rsidRPr="00FE545C">
        <w:rPr>
          <w:b/>
          <w:sz w:val="22"/>
        </w:rPr>
        <w:t xml:space="preserve"> TAK/NIE</w:t>
      </w:r>
    </w:p>
    <w:p w14:paraId="0C2B9068" w14:textId="77777777" w:rsidR="00D12255" w:rsidRPr="00FE545C" w:rsidRDefault="00D12255" w:rsidP="00D1225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E4FA218" w14:textId="77777777" w:rsidR="00D12255" w:rsidRDefault="00D12255" w:rsidP="00D12255">
      <w:pPr>
        <w:jc w:val="both"/>
        <w:rPr>
          <w:sz w:val="18"/>
          <w:szCs w:val="18"/>
        </w:rPr>
      </w:pPr>
    </w:p>
    <w:p w14:paraId="3C58053E" w14:textId="500A7B63" w:rsidR="002C61EA" w:rsidRDefault="002C61EA" w:rsidP="00814342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7CDFD28" w14:textId="77777777" w:rsidR="002C61EA" w:rsidRDefault="002C61EA" w:rsidP="002C61EA">
      <w:pPr>
        <w:jc w:val="both"/>
        <w:rPr>
          <w:sz w:val="18"/>
          <w:szCs w:val="18"/>
        </w:rPr>
      </w:pPr>
    </w:p>
    <w:p w14:paraId="5475B502" w14:textId="77777777" w:rsidR="002C61EA" w:rsidRDefault="002C61EA" w:rsidP="002C61EA">
      <w:pPr>
        <w:rPr>
          <w:b/>
          <w:sz w:val="22"/>
          <w:szCs w:val="22"/>
          <w:u w:val="single"/>
        </w:rPr>
      </w:pPr>
    </w:p>
    <w:p w14:paraId="42ADE086" w14:textId="77777777" w:rsidR="002C61EA" w:rsidRDefault="002C61EA" w:rsidP="002C61E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38B4382" w14:textId="77777777" w:rsidR="002C61EA" w:rsidRDefault="002C61EA" w:rsidP="002C61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90 dni od dnia upływu terminu składania ofert.</w:t>
      </w:r>
    </w:p>
    <w:p w14:paraId="30A98900" w14:textId="77777777" w:rsidR="002C61EA" w:rsidRDefault="002C61EA" w:rsidP="002C61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14:paraId="23ADC6D6" w14:textId="1596BC4E" w:rsidR="002C61EA" w:rsidRDefault="002C61EA" w:rsidP="002C61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</w:t>
      </w:r>
      <w:r w:rsidR="00D12255">
        <w:rPr>
          <w:b/>
          <w:color w:val="000000"/>
          <w:sz w:val="22"/>
          <w:szCs w:val="22"/>
          <w:lang w:eastAsia="ar-SA"/>
        </w:rPr>
        <w:t>komputer stacjonarny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5CB1B65D" w14:textId="59DE0989" w:rsidR="002C61EA" w:rsidRDefault="002C61EA" w:rsidP="002C61E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D12255">
        <w:rPr>
          <w:b/>
          <w:color w:val="000000"/>
          <w:sz w:val="22"/>
          <w:szCs w:val="22"/>
          <w:lang w:eastAsia="ar-SA"/>
        </w:rPr>
        <w:t xml:space="preserve">komputer stacjonarny </w:t>
      </w:r>
      <w:r w:rsidR="00D12255" w:rsidRPr="00D12255">
        <w:rPr>
          <w:bCs/>
          <w:color w:val="000000"/>
          <w:sz w:val="22"/>
          <w:szCs w:val="22"/>
          <w:lang w:eastAsia="ar-SA"/>
        </w:rPr>
        <w:t>jest</w:t>
      </w:r>
      <w:r w:rsidRPr="00DD3698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przeznaczon</w:t>
      </w:r>
      <w:r w:rsidR="00D12255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dla placówki oświatowej - </w:t>
      </w:r>
      <w:r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28ADF796" w14:textId="77777777" w:rsidR="002C61EA" w:rsidRDefault="002C61EA" w:rsidP="002C61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4FFFB40" w14:textId="77777777" w:rsidR="002C61EA" w:rsidRDefault="002C61EA" w:rsidP="002C61E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56A435" w14:textId="77777777" w:rsidR="002C61EA" w:rsidRDefault="002C61EA" w:rsidP="002C61E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E67CEB" w14:textId="77777777" w:rsidR="002C61EA" w:rsidRDefault="002C61EA" w:rsidP="002C61E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61EA" w14:paraId="6AC3A2FC" w14:textId="77777777" w:rsidTr="00BD40E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2F9EC" w14:textId="77777777" w:rsidR="002C61EA" w:rsidRDefault="002C61EA" w:rsidP="00BD40E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A8F35" w14:textId="77777777" w:rsidR="002C61EA" w:rsidRDefault="002C61EA" w:rsidP="00BD40E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F6487C5" w14:textId="77777777" w:rsidR="002C61EA" w:rsidRDefault="002C61EA" w:rsidP="00BD40E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96E27" w14:textId="77777777" w:rsidR="002C61EA" w:rsidRDefault="002C61EA" w:rsidP="00BD40E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2C61EA" w14:paraId="77D6A859" w14:textId="77777777" w:rsidTr="00BD40E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08F10" w14:textId="77777777" w:rsidR="002C61EA" w:rsidRDefault="002C61EA" w:rsidP="00BD40E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D39C6" w14:textId="77777777" w:rsidR="002C61EA" w:rsidRDefault="002C61EA" w:rsidP="00BD40E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E1633" w14:textId="77777777" w:rsidR="002C61EA" w:rsidRDefault="002C61EA" w:rsidP="00BD40E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C61EA" w14:paraId="74E694CC" w14:textId="77777777" w:rsidTr="00BD40E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5480F" w14:textId="77777777" w:rsidR="002C61EA" w:rsidRDefault="002C61EA" w:rsidP="00BD40E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A2650" w14:textId="77777777" w:rsidR="002C61EA" w:rsidRDefault="002C61EA" w:rsidP="00BD40E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CB41E" w14:textId="77777777" w:rsidR="002C61EA" w:rsidRDefault="002C61EA" w:rsidP="00BD40E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C61EA" w14:paraId="362A7237" w14:textId="77777777" w:rsidTr="00BD40E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75543" w14:textId="77777777" w:rsidR="002C61EA" w:rsidRDefault="002C61EA" w:rsidP="00BD40E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ECE9E" w14:textId="77777777" w:rsidR="002C61EA" w:rsidRDefault="002C61EA" w:rsidP="00BD40E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97716" w14:textId="77777777" w:rsidR="002C61EA" w:rsidRDefault="002C61EA" w:rsidP="00BD40E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56C7F20" w14:textId="77777777" w:rsidR="002C61EA" w:rsidRDefault="002C61EA" w:rsidP="002C61E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14:paraId="7E55AB9D" w14:textId="77777777" w:rsidR="002C61EA" w:rsidRDefault="002C61EA" w:rsidP="002C61E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37A5A0B2" w14:textId="77777777" w:rsidR="002C61EA" w:rsidRDefault="002C61EA" w:rsidP="002C61E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68128D7A" w14:textId="77777777" w:rsidR="002C61EA" w:rsidRDefault="002C61EA" w:rsidP="002C61E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2ACA5FBB" w14:textId="77777777" w:rsidR="002C61EA" w:rsidRDefault="002C61EA" w:rsidP="002C61E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30C75DAE" w14:textId="77777777" w:rsidR="002C61EA" w:rsidRDefault="002C61EA" w:rsidP="002C61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B61A065" w14:textId="77777777" w:rsidR="002C61EA" w:rsidRDefault="002C61EA" w:rsidP="002C61E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B5327C6" w14:textId="77777777" w:rsidR="002C61EA" w:rsidRDefault="002C61EA" w:rsidP="002C61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0298BC1" w14:textId="77777777" w:rsidR="002C61EA" w:rsidRDefault="002C61EA" w:rsidP="002C61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4E34720" w14:textId="77777777" w:rsidR="002C61EA" w:rsidRDefault="002C61EA" w:rsidP="002C61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E2C7291" w14:textId="77777777" w:rsidR="002C61EA" w:rsidRDefault="002C61EA" w:rsidP="002C61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A33D348" w14:textId="77777777" w:rsidR="002C61EA" w:rsidRDefault="002C61EA" w:rsidP="002C61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13D4A40" w14:textId="77777777" w:rsidR="002C61EA" w:rsidRDefault="002C61EA" w:rsidP="002C61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7562B99" w14:textId="77777777" w:rsidR="002C61EA" w:rsidRDefault="002C61EA" w:rsidP="002C61E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FD38F2F" w14:textId="77777777" w:rsidR="002C61EA" w:rsidRDefault="002C61EA" w:rsidP="002C61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228C8A1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A5980F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C773E8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6B659CF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A01B77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54A5FB9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1471E96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6D4D4A" w14:textId="77777777" w:rsidR="002C61EA" w:rsidRDefault="002C61EA" w:rsidP="002C61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3ADFD4" w14:textId="77777777" w:rsidR="002C61EA" w:rsidRDefault="002C61EA" w:rsidP="002C61EA">
      <w:pPr>
        <w:jc w:val="both"/>
        <w:rPr>
          <w:sz w:val="22"/>
          <w:szCs w:val="22"/>
        </w:rPr>
      </w:pPr>
    </w:p>
    <w:p w14:paraId="29A9C0F4" w14:textId="58E03EC0" w:rsidR="002C61EA" w:rsidRPr="00870615" w:rsidRDefault="002C61EA" w:rsidP="002C61EA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14:paraId="7EC8CB3E" w14:textId="77777777" w:rsidR="00FE545C" w:rsidRPr="001E45B5" w:rsidRDefault="00FE545C" w:rsidP="001E45B5"/>
    <w:sectPr w:rsidR="00FE545C" w:rsidRPr="001E45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55618" w14:textId="77777777" w:rsidR="00535A70" w:rsidRDefault="00535A70">
      <w:r>
        <w:separator/>
      </w:r>
    </w:p>
  </w:endnote>
  <w:endnote w:type="continuationSeparator" w:id="0">
    <w:p w14:paraId="09EA591F" w14:textId="77777777" w:rsidR="00535A70" w:rsidRDefault="00535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EF32A" w14:textId="77777777" w:rsidR="004C56A3" w:rsidRDefault="004C56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3F30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A07D9" w14:textId="77777777" w:rsidR="004C56A3" w:rsidRDefault="004C56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E32C3" w14:textId="77777777" w:rsidR="00535A70" w:rsidRDefault="00535A70">
      <w:r>
        <w:separator/>
      </w:r>
    </w:p>
  </w:footnote>
  <w:footnote w:type="continuationSeparator" w:id="0">
    <w:p w14:paraId="0E6F886C" w14:textId="77777777" w:rsidR="00535A70" w:rsidRDefault="00535A70">
      <w:r>
        <w:continuationSeparator/>
      </w:r>
    </w:p>
  </w:footnote>
  <w:footnote w:id="1">
    <w:p w14:paraId="705C0AB5" w14:textId="77777777" w:rsidR="002C61EA" w:rsidRDefault="002C61EA" w:rsidP="002C61E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613B931" w14:textId="77777777" w:rsidR="002C61EA" w:rsidRDefault="002C61EA" w:rsidP="002C61EA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FE9AD" w14:textId="77777777" w:rsidR="004C56A3" w:rsidRDefault="004C5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5A6D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2411" w14:textId="77777777" w:rsidR="004C56A3" w:rsidRDefault="004C5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4287B"/>
    <w:multiLevelType w:val="hybridMultilevel"/>
    <w:tmpl w:val="6B3412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24140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92976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0450871">
    <w:abstractNumId w:val="1"/>
  </w:num>
  <w:num w:numId="4" w16cid:durableId="1136870393">
    <w:abstractNumId w:val="3"/>
  </w:num>
  <w:num w:numId="5" w16cid:durableId="574361584">
    <w:abstractNumId w:val="2"/>
  </w:num>
  <w:num w:numId="6" w16cid:durableId="455486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A7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45B5"/>
    <w:rsid w:val="00207E98"/>
    <w:rsid w:val="002723B0"/>
    <w:rsid w:val="002C61EA"/>
    <w:rsid w:val="00315A4A"/>
    <w:rsid w:val="004B7300"/>
    <w:rsid w:val="004C56A3"/>
    <w:rsid w:val="004C6753"/>
    <w:rsid w:val="00535A7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4342"/>
    <w:rsid w:val="00833933"/>
    <w:rsid w:val="00853083"/>
    <w:rsid w:val="008B2F0C"/>
    <w:rsid w:val="008B4928"/>
    <w:rsid w:val="008D2AB8"/>
    <w:rsid w:val="008F1C66"/>
    <w:rsid w:val="008F6C64"/>
    <w:rsid w:val="00970FE4"/>
    <w:rsid w:val="00A0022B"/>
    <w:rsid w:val="00A346FE"/>
    <w:rsid w:val="00A47B4D"/>
    <w:rsid w:val="00A83018"/>
    <w:rsid w:val="00B774DC"/>
    <w:rsid w:val="00C969A6"/>
    <w:rsid w:val="00CA7D36"/>
    <w:rsid w:val="00D12255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F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9866CC"/>
  <w15:chartTrackingRefBased/>
  <w15:docId w15:val="{472B94F4-951B-4A97-B5C5-467D6BDD0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61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689</Words>
  <Characters>5650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2022-04-13T11:59:00Z</cp:lastPrinted>
  <dcterms:created xsi:type="dcterms:W3CDTF">2022-04-13T12:00:00Z</dcterms:created>
  <dcterms:modified xsi:type="dcterms:W3CDTF">2022-04-13T12:01:00Z</dcterms:modified>
</cp:coreProperties>
</file>