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1CD26" w14:textId="431078A9" w:rsidR="00732479" w:rsidRPr="001905D5" w:rsidRDefault="00732479" w:rsidP="00732479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213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7007DB81" w14:textId="77777777" w:rsidR="00732479" w:rsidRPr="001905D5" w:rsidRDefault="00732479" w:rsidP="00732479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787CE69C" w14:textId="77777777" w:rsidR="00732479" w:rsidRPr="001905D5" w:rsidRDefault="00732479" w:rsidP="0073247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6AA7ED86" w14:textId="77777777" w:rsidR="00732479" w:rsidRPr="001905D5" w:rsidRDefault="00732479" w:rsidP="0073247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7501B73" w14:textId="77777777" w:rsidR="00732479" w:rsidRPr="001905D5" w:rsidRDefault="00732479" w:rsidP="0073247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6739E896" w14:textId="77777777" w:rsidR="00732479" w:rsidRPr="001905D5" w:rsidRDefault="00732479" w:rsidP="0073247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339CAC38" w14:textId="77777777" w:rsidR="00732479" w:rsidRPr="001905D5" w:rsidRDefault="00732479" w:rsidP="0073247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1C879F23" w14:textId="77777777" w:rsidR="00732479" w:rsidRPr="001905D5" w:rsidRDefault="00732479" w:rsidP="0073247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19F0BD6F" w14:textId="77777777" w:rsidR="00732479" w:rsidRPr="001905D5" w:rsidRDefault="00732479" w:rsidP="00732479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43A01C3F" w14:textId="77777777" w:rsidR="00732479" w:rsidRPr="001905D5" w:rsidRDefault="00732479" w:rsidP="00732479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70687D51" w14:textId="77777777" w:rsidR="00732479" w:rsidRPr="001905D5" w:rsidRDefault="00732479" w:rsidP="0073247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39C83DC" w14:textId="77777777" w:rsidR="00732479" w:rsidRPr="001905D5" w:rsidRDefault="00732479" w:rsidP="00732479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67B7D71" w14:textId="77777777" w:rsidR="00732479" w:rsidRDefault="00732479" w:rsidP="00732479">
      <w:pPr>
        <w:spacing w:line="254" w:lineRule="auto"/>
        <w:rPr>
          <w:rFonts w:ascii="Arial" w:hAnsi="Arial" w:cs="Arial"/>
        </w:rPr>
      </w:pPr>
    </w:p>
    <w:p w14:paraId="5A882EE4" w14:textId="77777777" w:rsidR="00732479" w:rsidRPr="003A114E" w:rsidRDefault="00732479" w:rsidP="00732479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357BCEAD" w14:textId="77777777" w:rsidR="00732479" w:rsidRPr="003A114E" w:rsidRDefault="00732479" w:rsidP="0073247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69B48143" w14:textId="77777777" w:rsidR="00732479" w:rsidRPr="003A114E" w:rsidRDefault="00732479" w:rsidP="0073247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4CCFCCF1" w14:textId="77777777" w:rsidR="00732479" w:rsidRPr="003A114E" w:rsidRDefault="00732479" w:rsidP="00732479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AF61F14" w14:textId="157B4D24" w:rsidR="00732479" w:rsidRDefault="00732479" w:rsidP="00732479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8F1956" w:rsidRPr="004E7167">
        <w:rPr>
          <w:b/>
        </w:rPr>
        <w:t xml:space="preserve">Dostawa 4 szt. dwukanałowego, sterowanego źródła wysokiego napięcia dla </w:t>
      </w:r>
      <w:proofErr w:type="spellStart"/>
      <w:r w:rsidR="008F1956" w:rsidRPr="004E7167">
        <w:rPr>
          <w:b/>
        </w:rPr>
        <w:t>WFiIS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213</w:t>
      </w:r>
      <w:r w:rsidRPr="00B23FD2">
        <w:rPr>
          <w:b/>
        </w:rPr>
        <w:t>/2</w:t>
      </w:r>
      <w:r>
        <w:rPr>
          <w:b/>
        </w:rPr>
        <w:t>2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2F1320D4" w14:textId="77777777" w:rsidR="00732479" w:rsidRPr="003A114E" w:rsidRDefault="00732479" w:rsidP="00732479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BDF2156" w14:textId="77777777" w:rsidR="00732479" w:rsidRPr="003A114E" w:rsidRDefault="00732479" w:rsidP="0073247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0A0E9C30" w14:textId="77777777" w:rsidR="00732479" w:rsidRDefault="00732479" w:rsidP="0073247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6D8A9CE6" w14:textId="77777777" w:rsidR="00732479" w:rsidRPr="003A114E" w:rsidRDefault="00732479" w:rsidP="00732479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79B21DFC" w14:textId="77777777" w:rsidR="00732479" w:rsidRPr="001905D5" w:rsidRDefault="00732479" w:rsidP="0073247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1354542" w14:textId="77777777" w:rsidR="00732479" w:rsidRPr="001905D5" w:rsidRDefault="00732479" w:rsidP="0073247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33AEC06E" w14:textId="77777777" w:rsidR="00732479" w:rsidRPr="001905D5" w:rsidRDefault="00732479" w:rsidP="0073247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5219126D" w14:textId="77777777" w:rsidR="00732479" w:rsidRPr="001905D5" w:rsidRDefault="00732479" w:rsidP="0073247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6E4D0F7" w14:textId="77777777" w:rsidR="00732479" w:rsidRDefault="00732479" w:rsidP="0073247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33166C1" w14:textId="77777777" w:rsidR="00732479" w:rsidRDefault="00732479" w:rsidP="0073247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93FB77C" w14:textId="77777777" w:rsidR="00732479" w:rsidRPr="001905D5" w:rsidRDefault="00732479" w:rsidP="0073247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6EBA74" w14:textId="77777777" w:rsidR="00732479" w:rsidRPr="00423B06" w:rsidRDefault="00732479" w:rsidP="0073247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EF3ECFF" w14:textId="77777777" w:rsidR="00732479" w:rsidRDefault="00732479" w:rsidP="0073247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ED7F264" w14:textId="77777777" w:rsidR="00732479" w:rsidRDefault="00732479" w:rsidP="0073247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D7AB4A0" w14:textId="77777777" w:rsidR="00732479" w:rsidRDefault="00732479" w:rsidP="0073247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7705736" w14:textId="77777777" w:rsidR="00732479" w:rsidRDefault="00732479" w:rsidP="00732479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BCE7A79" w14:textId="77777777" w:rsidR="00732479" w:rsidRDefault="00732479" w:rsidP="00732479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B3D5536" w14:textId="77777777" w:rsidR="00732479" w:rsidRDefault="00732479" w:rsidP="00732479"/>
    <w:p w14:paraId="7AFAEFFA" w14:textId="77777777" w:rsidR="00732479" w:rsidRPr="00172561" w:rsidRDefault="00732479" w:rsidP="00732479"/>
    <w:p w14:paraId="07D5314D" w14:textId="77777777" w:rsidR="00732479" w:rsidRPr="00D363BA" w:rsidRDefault="00732479" w:rsidP="00732479"/>
    <w:p w14:paraId="18D1049B" w14:textId="77777777" w:rsidR="00732479" w:rsidRPr="00634AD0" w:rsidRDefault="00732479" w:rsidP="00732479"/>
    <w:p w14:paraId="25AA798A" w14:textId="77777777" w:rsidR="00732479" w:rsidRPr="000A70CB" w:rsidRDefault="00732479" w:rsidP="00732479"/>
    <w:p w14:paraId="180564B3" w14:textId="77777777" w:rsidR="00732479" w:rsidRPr="00F217F6" w:rsidRDefault="00732479" w:rsidP="00732479"/>
    <w:p w14:paraId="21F4D808" w14:textId="77777777" w:rsidR="00732479" w:rsidRPr="001D2720" w:rsidRDefault="00732479" w:rsidP="00732479"/>
    <w:p w14:paraId="49107CCD" w14:textId="77777777" w:rsidR="00732479" w:rsidRPr="00E35D16" w:rsidRDefault="00732479" w:rsidP="00732479"/>
    <w:p w14:paraId="1890B2C5" w14:textId="77777777" w:rsidR="00732479" w:rsidRPr="00E55A1A" w:rsidRDefault="00732479" w:rsidP="00732479"/>
    <w:p w14:paraId="0226F16F" w14:textId="77777777" w:rsidR="00732479" w:rsidRPr="00492E28" w:rsidRDefault="00732479" w:rsidP="00732479"/>
    <w:p w14:paraId="2B08D5D7" w14:textId="77777777" w:rsidR="00732479" w:rsidRPr="00F65418" w:rsidRDefault="00732479" w:rsidP="00732479"/>
    <w:p w14:paraId="0D005A86" w14:textId="77777777" w:rsidR="00732479" w:rsidRPr="00234F34" w:rsidRDefault="00732479" w:rsidP="00732479"/>
    <w:p w14:paraId="397B09ED" w14:textId="77777777" w:rsidR="005103B9" w:rsidRPr="00EA322A" w:rsidRDefault="005103B9" w:rsidP="00EA322A"/>
    <w:sectPr w:rsidR="005103B9" w:rsidRPr="00EA322A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5135B" w14:textId="77777777" w:rsidR="0018386D" w:rsidRDefault="0018386D" w:rsidP="0038231F">
      <w:pPr>
        <w:spacing w:after="0" w:line="240" w:lineRule="auto"/>
      </w:pPr>
      <w:r>
        <w:separator/>
      </w:r>
    </w:p>
  </w:endnote>
  <w:endnote w:type="continuationSeparator" w:id="0">
    <w:p w14:paraId="62E7CB17" w14:textId="77777777" w:rsidR="0018386D" w:rsidRDefault="001838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B9BBC" w14:textId="77777777" w:rsidR="00052004" w:rsidRDefault="000520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6AB0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94C7D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E9D36" w14:textId="77777777" w:rsidR="00052004" w:rsidRDefault="000520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9F3AC" w14:textId="77777777" w:rsidR="0018386D" w:rsidRDefault="0018386D" w:rsidP="0038231F">
      <w:pPr>
        <w:spacing w:after="0" w:line="240" w:lineRule="auto"/>
      </w:pPr>
      <w:r>
        <w:separator/>
      </w:r>
    </w:p>
  </w:footnote>
  <w:footnote w:type="continuationSeparator" w:id="0">
    <w:p w14:paraId="35A32FEE" w14:textId="77777777" w:rsidR="0018386D" w:rsidRDefault="0018386D" w:rsidP="0038231F">
      <w:pPr>
        <w:spacing w:after="0" w:line="240" w:lineRule="auto"/>
      </w:pPr>
      <w:r>
        <w:continuationSeparator/>
      </w:r>
    </w:p>
  </w:footnote>
  <w:footnote w:id="1">
    <w:p w14:paraId="619D80BF" w14:textId="77777777" w:rsidR="00732479" w:rsidRDefault="00732479" w:rsidP="0073247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26116D2" w14:textId="77777777" w:rsidR="00732479" w:rsidRPr="0024624C" w:rsidRDefault="00732479" w:rsidP="0073247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11B564A9" w14:textId="77777777" w:rsidR="00732479" w:rsidRPr="008D4C56" w:rsidRDefault="00732479" w:rsidP="00732479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68E10" w14:textId="77777777" w:rsidR="00052004" w:rsidRDefault="00052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F64CB" w14:textId="77777777" w:rsidR="00052004" w:rsidRDefault="000520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66E97" w14:textId="77777777" w:rsidR="00052004" w:rsidRDefault="000520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694451">
    <w:abstractNumId w:val="7"/>
  </w:num>
  <w:num w:numId="2" w16cid:durableId="1938709438">
    <w:abstractNumId w:val="0"/>
  </w:num>
  <w:num w:numId="3" w16cid:durableId="1578708923">
    <w:abstractNumId w:val="6"/>
  </w:num>
  <w:num w:numId="4" w16cid:durableId="1632862112">
    <w:abstractNumId w:val="9"/>
  </w:num>
  <w:num w:numId="5" w16cid:durableId="2063282923">
    <w:abstractNumId w:val="8"/>
  </w:num>
  <w:num w:numId="6" w16cid:durableId="461770972">
    <w:abstractNumId w:val="5"/>
  </w:num>
  <w:num w:numId="7" w16cid:durableId="1932348689">
    <w:abstractNumId w:val="1"/>
  </w:num>
  <w:num w:numId="8" w16cid:durableId="1135677629">
    <w:abstractNumId w:val="3"/>
  </w:num>
  <w:num w:numId="9" w16cid:durableId="1488474467">
    <w:abstractNumId w:val="2"/>
  </w:num>
  <w:num w:numId="10" w16cid:durableId="314340162">
    <w:abstractNumId w:val="4"/>
  </w:num>
  <w:num w:numId="11" w16cid:durableId="18533716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86D"/>
    <w:rsid w:val="00023477"/>
    <w:rsid w:val="000247FF"/>
    <w:rsid w:val="00025C8D"/>
    <w:rsid w:val="000303EE"/>
    <w:rsid w:val="00052004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386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47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1956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322A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BF38D"/>
  <w15:chartTrackingRefBased/>
  <w15:docId w15:val="{E68EC078-A3C0-4474-966B-17FC2E07E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47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2022-04-07T12:00:00Z</cp:lastPrinted>
  <dcterms:created xsi:type="dcterms:W3CDTF">2022-04-07T11:58:00Z</dcterms:created>
  <dcterms:modified xsi:type="dcterms:W3CDTF">2022-04-07T12:00:00Z</dcterms:modified>
</cp:coreProperties>
</file>