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5791B45C" w:rsidR="00987E4B" w:rsidRPr="00AA36AA" w:rsidRDefault="00987E4B" w:rsidP="00A62BCF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C00736" w:rsidRPr="00C00736">
        <w:rPr>
          <w:b/>
        </w:rPr>
        <w:t>Usługa szkoleniowa dla pracowników administracyjnych AGH w zakresie obsługi programów MS Excel oraz MS Word, realizowana w ramach POWR.03.05.00-00-Z309/18  – KC-zp.272-141/22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14493A" w:rsidRPr="001D740A" w14:paraId="765D1D6F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2AC5FB4E" w14:textId="77777777" w:rsidR="0014493A" w:rsidRPr="001F3612" w:rsidRDefault="0014493A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846B01D" w14:textId="6FFFB210" w:rsidR="0014493A" w:rsidRDefault="0014493A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Zadanie nr 1</w:t>
            </w:r>
          </w:p>
        </w:tc>
        <w:tc>
          <w:tcPr>
            <w:tcW w:w="2410" w:type="dxa"/>
            <w:vAlign w:val="center"/>
          </w:tcPr>
          <w:p w14:paraId="1ADEF4AC" w14:textId="77777777" w:rsidR="0014493A" w:rsidRPr="001F3612" w:rsidRDefault="0014493A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4D8E82E3" w:rsidR="009559C0" w:rsidRDefault="002F6C4A" w:rsidP="002F6C4A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 w:rsidR="009559C0">
              <w:t>:</w:t>
            </w: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536EA5EF" w14:textId="12A3D376" w:rsidR="00A62BCF" w:rsidRDefault="009559C0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</w:t>
            </w:r>
            <w:r w:rsidR="006268D6">
              <w:t>wykształcenie wyższe</w:t>
            </w:r>
            <w:r w:rsidR="00A62BCF">
              <w:t xml:space="preserve"> - </w:t>
            </w:r>
            <w:r w:rsidR="00A62BCF">
              <w:rPr>
                <w:highlight w:val="yellow"/>
              </w:rPr>
              <w:t xml:space="preserve">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68458DA5" w14:textId="51AA2FD7" w:rsidR="00A62BCF" w:rsidRDefault="00A62BCF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</w:t>
            </w:r>
            <w:r w:rsidR="006268D6">
              <w:t>w prowadzeniu zajęć szkoleniowych</w:t>
            </w:r>
            <w:r w:rsidR="0014493A">
              <w:t xml:space="preserve"> z obsługi programu MS Excel</w:t>
            </w:r>
            <w:r>
              <w:t xml:space="preserve">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2B1C9CD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446325FA" w14:textId="6534F10A" w:rsidR="002F6C4A" w:rsidRDefault="00A62BCF" w:rsidP="00A62BCF">
            <w:pPr>
              <w:tabs>
                <w:tab w:val="left" w:pos="0"/>
              </w:tabs>
              <w:jc w:val="both"/>
            </w:pPr>
            <w:r>
              <w:t xml:space="preserve">3) </w:t>
            </w:r>
            <w:r w:rsidR="006268D6">
              <w:t xml:space="preserve">przeprowadziła minimum </w:t>
            </w:r>
            <w:r w:rsidR="002D005B">
              <w:t>3</w:t>
            </w:r>
            <w:r w:rsidR="006268D6">
              <w:t xml:space="preserve"> szkolenia, </w:t>
            </w:r>
            <w:r w:rsidR="0014493A" w:rsidRPr="0014493A">
              <w:t>z tematu obsługi MS Excel każde szkolenie dla grupy minimum 10 osobowej, oraz każde szkolenie trwające nie krócej niż 10 godzin zegarowych</w:t>
            </w:r>
            <w:r w:rsidR="006268D6" w:rsidRPr="009A30AA">
              <w:t xml:space="preserve"> </w:t>
            </w:r>
            <w:r w:rsidR="002F6C4A" w:rsidRPr="009A30A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3B0FF6EB" w14:textId="6E807547" w:rsidR="00FD7E6C" w:rsidRDefault="00FD7E6C" w:rsidP="00A62BCF">
            <w:pPr>
              <w:tabs>
                <w:tab w:val="left" w:pos="0"/>
              </w:tabs>
              <w:jc w:val="both"/>
            </w:pPr>
          </w:p>
          <w:p w14:paraId="512011D0" w14:textId="0EFFF4E3" w:rsidR="00FD7E6C" w:rsidRPr="00FD7E6C" w:rsidRDefault="00FD7E6C" w:rsidP="00A62BCF">
            <w:pPr>
              <w:tabs>
                <w:tab w:val="left" w:pos="0"/>
              </w:tabs>
              <w:jc w:val="both"/>
              <w:rPr>
                <w:color w:val="FF0000"/>
              </w:rPr>
            </w:pPr>
            <w:r w:rsidRPr="00FD7E6C">
              <w:rPr>
                <w:color w:val="FF0000"/>
              </w:rPr>
              <w:t xml:space="preserve">4) nazwa szkolenia: ……………………………………… </w:t>
            </w:r>
          </w:p>
          <w:p w14:paraId="0C625ECB" w14:textId="34DB394F" w:rsidR="00FD7E6C" w:rsidRPr="00FD7E6C" w:rsidRDefault="00FD7E6C" w:rsidP="00A62BCF">
            <w:pPr>
              <w:tabs>
                <w:tab w:val="left" w:pos="0"/>
              </w:tabs>
              <w:jc w:val="both"/>
              <w:rPr>
                <w:color w:val="FF0000"/>
              </w:rPr>
            </w:pPr>
          </w:p>
          <w:p w14:paraId="593261F1" w14:textId="29A1E3B7" w:rsidR="00FD7E6C" w:rsidRPr="00FD7E6C" w:rsidRDefault="00FD7E6C" w:rsidP="00A62BCF">
            <w:pPr>
              <w:tabs>
                <w:tab w:val="left" w:pos="0"/>
              </w:tabs>
              <w:jc w:val="both"/>
              <w:rPr>
                <w:color w:val="FF0000"/>
              </w:rPr>
            </w:pPr>
            <w:r w:rsidRPr="00FD7E6C">
              <w:rPr>
                <w:color w:val="FF0000"/>
              </w:rPr>
              <w:t>5) czas realizacji szkolenia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A62BCF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268D6" w:rsidRPr="00DF3D15" w14:paraId="53E9DC44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284BC17" w14:textId="77777777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930A0CF" w14:textId="77777777" w:rsidR="006268D6" w:rsidRPr="002F6C4A" w:rsidRDefault="006268D6" w:rsidP="006268D6">
            <w:r w:rsidRPr="002F6C4A">
              <w:t>…………………..</w:t>
            </w:r>
          </w:p>
          <w:p w14:paraId="0996191E" w14:textId="77777777" w:rsidR="006268D6" w:rsidRPr="002F6C4A" w:rsidRDefault="006268D6" w:rsidP="006268D6"/>
          <w:p w14:paraId="5E4E474C" w14:textId="77777777" w:rsidR="006268D6" w:rsidRPr="002F6C4A" w:rsidRDefault="006268D6" w:rsidP="006268D6"/>
          <w:p w14:paraId="22980CD0" w14:textId="7C121FAC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5E560D5B" w14:textId="77777777" w:rsidR="006268D6" w:rsidRDefault="006268D6" w:rsidP="006268D6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264B5046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1E7EB302" w14:textId="77777777" w:rsidR="0014493A" w:rsidRDefault="0014493A" w:rsidP="0014493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DA61BBB" w14:textId="77777777" w:rsidR="0014493A" w:rsidRDefault="0014493A" w:rsidP="0014493A">
            <w:pPr>
              <w:tabs>
                <w:tab w:val="left" w:pos="0"/>
              </w:tabs>
              <w:jc w:val="both"/>
            </w:pPr>
          </w:p>
          <w:p w14:paraId="6882C420" w14:textId="77777777" w:rsidR="0014493A" w:rsidRDefault="0014493A" w:rsidP="0014493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z obsługi programu MS Excel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BAAEEBE" w14:textId="77777777" w:rsidR="0014493A" w:rsidRDefault="0014493A" w:rsidP="0014493A">
            <w:pPr>
              <w:tabs>
                <w:tab w:val="left" w:pos="0"/>
              </w:tabs>
              <w:jc w:val="both"/>
            </w:pPr>
          </w:p>
          <w:p w14:paraId="6795D72C" w14:textId="133FD20D" w:rsidR="0014493A" w:rsidRDefault="0014493A" w:rsidP="0014493A">
            <w:pPr>
              <w:tabs>
                <w:tab w:val="left" w:pos="0"/>
              </w:tabs>
              <w:jc w:val="both"/>
            </w:pPr>
            <w:r>
              <w:t xml:space="preserve">3) przeprowadziła minimum </w:t>
            </w:r>
            <w:r w:rsidR="002D005B">
              <w:t>3</w:t>
            </w:r>
            <w:r>
              <w:t xml:space="preserve"> szkolenia, </w:t>
            </w:r>
            <w:r w:rsidRPr="0014493A">
              <w:t>z tematu obsługi MS Excel, każde szkolenie dla grupy minimum 10 osobowej, oraz każde szkolenie trwające nie krócej niż 10 godzin zegarowych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8D8ABA3" w14:textId="77777777" w:rsidR="00FD7E6C" w:rsidRDefault="00FD7E6C" w:rsidP="00FD7E6C">
            <w:pPr>
              <w:tabs>
                <w:tab w:val="left" w:pos="0"/>
              </w:tabs>
              <w:jc w:val="both"/>
            </w:pPr>
            <w:r>
              <w:t xml:space="preserve">4) nazwa szkolenia: ……………………………………… </w:t>
            </w:r>
          </w:p>
          <w:p w14:paraId="6B3D509F" w14:textId="77777777" w:rsidR="00FD7E6C" w:rsidRDefault="00FD7E6C" w:rsidP="00FD7E6C">
            <w:pPr>
              <w:tabs>
                <w:tab w:val="left" w:pos="0"/>
              </w:tabs>
              <w:jc w:val="both"/>
            </w:pPr>
          </w:p>
          <w:p w14:paraId="2A4ADDBF" w14:textId="77777777" w:rsidR="00FD7E6C" w:rsidRDefault="00FD7E6C" w:rsidP="00FD7E6C">
            <w:pPr>
              <w:tabs>
                <w:tab w:val="left" w:pos="0"/>
              </w:tabs>
              <w:jc w:val="both"/>
            </w:pPr>
            <w:r>
              <w:t>5) czas realizacji szkolenia</w:t>
            </w:r>
          </w:p>
          <w:p w14:paraId="09FC6215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3E3051F7" w14:textId="77777777" w:rsidR="006268D6" w:rsidRPr="002F6C4A" w:rsidRDefault="006268D6" w:rsidP="006268D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324B6F36" w14:textId="7777777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2F62B35" w14:textId="77777777" w:rsidR="006268D6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5EC558BB" w14:textId="08E459C3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268D6" w:rsidRPr="00DF3D15" w14:paraId="16618209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0F2142EC" w14:textId="77777777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A110824" w14:textId="77777777" w:rsidR="006268D6" w:rsidRPr="002F6C4A" w:rsidRDefault="006268D6" w:rsidP="006268D6">
            <w:r w:rsidRPr="002F6C4A">
              <w:t>…………………..</w:t>
            </w:r>
          </w:p>
          <w:p w14:paraId="4A720D97" w14:textId="77777777" w:rsidR="006268D6" w:rsidRPr="002F6C4A" w:rsidRDefault="006268D6" w:rsidP="006268D6"/>
          <w:p w14:paraId="148042C2" w14:textId="77777777" w:rsidR="006268D6" w:rsidRPr="002F6C4A" w:rsidRDefault="006268D6" w:rsidP="006268D6"/>
          <w:p w14:paraId="31809B7D" w14:textId="178DCB58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35BEB1A8" w14:textId="77777777" w:rsidR="006268D6" w:rsidRDefault="006268D6" w:rsidP="006268D6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6FB246D5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322209C5" w14:textId="77777777" w:rsidR="0014493A" w:rsidRDefault="0014493A" w:rsidP="0014493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EDD98A4" w14:textId="77777777" w:rsidR="0014493A" w:rsidRDefault="0014493A" w:rsidP="0014493A">
            <w:pPr>
              <w:tabs>
                <w:tab w:val="left" w:pos="0"/>
              </w:tabs>
              <w:jc w:val="both"/>
            </w:pPr>
          </w:p>
          <w:p w14:paraId="7635AFC1" w14:textId="77777777" w:rsidR="0014493A" w:rsidRDefault="0014493A" w:rsidP="0014493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z obsługi programu MS Excel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4A479B3" w14:textId="77777777" w:rsidR="0014493A" w:rsidRDefault="0014493A" w:rsidP="0014493A">
            <w:pPr>
              <w:tabs>
                <w:tab w:val="left" w:pos="0"/>
              </w:tabs>
              <w:jc w:val="both"/>
            </w:pPr>
          </w:p>
          <w:p w14:paraId="7C638FE1" w14:textId="77777777" w:rsidR="006268D6" w:rsidRDefault="0014493A" w:rsidP="006268D6">
            <w:pPr>
              <w:tabs>
                <w:tab w:val="left" w:pos="0"/>
              </w:tabs>
              <w:jc w:val="both"/>
            </w:pPr>
            <w:r>
              <w:t xml:space="preserve">3) przeprowadziła minimum </w:t>
            </w:r>
            <w:r w:rsidR="002D005B">
              <w:t>2</w:t>
            </w:r>
            <w:r>
              <w:t xml:space="preserve"> szkolenia, </w:t>
            </w:r>
            <w:r w:rsidRPr="0014493A">
              <w:t xml:space="preserve">z tematu obsługi MS Excel </w:t>
            </w:r>
            <w:r w:rsidRPr="0014493A">
              <w:rPr>
                <w:color w:val="FF0000"/>
              </w:rPr>
              <w:t xml:space="preserve">na poziomie </w:t>
            </w:r>
            <w:r>
              <w:rPr>
                <w:color w:val="FF0000"/>
              </w:rPr>
              <w:t>zaawansowanym</w:t>
            </w:r>
            <w:r w:rsidRPr="0014493A">
              <w:t>, każde szkolenie dla grupy minimum 10 osobowej, oraz każde szkolenie trwające nie krócej niż 10 godzin zegarowych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1293A699" w14:textId="77777777" w:rsidR="00FD7E6C" w:rsidRDefault="00FD7E6C" w:rsidP="00FD7E6C">
            <w:pPr>
              <w:tabs>
                <w:tab w:val="left" w:pos="0"/>
              </w:tabs>
              <w:jc w:val="both"/>
            </w:pPr>
            <w:r>
              <w:t xml:space="preserve">4) nazwa szkolenia: ……………………………………… </w:t>
            </w:r>
          </w:p>
          <w:p w14:paraId="456AF8CC" w14:textId="77777777" w:rsidR="00FD7E6C" w:rsidRDefault="00FD7E6C" w:rsidP="00FD7E6C">
            <w:pPr>
              <w:tabs>
                <w:tab w:val="left" w:pos="0"/>
              </w:tabs>
              <w:jc w:val="both"/>
            </w:pPr>
          </w:p>
          <w:p w14:paraId="33D7934F" w14:textId="77777777" w:rsidR="00FD7E6C" w:rsidRDefault="00FD7E6C" w:rsidP="00FD7E6C">
            <w:pPr>
              <w:tabs>
                <w:tab w:val="left" w:pos="0"/>
              </w:tabs>
              <w:jc w:val="both"/>
            </w:pPr>
            <w:r>
              <w:t>5) czas realizacji szkolenia</w:t>
            </w:r>
          </w:p>
          <w:p w14:paraId="2DD9CDB2" w14:textId="1529B724" w:rsidR="00FD7E6C" w:rsidRPr="002F6C4A" w:rsidRDefault="00FD7E6C" w:rsidP="006268D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2D4B5715" w14:textId="7777777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E587AD9" w14:textId="77777777" w:rsidR="006268D6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B503DA" w14:textId="636DB5D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lastRenderedPageBreak/>
              <w:t>(podać podstawę dysponowania)</w:t>
            </w:r>
          </w:p>
        </w:tc>
      </w:tr>
      <w:tr w:rsidR="0014493A" w:rsidRPr="00DF3D15" w14:paraId="4520C852" w14:textId="77777777" w:rsidTr="0014493A">
        <w:trPr>
          <w:trHeight w:val="411"/>
        </w:trPr>
        <w:tc>
          <w:tcPr>
            <w:tcW w:w="1701" w:type="dxa"/>
            <w:shd w:val="clear" w:color="auto" w:fill="auto"/>
          </w:tcPr>
          <w:p w14:paraId="2F65EC83" w14:textId="77777777" w:rsidR="0014493A" w:rsidRPr="002F6C4A" w:rsidRDefault="0014493A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740" w:type="dxa"/>
          </w:tcPr>
          <w:p w14:paraId="742F1EB3" w14:textId="19D32038" w:rsidR="0014493A" w:rsidRPr="0014493A" w:rsidRDefault="0014493A" w:rsidP="0014493A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4493A">
              <w:rPr>
                <w:b/>
                <w:bCs/>
                <w:sz w:val="24"/>
                <w:szCs w:val="24"/>
              </w:rPr>
              <w:t>Zadanie nr 2</w:t>
            </w:r>
          </w:p>
        </w:tc>
        <w:tc>
          <w:tcPr>
            <w:tcW w:w="2410" w:type="dxa"/>
          </w:tcPr>
          <w:p w14:paraId="4EB9B34F" w14:textId="77777777" w:rsidR="0014493A" w:rsidRPr="00B26774" w:rsidRDefault="0014493A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6268D6" w:rsidRPr="00DF3D15" w14:paraId="06595CFB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F915515" w14:textId="77777777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579D022" w14:textId="77777777" w:rsidR="006268D6" w:rsidRPr="002F6C4A" w:rsidRDefault="006268D6" w:rsidP="006268D6">
            <w:r w:rsidRPr="002F6C4A">
              <w:t>…………………..</w:t>
            </w:r>
          </w:p>
          <w:p w14:paraId="6D328975" w14:textId="77777777" w:rsidR="006268D6" w:rsidRPr="002F6C4A" w:rsidRDefault="006268D6" w:rsidP="006268D6"/>
          <w:p w14:paraId="46D036EE" w14:textId="77777777" w:rsidR="006268D6" w:rsidRPr="002F6C4A" w:rsidRDefault="006268D6" w:rsidP="006268D6"/>
          <w:p w14:paraId="0D686402" w14:textId="3CD811D1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48305219" w14:textId="77777777" w:rsidR="006268D6" w:rsidRDefault="006268D6" w:rsidP="006268D6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00CA5464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34A5ACA1" w14:textId="77777777" w:rsidR="0014493A" w:rsidRDefault="0014493A" w:rsidP="0014493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2DC65EB" w14:textId="77777777" w:rsidR="0014493A" w:rsidRDefault="0014493A" w:rsidP="0014493A">
            <w:pPr>
              <w:tabs>
                <w:tab w:val="left" w:pos="0"/>
              </w:tabs>
              <w:jc w:val="both"/>
            </w:pPr>
          </w:p>
          <w:p w14:paraId="6C3EC282" w14:textId="0C51649C" w:rsidR="0014493A" w:rsidRDefault="0014493A" w:rsidP="0014493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z obsługi programu MS WORD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EB8E2C6" w14:textId="77777777" w:rsidR="0014493A" w:rsidRDefault="0014493A" w:rsidP="0014493A">
            <w:pPr>
              <w:tabs>
                <w:tab w:val="left" w:pos="0"/>
              </w:tabs>
              <w:jc w:val="both"/>
            </w:pPr>
          </w:p>
          <w:p w14:paraId="55E08EFC" w14:textId="703B186F" w:rsidR="0014493A" w:rsidRDefault="0014493A" w:rsidP="0014493A">
            <w:pPr>
              <w:tabs>
                <w:tab w:val="left" w:pos="0"/>
              </w:tabs>
              <w:jc w:val="both"/>
            </w:pPr>
            <w:r>
              <w:t xml:space="preserve">3) przeprowadziła minimum </w:t>
            </w:r>
            <w:r w:rsidR="002D005B">
              <w:t>2</w:t>
            </w:r>
            <w:r>
              <w:t xml:space="preserve"> szkolenia, </w:t>
            </w:r>
            <w:r w:rsidRPr="0014493A">
              <w:t xml:space="preserve">z tematu obsługi MS </w:t>
            </w:r>
            <w:r>
              <w:t>WORD</w:t>
            </w:r>
            <w:r w:rsidRPr="0014493A">
              <w:t xml:space="preserve"> </w:t>
            </w:r>
            <w:r w:rsidRPr="0014493A">
              <w:rPr>
                <w:color w:val="FF0000"/>
              </w:rPr>
              <w:t xml:space="preserve">na poziomie </w:t>
            </w:r>
            <w:r>
              <w:rPr>
                <w:color w:val="FF0000"/>
              </w:rPr>
              <w:t>zaawansowanym</w:t>
            </w:r>
            <w:r w:rsidRPr="0014493A">
              <w:t>, każde szkolenie dla grupy minimum 10 osobowej, oraz każde szkolenie trwające nie krócej niż 10 godzin zegarowych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1DDE111" w14:textId="77777777" w:rsidR="00FD7E6C" w:rsidRDefault="00FD7E6C" w:rsidP="00FD7E6C">
            <w:pPr>
              <w:tabs>
                <w:tab w:val="left" w:pos="0"/>
              </w:tabs>
              <w:jc w:val="both"/>
            </w:pPr>
            <w:r>
              <w:t xml:space="preserve">4) nazwa szkolenia: ……………………………………… </w:t>
            </w:r>
          </w:p>
          <w:p w14:paraId="38100379" w14:textId="77777777" w:rsidR="00FD7E6C" w:rsidRDefault="00FD7E6C" w:rsidP="00FD7E6C">
            <w:pPr>
              <w:tabs>
                <w:tab w:val="left" w:pos="0"/>
              </w:tabs>
              <w:jc w:val="both"/>
            </w:pPr>
          </w:p>
          <w:p w14:paraId="5961F893" w14:textId="77777777" w:rsidR="00FD7E6C" w:rsidRDefault="00FD7E6C" w:rsidP="00FD7E6C">
            <w:pPr>
              <w:tabs>
                <w:tab w:val="left" w:pos="0"/>
              </w:tabs>
              <w:jc w:val="both"/>
            </w:pPr>
            <w:r>
              <w:t>5) czas realizacji szkolenia</w:t>
            </w:r>
          </w:p>
          <w:p w14:paraId="26255941" w14:textId="77777777" w:rsidR="00FD7E6C" w:rsidRDefault="00FD7E6C" w:rsidP="0014493A">
            <w:pPr>
              <w:tabs>
                <w:tab w:val="left" w:pos="0"/>
              </w:tabs>
              <w:jc w:val="both"/>
            </w:pPr>
          </w:p>
          <w:p w14:paraId="78D154CC" w14:textId="77777777" w:rsidR="006268D6" w:rsidRPr="002F6C4A" w:rsidRDefault="006268D6" w:rsidP="006268D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29279E1" w14:textId="7777777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85A7892" w14:textId="77777777" w:rsidR="006268D6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1AF1F88" w14:textId="11D025A0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0260DE18" w14:textId="77777777" w:rsidR="005263DB" w:rsidRPr="005263DB" w:rsidRDefault="005263DB" w:rsidP="005263DB">
      <w:pPr>
        <w:jc w:val="both"/>
      </w:pPr>
      <w:r w:rsidRPr="005263DB">
        <w:t>Przez „szkolenie z tematu obsługi MS Excel” Zamawiający rozumie szkolenie będące samodzielnym szkoleniem z tematu obsługi programu MS Excel, nie będące modułem (np. arkusze kalkulacyjne) pakietu szkoleń dotyczących kwalifikacji komputerowych. Szkolenie z obsługi MS Excel na poziomie zaawansowanym, tj. zawierającym w swym zakresie minimum: formatowanie warunkowe, zaawansowane filtry, makra, zaawansowane funkcje, tabele przestawne, zaawansowane wykresy.</w:t>
      </w:r>
    </w:p>
    <w:p w14:paraId="5934EDEC" w14:textId="77777777" w:rsidR="005263DB" w:rsidRPr="005263DB" w:rsidRDefault="005263DB" w:rsidP="005263DB">
      <w:pPr>
        <w:jc w:val="both"/>
      </w:pPr>
      <w:r w:rsidRPr="005263DB">
        <w:t>Przez „szkolenie z tematu obsługi MS Word” Zamawiający rozumie szkolenie będące samodzielnym szkoleniem z tematu obsługi MS Word, nie będące modułem (np. przetwarzanie tekstów) pakietu szkoleń dotyczących kwalifikacji komputerowych. Szkolenie z obsługi  MS Word na poziomie zaawansowanym tj. zawierające w swym zakresie minimum: zaawansowana edycja tekstu, zaawansowana edycja dokumentu, konspekt dokumentu, style, współpraca przy tworzeniu i modyfikowaniu dokumentów, wstawianie plików do dokumentu, korespondencja seryjna, szablony dokumentów, makropolecenia, zaawansowane opcje wydruku, ochrona pliku.</w:t>
      </w:r>
    </w:p>
    <w:p w14:paraId="6C5792DB" w14:textId="77777777" w:rsidR="00987E4B" w:rsidRPr="005263D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4C30A" w14:textId="77777777" w:rsidR="00501D59" w:rsidRDefault="00501D59">
      <w:r>
        <w:separator/>
      </w:r>
    </w:p>
  </w:endnote>
  <w:endnote w:type="continuationSeparator" w:id="0">
    <w:p w14:paraId="51F5C96F" w14:textId="77777777" w:rsidR="00501D59" w:rsidRDefault="0050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A042E" w14:textId="77777777" w:rsidR="00501D59" w:rsidRDefault="00501D59">
      <w:r>
        <w:separator/>
      </w:r>
    </w:p>
  </w:footnote>
  <w:footnote w:type="continuationSeparator" w:id="0">
    <w:p w14:paraId="4B92ACD1" w14:textId="77777777" w:rsidR="00501D59" w:rsidRDefault="00501D59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14493A"/>
    <w:rsid w:val="001D0F1F"/>
    <w:rsid w:val="001E754C"/>
    <w:rsid w:val="002328A0"/>
    <w:rsid w:val="00263CEB"/>
    <w:rsid w:val="002A7F51"/>
    <w:rsid w:val="002D005B"/>
    <w:rsid w:val="002E623C"/>
    <w:rsid w:val="002F6C4A"/>
    <w:rsid w:val="00501D59"/>
    <w:rsid w:val="00517D50"/>
    <w:rsid w:val="005263DB"/>
    <w:rsid w:val="00527F15"/>
    <w:rsid w:val="0056690C"/>
    <w:rsid w:val="005B4FE1"/>
    <w:rsid w:val="005D357A"/>
    <w:rsid w:val="005F6749"/>
    <w:rsid w:val="006268D6"/>
    <w:rsid w:val="006828A2"/>
    <w:rsid w:val="00753DBC"/>
    <w:rsid w:val="00786C56"/>
    <w:rsid w:val="007D02BE"/>
    <w:rsid w:val="007F6736"/>
    <w:rsid w:val="008539D0"/>
    <w:rsid w:val="008E4A55"/>
    <w:rsid w:val="008E66F9"/>
    <w:rsid w:val="00944163"/>
    <w:rsid w:val="00946690"/>
    <w:rsid w:val="009559C0"/>
    <w:rsid w:val="009616AA"/>
    <w:rsid w:val="00987E4B"/>
    <w:rsid w:val="009A30AA"/>
    <w:rsid w:val="009E4F5D"/>
    <w:rsid w:val="009F61B4"/>
    <w:rsid w:val="00A55596"/>
    <w:rsid w:val="00A62BCF"/>
    <w:rsid w:val="00A844AF"/>
    <w:rsid w:val="00B33027"/>
    <w:rsid w:val="00B72E23"/>
    <w:rsid w:val="00BB4F33"/>
    <w:rsid w:val="00BC58AD"/>
    <w:rsid w:val="00BD1A83"/>
    <w:rsid w:val="00C00736"/>
    <w:rsid w:val="00C303B2"/>
    <w:rsid w:val="00C72695"/>
    <w:rsid w:val="00CF6409"/>
    <w:rsid w:val="00D67C47"/>
    <w:rsid w:val="00D71D16"/>
    <w:rsid w:val="00D742FE"/>
    <w:rsid w:val="00D93916"/>
    <w:rsid w:val="00E170CF"/>
    <w:rsid w:val="00E97FEE"/>
    <w:rsid w:val="00F04CB8"/>
    <w:rsid w:val="00F21267"/>
    <w:rsid w:val="00F55B12"/>
    <w:rsid w:val="00FA31F0"/>
    <w:rsid w:val="00FD7E6C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86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553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4</cp:revision>
  <cp:lastPrinted>2022-03-30T07:43:00Z</cp:lastPrinted>
  <dcterms:created xsi:type="dcterms:W3CDTF">2022-03-30T07:43:00Z</dcterms:created>
  <dcterms:modified xsi:type="dcterms:W3CDTF">2022-04-05T12:07:00Z</dcterms:modified>
</cp:coreProperties>
</file>