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385EA37D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E67FA1" w:rsidRPr="00E67FA1">
        <w:rPr>
          <w:b/>
          <w:bCs/>
          <w:sz w:val="22"/>
          <w:szCs w:val="22"/>
        </w:rPr>
        <w:t xml:space="preserve">Sukcesywna dostawa materiałów reklamowych i promocyjnych dla Wydziałowej Rady Samorządu Studentów </w:t>
      </w:r>
      <w:proofErr w:type="spellStart"/>
      <w:r w:rsidR="00E67FA1" w:rsidRPr="00E67FA1">
        <w:rPr>
          <w:b/>
          <w:bCs/>
          <w:sz w:val="22"/>
          <w:szCs w:val="22"/>
        </w:rPr>
        <w:t>WEAIiIB</w:t>
      </w:r>
      <w:proofErr w:type="spellEnd"/>
      <w:r w:rsidR="00E67FA1" w:rsidRPr="00E67FA1">
        <w:rPr>
          <w:b/>
          <w:bCs/>
          <w:sz w:val="22"/>
          <w:szCs w:val="22"/>
        </w:rPr>
        <w:t>- KC-</w:t>
      </w:r>
      <w:proofErr w:type="spellStart"/>
      <w:r w:rsidR="00E67FA1" w:rsidRPr="00E67FA1">
        <w:rPr>
          <w:b/>
          <w:bCs/>
          <w:sz w:val="22"/>
          <w:szCs w:val="22"/>
        </w:rPr>
        <w:t>zp</w:t>
      </w:r>
      <w:proofErr w:type="spellEnd"/>
      <w:r w:rsidR="00E67FA1" w:rsidRPr="00E67FA1">
        <w:rPr>
          <w:b/>
          <w:bCs/>
          <w:sz w:val="22"/>
          <w:szCs w:val="22"/>
        </w:rPr>
        <w:t>. 272-180/22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4A9E4B9B" w14:textId="77777777" w:rsidR="00835A34" w:rsidRDefault="00835A34" w:rsidP="00404400">
      <w:pPr>
        <w:jc w:val="both"/>
        <w:rPr>
          <w:sz w:val="22"/>
          <w:szCs w:val="22"/>
        </w:rPr>
      </w:pPr>
    </w:p>
    <w:p w14:paraId="29B871DC" w14:textId="14E37B2F" w:rsidR="00163BA1" w:rsidRPr="00163BA1" w:rsidRDefault="00163BA1" w:rsidP="00163BA1">
      <w:pPr>
        <w:jc w:val="both"/>
        <w:rPr>
          <w:b/>
          <w:bCs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287CEE" w:rsidRPr="00FE4E3E" w14:paraId="2692F76B" w14:textId="77777777" w:rsidTr="00C7445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D732CE" w:rsidRDefault="00D732C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87CEE" w:rsidRPr="00FE4E3E" w:rsidRDefault="00287CE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C7445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C74451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3C4EC656" w:rsidR="00287CEE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551850E9" w:rsidR="00287CEE" w:rsidRPr="00FE4E3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1 500 </w:t>
            </w:r>
            <w:r>
              <w:rPr>
                <w:sz w:val="20"/>
                <w:szCs w:val="20"/>
              </w:rPr>
              <w:t>szt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10A17264" w:rsidR="00177518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6F66C81F" w:rsidR="00177518" w:rsidRPr="00FE4E3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  <w:r>
              <w:rPr>
                <w:sz w:val="20"/>
                <w:szCs w:val="20"/>
              </w:rPr>
              <w:t>szt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6AC6F95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660EAE02" w:rsidR="00177518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Opaska odblaskowa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26E97107" w:rsidR="00177518" w:rsidRPr="00FE4E3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3BA3474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FE4E3E" w:rsidRDefault="00D9423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6C20BBFD" w:rsidR="00D9423F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Balon gumowy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331CD29F" w:rsidR="00D9423F" w:rsidRPr="00FE4E3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07164CF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D22F70" w14:textId="7D9248FC" w:rsidR="00C74451" w:rsidRPr="00FE4E3E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A1AD" w14:textId="30833BE0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Naklejka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FFD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1D9" w14:textId="7D687C4A" w:rsidR="00C74451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1 000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450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1E4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FC62F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6EA0A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360D875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0A356" w14:textId="762B4C6E" w:rsidR="00C74451" w:rsidRDefault="00E67FA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D0CA" w14:textId="4573E59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83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DFDD" w14:textId="24AD564B" w:rsidR="00C74451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D88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C80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C3F8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5D658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C5903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21930" w14:textId="2CACA2FC" w:rsidR="00C74451" w:rsidRDefault="00E67FA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BAB" w14:textId="7C2BD3E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Bloczek notesowy z nadrukiem w kratkę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1C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2F00" w14:textId="71B4C27C" w:rsidR="00C74451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3E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F9B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9FE4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6CB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57202F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50A0F" w14:textId="60F5708C" w:rsidR="00C74451" w:rsidRDefault="00E67FA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AF01" w14:textId="173D0D6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ceramiczny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6CC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5E8" w14:textId="1C5B4CDE" w:rsidR="00C74451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52CA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0399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EFD3E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A2390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A7B0F7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2D17B" w14:textId="53DF5D6B" w:rsidR="00C74451" w:rsidRDefault="00E67FA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0139" w14:textId="2F9EC0F1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metalowy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19F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966" w14:textId="2CB87D4A" w:rsidR="00C74451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49AF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B3B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923D1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F0A4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EA2BB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F41C1" w14:textId="65158173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67FA1">
              <w:rPr>
                <w:sz w:val="20"/>
                <w:szCs w:val="20"/>
              </w:rPr>
              <w:t>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C9C" w14:textId="242CE486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Płócienna torba na ramię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47C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3D9B" w14:textId="7F52E4AB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44D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BF28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3387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69623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4EBA9BD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1AAF5" w14:textId="6AD3779C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693E" w14:textId="36FDF37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Otwieracz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7379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BDD9" w14:textId="2294B410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265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E4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C3BC3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17E50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0DE6D92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E3606" w14:textId="33A0B40D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364F" w14:textId="33648B3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Opask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materiałow</w:t>
            </w:r>
            <w:r w:rsidR="0091654A"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3C0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5C0" w14:textId="3DCC8681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EE3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323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D273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674D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C7936D5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9116F6" w14:textId="182FF748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67FA1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C338" w14:textId="40A902F5" w:rsidR="00C74451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Etui na karty kredytowe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0BE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0DC8" w14:textId="3BED6E87" w:rsidR="00C74451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732CE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975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846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F3314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7AD1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0A733A3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DFC364" w14:textId="1E8D388B" w:rsidR="00D732CE" w:rsidRDefault="00E67FA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732C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ABB" w14:textId="355AE36D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64E2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20D8" w14:textId="15E86005" w:rsidR="00D732C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32CE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EA2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41AC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3D07C1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5F274C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29E49C11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E93FE6" w14:textId="7B5D9131" w:rsidR="00D732CE" w:rsidRDefault="00E67FA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bookmarkStart w:id="1" w:name="_GoBack"/>
            <w:bookmarkEnd w:id="1"/>
            <w:r w:rsidR="00D732CE"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17C6" w14:textId="6CD6C444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termiczny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C9C4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3EF1" w14:textId="0EB8691A" w:rsidR="00D732CE" w:rsidRDefault="00E67FA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732CE">
              <w:rPr>
                <w:sz w:val="20"/>
                <w:szCs w:val="20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7C1E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593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F5CC4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97B1B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835D5CC" w14:textId="77777777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C1CCE8E" w14:textId="453B00EF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E67FA1">
        <w:rPr>
          <w:bCs/>
          <w:sz w:val="22"/>
          <w:szCs w:val="22"/>
        </w:rPr>
        <w:t>20</w:t>
      </w:r>
      <w:r w:rsidRPr="00163BA1">
        <w:rPr>
          <w:bCs/>
          <w:sz w:val="22"/>
          <w:szCs w:val="22"/>
        </w:rPr>
        <w:t xml:space="preserve"> miesięcy od daty podpisania umowy</w:t>
      </w:r>
    </w:p>
    <w:p w14:paraId="2017F1F5" w14:textId="1F414D2F" w:rsidR="00163BA1" w:rsidRPr="0091654A" w:rsidRDefault="0091654A" w:rsidP="00404400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……………………</w:t>
      </w:r>
      <w:r>
        <w:rPr>
          <w:bCs/>
          <w:sz w:val="22"/>
          <w:szCs w:val="22"/>
        </w:rPr>
        <w:t xml:space="preserve"> roboczych</w:t>
      </w:r>
      <w:r w:rsidRPr="00163BA1">
        <w:rPr>
          <w:bCs/>
          <w:sz w:val="22"/>
          <w:szCs w:val="22"/>
        </w:rPr>
        <w:t xml:space="preserve"> od daty </w:t>
      </w:r>
      <w:r w:rsidR="004F47E4" w:rsidRPr="004F47E4">
        <w:t xml:space="preserve">złożenia zamówienia </w:t>
      </w:r>
      <w:r w:rsidR="004F47E4" w:rsidRPr="00E67FA1">
        <w:t>cząstkowego</w:t>
      </w:r>
      <w:r w:rsidR="004F47E4" w:rsidRPr="00E67FA1">
        <w:rPr>
          <w:bCs/>
          <w:sz w:val="22"/>
          <w:szCs w:val="22"/>
        </w:rPr>
        <w:t xml:space="preserve"> </w:t>
      </w:r>
      <w:r w:rsidR="00E67FA1"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 w:rsidR="00E67FA1">
        <w:rPr>
          <w:b/>
          <w:bCs/>
          <w:color w:val="FF0000"/>
          <w:sz w:val="22"/>
          <w:szCs w:val="22"/>
        </w:rPr>
        <w:t>/.</w:t>
      </w:r>
    </w:p>
    <w:p w14:paraId="18172154" w14:textId="1025520C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lastRenderedPageBreak/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6C6000D1" w14:textId="77777777" w:rsidR="00FE3903" w:rsidRPr="00E67FA1" w:rsidRDefault="00FE3903" w:rsidP="00FE390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2"/>
          <w:szCs w:val="22"/>
          <w:lang w:eastAsia="zh-CN"/>
        </w:rPr>
      </w:pPr>
      <w:r w:rsidRPr="00E67FA1">
        <w:rPr>
          <w:rFonts w:eastAsia="Calibri"/>
          <w:color w:val="FF0000"/>
          <w:sz w:val="22"/>
          <w:szCs w:val="22"/>
          <w:lang w:eastAsia="zh-CN"/>
        </w:rPr>
        <w:t xml:space="preserve">Ofertę sporządzoną w języku polskim, składa się, pod rygorem nieważności, w formie elektronicznej </w:t>
      </w:r>
      <w:r w:rsidRPr="00E67FA1">
        <w:rPr>
          <w:rFonts w:eastAsia="Calibri"/>
          <w:color w:val="FF0000"/>
          <w:sz w:val="22"/>
          <w:szCs w:val="22"/>
          <w:lang w:eastAsia="zh-CN"/>
        </w:rPr>
        <w:br/>
        <w:t>i podpisuje kwalifikowanym podpisem elektronicznym.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25A6A" w14:textId="77777777" w:rsidR="0059126C" w:rsidRDefault="0059126C">
      <w:r>
        <w:separator/>
      </w:r>
    </w:p>
  </w:endnote>
  <w:endnote w:type="continuationSeparator" w:id="0">
    <w:p w14:paraId="09DBC3D4" w14:textId="77777777" w:rsidR="0059126C" w:rsidRDefault="00591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71C4A" w14:textId="77777777" w:rsidR="0059126C" w:rsidRDefault="0059126C">
      <w:r>
        <w:separator/>
      </w:r>
    </w:p>
  </w:footnote>
  <w:footnote w:type="continuationSeparator" w:id="0">
    <w:p w14:paraId="658C2707" w14:textId="77777777" w:rsidR="0059126C" w:rsidRDefault="00591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E44371"/>
    <w:rsid w:val="00E46350"/>
    <w:rsid w:val="00E67FA1"/>
    <w:rsid w:val="00E830D2"/>
    <w:rsid w:val="00E949B0"/>
    <w:rsid w:val="00F00591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CF2CF-D183-4B6A-AA43-0A42CBE2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2022-02-28T12:31:00Z</cp:lastPrinted>
  <dcterms:created xsi:type="dcterms:W3CDTF">2022-03-28T11:58:00Z</dcterms:created>
  <dcterms:modified xsi:type="dcterms:W3CDTF">2022-03-28T13:06:00Z</dcterms:modified>
</cp:coreProperties>
</file>