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E3C" w:rsidRPr="00B66A62" w:rsidRDefault="00020E3C" w:rsidP="00020E3C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020E3C" w:rsidRPr="00404400" w:rsidRDefault="00020E3C" w:rsidP="00020E3C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020E3C" w:rsidRDefault="00020E3C" w:rsidP="00020E3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020E3C" w:rsidRPr="00475D3D" w:rsidRDefault="00020E3C" w:rsidP="00020E3C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020E3C" w:rsidRPr="00404400" w:rsidRDefault="00020E3C" w:rsidP="00020E3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020E3C" w:rsidRPr="00404400" w:rsidRDefault="00020E3C" w:rsidP="00020E3C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020E3C" w:rsidRPr="00404400" w:rsidRDefault="00020E3C" w:rsidP="00020E3C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020E3C" w:rsidRPr="00404400" w:rsidRDefault="00020E3C" w:rsidP="00020E3C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020E3C" w:rsidRPr="00B66A62" w:rsidRDefault="00020E3C" w:rsidP="00020E3C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020E3C" w:rsidRPr="00B66A62" w:rsidRDefault="00020E3C" w:rsidP="00020E3C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020E3C" w:rsidRPr="00B66A62" w:rsidRDefault="00020E3C" w:rsidP="00020E3C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020E3C" w:rsidRPr="00B66A62" w:rsidRDefault="00020E3C" w:rsidP="00020E3C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020E3C" w:rsidRPr="00B66A62" w:rsidRDefault="00020E3C" w:rsidP="00020E3C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020E3C" w:rsidRDefault="00020E3C" w:rsidP="00020E3C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Start w:id="1" w:name="_Hlk100032043"/>
      <w:bookmarkEnd w:id="0"/>
      <w:r w:rsidRPr="00B659DC">
        <w:rPr>
          <w:b/>
          <w:bCs/>
          <w:sz w:val="22"/>
          <w:szCs w:val="22"/>
        </w:rPr>
        <w:t xml:space="preserve">Dostawa i montaż wewnętrznych </w:t>
      </w:r>
      <w:r w:rsidR="00F579D4">
        <w:rPr>
          <w:b/>
          <w:bCs/>
          <w:sz w:val="22"/>
          <w:szCs w:val="22"/>
        </w:rPr>
        <w:t>ognioodpornych</w:t>
      </w:r>
      <w:bookmarkStart w:id="2" w:name="_GoBack"/>
      <w:bookmarkEnd w:id="2"/>
      <w:r w:rsidRPr="00B659DC">
        <w:rPr>
          <w:b/>
          <w:bCs/>
          <w:sz w:val="22"/>
          <w:szCs w:val="22"/>
        </w:rPr>
        <w:t xml:space="preserve"> rolet okiennych do budynku D-11 AGH w Krakowie - KC-zp.272-189/22</w:t>
      </w:r>
      <w:bookmarkEnd w:id="1"/>
      <w:r w:rsidRPr="00C9196D">
        <w:rPr>
          <w:b/>
          <w:bCs/>
          <w:sz w:val="22"/>
          <w:szCs w:val="22"/>
        </w:rPr>
        <w:t xml:space="preserve">, </w:t>
      </w:r>
      <w:r w:rsidRPr="00C9196D">
        <w:rPr>
          <w:sz w:val="22"/>
          <w:szCs w:val="22"/>
        </w:rPr>
        <w:t>oferuję realizację przedmiotu zamówienia, zgodnie z zasadami określonymi w specyfikacji warunków zamówienia.</w:t>
      </w:r>
    </w:p>
    <w:p w:rsidR="00020E3C" w:rsidRDefault="00020E3C" w:rsidP="00020E3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20E3C" w:rsidRDefault="00020E3C" w:rsidP="00020E3C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020E3C" w:rsidRPr="00622F8D" w:rsidRDefault="00020E3C" w:rsidP="00020E3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020E3C" w:rsidRPr="00622F8D" w:rsidRDefault="00020E3C" w:rsidP="00020E3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22F8D">
        <w:rPr>
          <w:b/>
          <w:sz w:val="22"/>
          <w:szCs w:val="22"/>
        </w:rPr>
        <w:t>Cena brutto: ......................................................................... PLN</w:t>
      </w:r>
    </w:p>
    <w:p w:rsidR="00020E3C" w:rsidRPr="00622F8D" w:rsidRDefault="00020E3C" w:rsidP="00020E3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622F8D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020E3C" w:rsidRPr="00622F8D" w:rsidRDefault="00020E3C" w:rsidP="00622F8D">
      <w:pPr>
        <w:widowControl w:val="0"/>
        <w:spacing w:line="360" w:lineRule="auto"/>
        <w:rPr>
          <w:bCs/>
          <w:sz w:val="22"/>
          <w:szCs w:val="22"/>
        </w:rPr>
      </w:pPr>
      <w:r w:rsidRPr="00622F8D">
        <w:rPr>
          <w:b/>
          <w:sz w:val="22"/>
          <w:szCs w:val="22"/>
        </w:rPr>
        <w:t xml:space="preserve">Powyższa cena zawiera podatek VAT w wysokości </w:t>
      </w:r>
      <w:r w:rsidRPr="00622F8D">
        <w:rPr>
          <w:bCs/>
          <w:sz w:val="22"/>
          <w:szCs w:val="22"/>
        </w:rPr>
        <w:t>23 % tj.…………………….PLN</w:t>
      </w:r>
    </w:p>
    <w:tbl>
      <w:tblPr>
        <w:tblpPr w:leftFromText="141" w:rightFromText="141" w:vertAnchor="text" w:horzAnchor="margin" w:tblpXSpec="center" w:tblpY="60"/>
        <w:tblW w:w="9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"/>
        <w:gridCol w:w="195"/>
        <w:gridCol w:w="568"/>
        <w:gridCol w:w="1139"/>
        <w:gridCol w:w="1134"/>
        <w:gridCol w:w="982"/>
        <w:gridCol w:w="1507"/>
        <w:gridCol w:w="882"/>
        <w:gridCol w:w="38"/>
        <w:gridCol w:w="956"/>
        <w:gridCol w:w="13"/>
        <w:gridCol w:w="893"/>
        <w:gridCol w:w="13"/>
        <w:gridCol w:w="893"/>
        <w:gridCol w:w="10"/>
      </w:tblGrid>
      <w:tr w:rsidR="00FB176C" w:rsidRPr="00622F8D" w:rsidTr="00927165">
        <w:trPr>
          <w:gridAfter w:val="1"/>
          <w:wAfter w:w="14" w:type="dxa"/>
          <w:trHeight w:val="76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763" w:type="dxa"/>
            <w:gridSpan w:val="2"/>
            <w:shd w:val="clear" w:color="auto" w:fill="auto"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Symbol</w:t>
            </w:r>
          </w:p>
        </w:tc>
        <w:tc>
          <w:tcPr>
            <w:tcW w:w="1139" w:type="dxa"/>
            <w:shd w:val="clear" w:color="auto" w:fill="auto"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Wysokość [mm]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Szerokość [mm]</w:t>
            </w:r>
          </w:p>
        </w:tc>
        <w:tc>
          <w:tcPr>
            <w:tcW w:w="982" w:type="dxa"/>
            <w:shd w:val="clear" w:color="auto" w:fill="auto"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Liczba sztuk</w:t>
            </w:r>
          </w:p>
        </w:tc>
        <w:tc>
          <w:tcPr>
            <w:tcW w:w="750" w:type="dxa"/>
          </w:tcPr>
          <w:p w:rsidR="00FB176C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Producent</w:t>
            </w:r>
            <w:r w:rsidR="00FB176C">
              <w:rPr>
                <w:bCs/>
                <w:color w:val="000000"/>
                <w:sz w:val="20"/>
                <w:szCs w:val="20"/>
              </w:rPr>
              <w:t>/ wyrób własny</w:t>
            </w:r>
            <w:r>
              <w:rPr>
                <w:bCs/>
                <w:color w:val="000000"/>
                <w:sz w:val="20"/>
                <w:szCs w:val="20"/>
              </w:rPr>
              <w:t xml:space="preserve"> rolety </w:t>
            </w:r>
          </w:p>
          <w:p w:rsidR="00927165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oraz</w:t>
            </w:r>
          </w:p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producen</w:t>
            </w:r>
            <w:r w:rsidR="00FB176C">
              <w:rPr>
                <w:bCs/>
                <w:color w:val="000000"/>
                <w:sz w:val="20"/>
                <w:szCs w:val="20"/>
              </w:rPr>
              <w:t xml:space="preserve">t/nazwa </w:t>
            </w:r>
            <w:r>
              <w:rPr>
                <w:bCs/>
                <w:color w:val="000000"/>
                <w:sz w:val="20"/>
                <w:szCs w:val="20"/>
              </w:rPr>
              <w:t>tkaniny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Cena jedn. netto zł</w:t>
            </w: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Razem zł netto</w:t>
            </w: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Razem VAT zł</w:t>
            </w: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Razem zł brutto</w:t>
            </w: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O1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" w:type="dxa"/>
          </w:tcPr>
          <w:p w:rsidR="00FB176C" w:rsidRDefault="00FB176C" w:rsidP="00927165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927165" w:rsidRDefault="00FB176C" w:rsidP="00927165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927165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FB176C" w:rsidRPr="00284410" w:rsidRDefault="00FB176C" w:rsidP="00927165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O2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O3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460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O4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490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O5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812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366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63" w:type="dxa"/>
            <w:gridSpan w:val="2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O6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1675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835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3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O7</w:t>
            </w: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2651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375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75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63" w:type="dxa"/>
            <w:gridSpan w:val="2"/>
            <w:vMerge/>
            <w:vAlign w:val="center"/>
            <w:hideMark/>
          </w:tcPr>
          <w:p w:rsidR="00927165" w:rsidRPr="00284410" w:rsidRDefault="00927165" w:rsidP="00020E3C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578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1900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gridAfter w:val="1"/>
          <w:wAfter w:w="14" w:type="dxa"/>
          <w:trHeight w:val="390"/>
        </w:trPr>
        <w:tc>
          <w:tcPr>
            <w:tcW w:w="573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63" w:type="dxa"/>
            <w:gridSpan w:val="2"/>
            <w:vMerge/>
            <w:vAlign w:val="center"/>
            <w:hideMark/>
          </w:tcPr>
          <w:p w:rsidR="00927165" w:rsidRPr="00284410" w:rsidRDefault="00927165" w:rsidP="00020E3C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39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1890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798</w:t>
            </w:r>
          </w:p>
        </w:tc>
        <w:tc>
          <w:tcPr>
            <w:tcW w:w="982" w:type="dxa"/>
            <w:shd w:val="clear" w:color="auto" w:fill="auto"/>
            <w:noWrap/>
            <w:vAlign w:val="center"/>
            <w:hideMark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284410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</w:tcPr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Roleta: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  <w:p w:rsidR="00FB176C" w:rsidRDefault="00FB176C" w:rsidP="00FB176C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tkanina:</w:t>
            </w:r>
          </w:p>
          <w:p w:rsidR="00927165" w:rsidRPr="00284410" w:rsidRDefault="00FB176C" w:rsidP="00FB176C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………………...</w:t>
            </w:r>
          </w:p>
        </w:tc>
        <w:tc>
          <w:tcPr>
            <w:tcW w:w="1108" w:type="dxa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94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B176C" w:rsidRPr="00622F8D" w:rsidTr="00927165">
        <w:trPr>
          <w:trHeight w:val="390"/>
        </w:trPr>
        <w:tc>
          <w:tcPr>
            <w:tcW w:w="768" w:type="dxa"/>
            <w:gridSpan w:val="2"/>
          </w:tcPr>
          <w:p w:rsidR="00927165" w:rsidRPr="00284410" w:rsidRDefault="00927165" w:rsidP="00020E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25" w:type="dxa"/>
            <w:gridSpan w:val="7"/>
          </w:tcPr>
          <w:p w:rsidR="00927165" w:rsidRPr="00284410" w:rsidRDefault="00927165" w:rsidP="00020E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84410">
              <w:rPr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164" w:type="dxa"/>
            <w:gridSpan w:val="2"/>
          </w:tcPr>
          <w:p w:rsidR="00927165" w:rsidRPr="00284410" w:rsidRDefault="00927165" w:rsidP="00020E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47" w:type="dxa"/>
            <w:gridSpan w:val="2"/>
          </w:tcPr>
          <w:p w:rsidR="00927165" w:rsidRPr="00284410" w:rsidRDefault="00927165" w:rsidP="00020E3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20E3C" w:rsidRPr="00622F8D" w:rsidRDefault="00020E3C" w:rsidP="00020E3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20E3C" w:rsidRPr="00622F8D" w:rsidRDefault="00020E3C" w:rsidP="00020E3C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 w:rsidRPr="00622F8D">
        <w:rPr>
          <w:b/>
          <w:sz w:val="22"/>
          <w:szCs w:val="22"/>
        </w:rPr>
        <w:t>Okres gwarancji</w:t>
      </w:r>
      <w:r w:rsidRPr="00622F8D">
        <w:rPr>
          <w:rFonts w:eastAsia="Calibri"/>
          <w:bCs/>
          <w:iCs/>
          <w:sz w:val="22"/>
          <w:szCs w:val="22"/>
        </w:rPr>
        <w:t xml:space="preserve"> </w:t>
      </w:r>
      <w:r w:rsidRPr="00622F8D">
        <w:rPr>
          <w:b/>
          <w:bCs/>
          <w:iCs/>
          <w:sz w:val="22"/>
          <w:szCs w:val="22"/>
        </w:rPr>
        <w:t>na dostawę wraz z montażem</w:t>
      </w:r>
      <w:r w:rsidRPr="00622F8D">
        <w:rPr>
          <w:b/>
          <w:sz w:val="22"/>
          <w:szCs w:val="22"/>
        </w:rPr>
        <w:t xml:space="preserve">: ……….. miesięcy </w:t>
      </w:r>
      <w:r w:rsidRPr="00622F8D">
        <w:rPr>
          <w:b/>
          <w:sz w:val="22"/>
          <w:szCs w:val="22"/>
          <w:highlight w:val="yellow"/>
        </w:rPr>
        <w:t>(kryterium oceny ofert)</w:t>
      </w:r>
    </w:p>
    <w:p w:rsidR="00020E3C" w:rsidRPr="00622F8D" w:rsidRDefault="00020E3C" w:rsidP="00020E3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20E3C" w:rsidRDefault="00020E3C" w:rsidP="00020E3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realizacji: do 35 od daty podpisania umowy</w:t>
      </w:r>
    </w:p>
    <w:p w:rsidR="00020E3C" w:rsidRPr="008B31B0" w:rsidRDefault="00020E3C" w:rsidP="00020E3C">
      <w:pPr>
        <w:widowControl w:val="0"/>
        <w:ind w:right="1"/>
        <w:jc w:val="both"/>
        <w:rPr>
          <w:sz w:val="22"/>
          <w:szCs w:val="22"/>
        </w:rPr>
      </w:pPr>
    </w:p>
    <w:p w:rsidR="00020E3C" w:rsidRDefault="00020E3C" w:rsidP="00020E3C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020E3C" w:rsidRDefault="00020E3C" w:rsidP="00020E3C">
      <w:pPr>
        <w:rPr>
          <w:b/>
          <w:sz w:val="22"/>
          <w:szCs w:val="20"/>
          <w:u w:val="single"/>
        </w:rPr>
      </w:pPr>
    </w:p>
    <w:p w:rsidR="00020E3C" w:rsidRPr="00B66A62" w:rsidRDefault="00020E3C" w:rsidP="00020E3C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020E3C" w:rsidRPr="00B66A62" w:rsidRDefault="00020E3C" w:rsidP="00020E3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020E3C" w:rsidRDefault="00020E3C" w:rsidP="00020E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622F8D" w:rsidRPr="00622F8D" w:rsidRDefault="00622F8D" w:rsidP="00622F8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Cs w:val="20"/>
          <w:lang w:val="x-none"/>
        </w:rPr>
      </w:pPr>
      <w:r>
        <w:rPr>
          <w:color w:val="000000"/>
          <w:sz w:val="22"/>
          <w:szCs w:val="20"/>
        </w:rPr>
        <w:t>Oświadczamy, że przed rozpoczęciem realizacji zamówienia :</w:t>
      </w:r>
    </w:p>
    <w:p w:rsidR="00622F8D" w:rsidRPr="00622F8D" w:rsidRDefault="00622F8D" w:rsidP="00622F8D">
      <w:pPr>
        <w:tabs>
          <w:tab w:val="left" w:pos="2520"/>
          <w:tab w:val="left" w:pos="2586"/>
        </w:tabs>
        <w:ind w:left="360"/>
        <w:jc w:val="both"/>
        <w:rPr>
          <w:color w:val="000000"/>
          <w:szCs w:val="20"/>
          <w:lang w:val="x-none"/>
        </w:rPr>
      </w:pPr>
      <w:r>
        <w:rPr>
          <w:color w:val="000000"/>
          <w:szCs w:val="20"/>
        </w:rPr>
        <w:t xml:space="preserve">- </w:t>
      </w:r>
      <w:r w:rsidRPr="00622F8D">
        <w:rPr>
          <w:color w:val="000000"/>
          <w:szCs w:val="20"/>
        </w:rPr>
        <w:t>dostarcz</w:t>
      </w:r>
      <w:r>
        <w:rPr>
          <w:color w:val="000000"/>
          <w:szCs w:val="20"/>
        </w:rPr>
        <w:t>ymy</w:t>
      </w:r>
      <w:r w:rsidRPr="00622F8D">
        <w:rPr>
          <w:color w:val="000000"/>
          <w:szCs w:val="20"/>
        </w:rPr>
        <w:t xml:space="preserve"> atest higieniczn</w:t>
      </w:r>
      <w:r>
        <w:rPr>
          <w:color w:val="000000"/>
          <w:szCs w:val="20"/>
        </w:rPr>
        <w:t xml:space="preserve">y </w:t>
      </w:r>
      <w:r w:rsidRPr="00622F8D">
        <w:rPr>
          <w:color w:val="000000"/>
          <w:szCs w:val="20"/>
        </w:rPr>
        <w:t xml:space="preserve">dla tkaniny </w:t>
      </w:r>
    </w:p>
    <w:p w:rsidR="00020E3C" w:rsidRPr="00622F8D" w:rsidRDefault="00622F8D" w:rsidP="00622F8D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0"/>
          <w:lang w:val="x-none"/>
        </w:rPr>
      </w:pPr>
      <w:r>
        <w:rPr>
          <w:b/>
          <w:bCs/>
          <w:iCs/>
          <w:color w:val="000000"/>
          <w:sz w:val="22"/>
          <w:szCs w:val="20"/>
        </w:rPr>
        <w:t xml:space="preserve">- </w:t>
      </w:r>
      <w:r w:rsidRPr="00622F8D">
        <w:rPr>
          <w:b/>
          <w:bCs/>
          <w:iCs/>
          <w:color w:val="000000"/>
          <w:sz w:val="22"/>
          <w:szCs w:val="20"/>
        </w:rPr>
        <w:t>dokona</w:t>
      </w:r>
      <w:r>
        <w:rPr>
          <w:b/>
          <w:bCs/>
          <w:iCs/>
          <w:color w:val="000000"/>
          <w:sz w:val="22"/>
          <w:szCs w:val="20"/>
        </w:rPr>
        <w:t xml:space="preserve">my </w:t>
      </w:r>
      <w:r w:rsidRPr="00622F8D">
        <w:rPr>
          <w:b/>
          <w:bCs/>
          <w:iCs/>
          <w:color w:val="000000"/>
          <w:sz w:val="22"/>
          <w:szCs w:val="20"/>
        </w:rPr>
        <w:t>pomiar</w:t>
      </w:r>
      <w:r>
        <w:rPr>
          <w:b/>
          <w:bCs/>
          <w:iCs/>
          <w:color w:val="000000"/>
          <w:sz w:val="22"/>
          <w:szCs w:val="20"/>
        </w:rPr>
        <w:t>ów</w:t>
      </w:r>
      <w:r w:rsidRPr="00622F8D">
        <w:rPr>
          <w:bCs/>
          <w:iCs/>
          <w:color w:val="000000"/>
          <w:sz w:val="22"/>
          <w:szCs w:val="20"/>
        </w:rPr>
        <w:t xml:space="preserve"> okien w miejscu przeznaczenia</w:t>
      </w:r>
      <w:r>
        <w:rPr>
          <w:bCs/>
          <w:iCs/>
          <w:color w:val="000000"/>
          <w:sz w:val="22"/>
          <w:szCs w:val="20"/>
        </w:rPr>
        <w:t>.</w:t>
      </w:r>
    </w:p>
    <w:p w:rsidR="00020E3C" w:rsidRPr="00B66A62" w:rsidRDefault="00020E3C" w:rsidP="00020E3C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20E3C" w:rsidRPr="00B66A62" w:rsidRDefault="00020E3C" w:rsidP="00020E3C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20E3C" w:rsidRPr="00B66A62" w:rsidRDefault="00020E3C" w:rsidP="00020E3C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20E3C" w:rsidRPr="00B66A62" w:rsidRDefault="00020E3C" w:rsidP="00020E3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20E3C" w:rsidRPr="00B66A62" w:rsidTr="000A6F4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020E3C" w:rsidRPr="00B66A62" w:rsidRDefault="00020E3C" w:rsidP="000A6F4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020E3C" w:rsidRPr="00B66A62" w:rsidTr="000A6F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020E3C" w:rsidRPr="00B66A62" w:rsidTr="000A6F4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0E3C" w:rsidRPr="00B66A62" w:rsidRDefault="00020E3C" w:rsidP="000A6F4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020E3C" w:rsidRPr="00B66A62" w:rsidRDefault="00020E3C" w:rsidP="00020E3C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020E3C" w:rsidRPr="00B66A62" w:rsidRDefault="00020E3C" w:rsidP="00020E3C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020E3C" w:rsidRPr="00B66A62" w:rsidRDefault="00020E3C" w:rsidP="00020E3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020E3C" w:rsidRPr="00B66A62" w:rsidRDefault="00020E3C" w:rsidP="00020E3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020E3C" w:rsidRPr="00B66A62" w:rsidRDefault="00020E3C" w:rsidP="00020E3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020E3C" w:rsidRPr="00B66A62" w:rsidRDefault="00020E3C" w:rsidP="00020E3C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020E3C" w:rsidRPr="00B66A62" w:rsidRDefault="00020E3C" w:rsidP="00020E3C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020E3C" w:rsidRPr="00B66A62" w:rsidRDefault="00020E3C" w:rsidP="00020E3C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020E3C" w:rsidRPr="00B66A62" w:rsidRDefault="00020E3C" w:rsidP="00020E3C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020E3C" w:rsidRPr="00B66A62" w:rsidRDefault="00020E3C" w:rsidP="00020E3C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020E3C" w:rsidRPr="00ED0F4E" w:rsidRDefault="00020E3C" w:rsidP="00020E3C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020E3C" w:rsidRPr="00C9196D" w:rsidRDefault="00020E3C" w:rsidP="00020E3C">
      <w:pPr>
        <w:jc w:val="right"/>
        <w:rPr>
          <w:color w:val="FF0000"/>
          <w:sz w:val="20"/>
          <w:szCs w:val="20"/>
        </w:rPr>
      </w:pPr>
    </w:p>
    <w:p w:rsidR="00020E3C" w:rsidRPr="00BB7187" w:rsidRDefault="00020E3C" w:rsidP="00020E3C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:rsidR="00020E3C" w:rsidRPr="00A97F8D" w:rsidRDefault="00020E3C" w:rsidP="00020E3C"/>
    <w:p w:rsidR="00FE545C" w:rsidRPr="00020E3C" w:rsidRDefault="00FE545C" w:rsidP="00020E3C"/>
    <w:sectPr w:rsidR="00FE545C" w:rsidRPr="00020E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BCC" w:rsidRDefault="001B5BCC">
      <w:r>
        <w:separator/>
      </w:r>
    </w:p>
  </w:endnote>
  <w:endnote w:type="continuationSeparator" w:id="0">
    <w:p w:rsidR="001B5BCC" w:rsidRDefault="001B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DD2" w:rsidRDefault="00226D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DD2" w:rsidRDefault="00226D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BCC" w:rsidRDefault="001B5BCC">
      <w:r>
        <w:separator/>
      </w:r>
    </w:p>
  </w:footnote>
  <w:footnote w:type="continuationSeparator" w:id="0">
    <w:p w:rsidR="001B5BCC" w:rsidRDefault="001B5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DD2" w:rsidRDefault="00226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DD2" w:rsidRDefault="00226D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6F07F9"/>
    <w:multiLevelType w:val="hybridMultilevel"/>
    <w:tmpl w:val="B87CF76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C42A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5BCC"/>
    <w:rsid w:val="00012286"/>
    <w:rsid w:val="00020E3C"/>
    <w:rsid w:val="00071CCC"/>
    <w:rsid w:val="000B731D"/>
    <w:rsid w:val="000D6134"/>
    <w:rsid w:val="000E09C7"/>
    <w:rsid w:val="000F6589"/>
    <w:rsid w:val="00106636"/>
    <w:rsid w:val="00116EC6"/>
    <w:rsid w:val="001801DD"/>
    <w:rsid w:val="001B5BCC"/>
    <w:rsid w:val="001D4612"/>
    <w:rsid w:val="00207E98"/>
    <w:rsid w:val="00226DD2"/>
    <w:rsid w:val="002723B0"/>
    <w:rsid w:val="00284410"/>
    <w:rsid w:val="00315A4A"/>
    <w:rsid w:val="004B7300"/>
    <w:rsid w:val="004C6753"/>
    <w:rsid w:val="00595C87"/>
    <w:rsid w:val="005D2C65"/>
    <w:rsid w:val="005E6D94"/>
    <w:rsid w:val="00622F8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7165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579D4"/>
    <w:rsid w:val="00F91018"/>
    <w:rsid w:val="00FA0F30"/>
    <w:rsid w:val="00FA51A4"/>
    <w:rsid w:val="00FB176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3FB362"/>
  <w15:chartTrackingRefBased/>
  <w15:docId w15:val="{77236169-23F8-496B-8FBB-F0B56B9B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20E3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20E3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43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F4AB6-7F6A-458E-B036-17D8A0CC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3</Pages>
  <Words>597</Words>
  <Characters>4779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8</cp:revision>
  <cp:lastPrinted>1899-12-31T23:00:00Z</cp:lastPrinted>
  <dcterms:created xsi:type="dcterms:W3CDTF">2022-04-05T06:34:00Z</dcterms:created>
  <dcterms:modified xsi:type="dcterms:W3CDTF">2022-04-07T11:04:00Z</dcterms:modified>
</cp:coreProperties>
</file>