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3D896" w14:textId="45265167" w:rsidR="00B6210B" w:rsidRPr="001905D5" w:rsidRDefault="00B6210B" w:rsidP="00B6210B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203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0A48CAB0" w14:textId="77777777" w:rsidR="00B6210B" w:rsidRPr="001905D5" w:rsidRDefault="00B6210B" w:rsidP="00B6210B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5946D66" w14:textId="77777777" w:rsidR="00B6210B" w:rsidRPr="001905D5" w:rsidRDefault="00B6210B" w:rsidP="00B6210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4A35A304" w14:textId="77777777" w:rsidR="00B6210B" w:rsidRPr="001905D5" w:rsidRDefault="00B6210B" w:rsidP="00B6210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06BBBCCE" w14:textId="77777777" w:rsidR="00B6210B" w:rsidRPr="001905D5" w:rsidRDefault="00B6210B" w:rsidP="00B6210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6B46D0F9" w14:textId="77777777" w:rsidR="00B6210B" w:rsidRPr="001905D5" w:rsidRDefault="00B6210B" w:rsidP="00B6210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16CBCBC2" w14:textId="77777777" w:rsidR="00B6210B" w:rsidRPr="001905D5" w:rsidRDefault="00B6210B" w:rsidP="00B6210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23548926" w14:textId="77777777" w:rsidR="00B6210B" w:rsidRPr="001905D5" w:rsidRDefault="00B6210B" w:rsidP="00B6210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7D1E4F11" w14:textId="77777777" w:rsidR="00B6210B" w:rsidRPr="001905D5" w:rsidRDefault="00B6210B" w:rsidP="00B6210B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0ECC3E55" w14:textId="77777777" w:rsidR="00B6210B" w:rsidRPr="001905D5" w:rsidRDefault="00B6210B" w:rsidP="00B6210B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4C7FFFCC" w14:textId="77777777" w:rsidR="00B6210B" w:rsidRPr="001905D5" w:rsidRDefault="00B6210B" w:rsidP="00B6210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585026F" w14:textId="77777777" w:rsidR="00B6210B" w:rsidRPr="001905D5" w:rsidRDefault="00B6210B" w:rsidP="00B6210B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ABB478C" w14:textId="77777777" w:rsidR="00B6210B" w:rsidRDefault="00B6210B" w:rsidP="00B6210B">
      <w:pPr>
        <w:spacing w:line="254" w:lineRule="auto"/>
        <w:rPr>
          <w:rFonts w:ascii="Arial" w:hAnsi="Arial" w:cs="Arial"/>
        </w:rPr>
      </w:pPr>
    </w:p>
    <w:p w14:paraId="3DB49CED" w14:textId="77777777" w:rsidR="00B6210B" w:rsidRPr="003A114E" w:rsidRDefault="00B6210B" w:rsidP="00B6210B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54F50C7C" w14:textId="77777777" w:rsidR="00B6210B" w:rsidRPr="003A114E" w:rsidRDefault="00B6210B" w:rsidP="00B6210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7ECC976" w14:textId="77777777" w:rsidR="00B6210B" w:rsidRPr="003A114E" w:rsidRDefault="00B6210B" w:rsidP="00B6210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31F99A98" w14:textId="77777777" w:rsidR="00B6210B" w:rsidRPr="003A114E" w:rsidRDefault="00B6210B" w:rsidP="00B6210B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FAC942E" w14:textId="5F1F6113" w:rsidR="00B6210B" w:rsidRDefault="00B6210B" w:rsidP="00B6210B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1F6AD5" w:rsidRPr="00865DB4">
        <w:rPr>
          <w:b/>
        </w:rPr>
        <w:t xml:space="preserve">Dostawa aparatu fotograficznego wraz z obiektywem i akcesoriami dla WRSS </w:t>
      </w:r>
      <w:proofErr w:type="spellStart"/>
      <w:r w:rsidR="001F6AD5" w:rsidRPr="00865DB4">
        <w:rPr>
          <w:b/>
        </w:rPr>
        <w:t>WILiGZ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203</w:t>
      </w:r>
      <w:r w:rsidRPr="00B23FD2">
        <w:rPr>
          <w:b/>
        </w:rPr>
        <w:t>/2</w:t>
      </w:r>
      <w:r>
        <w:rPr>
          <w:b/>
        </w:rPr>
        <w:t>2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2ABD962F" w14:textId="77777777" w:rsidR="00B6210B" w:rsidRPr="003A114E" w:rsidRDefault="00B6210B" w:rsidP="00B6210B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6374B03" w14:textId="77777777" w:rsidR="00B6210B" w:rsidRPr="003A114E" w:rsidRDefault="00B6210B" w:rsidP="00B6210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524585EF" w14:textId="77777777" w:rsidR="00B6210B" w:rsidRDefault="00B6210B" w:rsidP="00B6210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5030057A" w14:textId="77777777" w:rsidR="00B6210B" w:rsidRPr="003A114E" w:rsidRDefault="00B6210B" w:rsidP="00B6210B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5D4F097D" w14:textId="77777777" w:rsidR="00B6210B" w:rsidRPr="001905D5" w:rsidRDefault="00B6210B" w:rsidP="00B6210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3C2BD707" w14:textId="77777777" w:rsidR="00B6210B" w:rsidRPr="001905D5" w:rsidRDefault="00B6210B" w:rsidP="00B6210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8E5007B" w14:textId="77777777" w:rsidR="00B6210B" w:rsidRPr="001905D5" w:rsidRDefault="00B6210B" w:rsidP="00B6210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04505FD4" w14:textId="77777777" w:rsidR="00B6210B" w:rsidRPr="001905D5" w:rsidRDefault="00B6210B" w:rsidP="00B6210B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1A790649" w14:textId="77777777" w:rsidR="00B6210B" w:rsidRDefault="00B6210B" w:rsidP="00B6210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F2CFD3" w14:textId="77777777" w:rsidR="00B6210B" w:rsidRDefault="00B6210B" w:rsidP="00B6210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11B9910" w14:textId="77777777" w:rsidR="00B6210B" w:rsidRPr="001905D5" w:rsidRDefault="00B6210B" w:rsidP="00B6210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ACBB242" w14:textId="77777777" w:rsidR="00B6210B" w:rsidRPr="00423B06" w:rsidRDefault="00B6210B" w:rsidP="00B6210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38277B4" w14:textId="77777777" w:rsidR="00B6210B" w:rsidRDefault="00B6210B" w:rsidP="00B6210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F36F341" w14:textId="77777777" w:rsidR="00B6210B" w:rsidRDefault="00B6210B" w:rsidP="00B6210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A1EEDA9" w14:textId="77777777" w:rsidR="00B6210B" w:rsidRDefault="00B6210B" w:rsidP="00B6210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F905F8F" w14:textId="77777777" w:rsidR="00B6210B" w:rsidRDefault="00B6210B" w:rsidP="00B6210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10AED1C3" w14:textId="77777777" w:rsidR="00B6210B" w:rsidRDefault="00B6210B" w:rsidP="00B6210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DB1CD08" w14:textId="77777777" w:rsidR="00B6210B" w:rsidRDefault="00B6210B" w:rsidP="00B6210B"/>
    <w:p w14:paraId="49135F4F" w14:textId="77777777" w:rsidR="00B6210B" w:rsidRPr="00172561" w:rsidRDefault="00B6210B" w:rsidP="00B6210B"/>
    <w:p w14:paraId="073C2468" w14:textId="77777777" w:rsidR="00B6210B" w:rsidRPr="00D363BA" w:rsidRDefault="00B6210B" w:rsidP="00B6210B"/>
    <w:p w14:paraId="294D60EE" w14:textId="77777777" w:rsidR="00B6210B" w:rsidRPr="00634AD0" w:rsidRDefault="00B6210B" w:rsidP="00B6210B"/>
    <w:p w14:paraId="188C5850" w14:textId="77777777" w:rsidR="00B6210B" w:rsidRPr="000A70CB" w:rsidRDefault="00B6210B" w:rsidP="00B6210B"/>
    <w:p w14:paraId="5B24C456" w14:textId="77777777" w:rsidR="00B6210B" w:rsidRPr="00F217F6" w:rsidRDefault="00B6210B" w:rsidP="00B6210B"/>
    <w:p w14:paraId="2C8CF7D4" w14:textId="77777777" w:rsidR="00B6210B" w:rsidRPr="001D2720" w:rsidRDefault="00B6210B" w:rsidP="00B6210B"/>
    <w:p w14:paraId="370C38AA" w14:textId="77777777" w:rsidR="00B6210B" w:rsidRPr="00E35D16" w:rsidRDefault="00B6210B" w:rsidP="00B6210B"/>
    <w:p w14:paraId="6AE69185" w14:textId="77777777" w:rsidR="00B6210B" w:rsidRPr="00E55A1A" w:rsidRDefault="00B6210B" w:rsidP="00B6210B"/>
    <w:p w14:paraId="2A698B43" w14:textId="77777777" w:rsidR="00B6210B" w:rsidRPr="00492E28" w:rsidRDefault="00B6210B" w:rsidP="00B6210B"/>
    <w:p w14:paraId="2E104B34" w14:textId="77777777" w:rsidR="00B6210B" w:rsidRPr="00F65418" w:rsidRDefault="00B6210B" w:rsidP="00B6210B"/>
    <w:p w14:paraId="4221D6C4" w14:textId="77777777" w:rsidR="00B6210B" w:rsidRPr="00234F34" w:rsidRDefault="00B6210B" w:rsidP="00B6210B"/>
    <w:p w14:paraId="45A15326" w14:textId="77777777" w:rsidR="005103B9" w:rsidRPr="005548E5" w:rsidRDefault="005103B9" w:rsidP="005548E5"/>
    <w:sectPr w:rsidR="005103B9" w:rsidRPr="005548E5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478AC" w14:textId="77777777" w:rsidR="00041932" w:rsidRDefault="00041932" w:rsidP="0038231F">
      <w:pPr>
        <w:spacing w:after="0" w:line="240" w:lineRule="auto"/>
      </w:pPr>
      <w:r>
        <w:separator/>
      </w:r>
    </w:p>
  </w:endnote>
  <w:endnote w:type="continuationSeparator" w:id="0">
    <w:p w14:paraId="75CB93D2" w14:textId="77777777" w:rsidR="00041932" w:rsidRDefault="000419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FDC93" w14:textId="77777777" w:rsidR="001A5CE0" w:rsidRDefault="001A5C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6098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87713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40DE1" w14:textId="77777777" w:rsidR="001A5CE0" w:rsidRDefault="001A5C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FCCE4" w14:textId="77777777" w:rsidR="00041932" w:rsidRDefault="00041932" w:rsidP="0038231F">
      <w:pPr>
        <w:spacing w:after="0" w:line="240" w:lineRule="auto"/>
      </w:pPr>
      <w:r>
        <w:separator/>
      </w:r>
    </w:p>
  </w:footnote>
  <w:footnote w:type="continuationSeparator" w:id="0">
    <w:p w14:paraId="7F133C52" w14:textId="77777777" w:rsidR="00041932" w:rsidRDefault="00041932" w:rsidP="0038231F">
      <w:pPr>
        <w:spacing w:after="0" w:line="240" w:lineRule="auto"/>
      </w:pPr>
      <w:r>
        <w:continuationSeparator/>
      </w:r>
    </w:p>
  </w:footnote>
  <w:footnote w:id="1">
    <w:p w14:paraId="273904FB" w14:textId="77777777" w:rsidR="00B6210B" w:rsidRDefault="00B6210B" w:rsidP="00B6210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180DA9D" w14:textId="77777777" w:rsidR="00B6210B" w:rsidRPr="0024624C" w:rsidRDefault="00B6210B" w:rsidP="00B6210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574F932C" w14:textId="77777777" w:rsidR="00B6210B" w:rsidRPr="008D4C56" w:rsidRDefault="00B6210B" w:rsidP="00B6210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36CF9" w14:textId="77777777" w:rsidR="001A5CE0" w:rsidRDefault="001A5C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A9C3" w14:textId="77777777" w:rsidR="001A5CE0" w:rsidRDefault="001A5C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628D" w14:textId="77777777" w:rsidR="001A5CE0" w:rsidRDefault="001A5C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903179">
    <w:abstractNumId w:val="7"/>
  </w:num>
  <w:num w:numId="2" w16cid:durableId="1370912582">
    <w:abstractNumId w:val="0"/>
  </w:num>
  <w:num w:numId="3" w16cid:durableId="415053788">
    <w:abstractNumId w:val="6"/>
  </w:num>
  <w:num w:numId="4" w16cid:durableId="652489041">
    <w:abstractNumId w:val="9"/>
  </w:num>
  <w:num w:numId="5" w16cid:durableId="861357880">
    <w:abstractNumId w:val="8"/>
  </w:num>
  <w:num w:numId="6" w16cid:durableId="2030332031">
    <w:abstractNumId w:val="5"/>
  </w:num>
  <w:num w:numId="7" w16cid:durableId="551573459">
    <w:abstractNumId w:val="1"/>
  </w:num>
  <w:num w:numId="8" w16cid:durableId="2077698402">
    <w:abstractNumId w:val="3"/>
  </w:num>
  <w:num w:numId="9" w16cid:durableId="1347054373">
    <w:abstractNumId w:val="2"/>
  </w:num>
  <w:num w:numId="10" w16cid:durableId="1101100676">
    <w:abstractNumId w:val="4"/>
  </w:num>
  <w:num w:numId="11" w16cid:durableId="1120666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932"/>
    <w:rsid w:val="00023477"/>
    <w:rsid w:val="000247FF"/>
    <w:rsid w:val="00025C8D"/>
    <w:rsid w:val="000303EE"/>
    <w:rsid w:val="0004193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A5CE0"/>
    <w:rsid w:val="001C6945"/>
    <w:rsid w:val="001F027E"/>
    <w:rsid w:val="001F6AD5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48E5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210B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DA8D09"/>
  <w15:chartTrackingRefBased/>
  <w15:docId w15:val="{0A25457B-2E8D-41AD-8453-7D05F682C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10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2022-04-06T06:48:00Z</cp:lastPrinted>
  <dcterms:created xsi:type="dcterms:W3CDTF">2022-04-06T06:47:00Z</dcterms:created>
  <dcterms:modified xsi:type="dcterms:W3CDTF">2022-04-06T06:49:00Z</dcterms:modified>
</cp:coreProperties>
</file>