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5958" w14:textId="4D8D1C2B" w:rsidR="00D665F5" w:rsidRDefault="00850B5B" w:rsidP="00D665F5">
      <w:pPr>
        <w:spacing w:after="240"/>
        <w:jc w:val="right"/>
        <w:rPr>
          <w:sz w:val="22"/>
          <w:szCs w:val="22"/>
        </w:rPr>
      </w:pPr>
      <w:r w:rsidRPr="00850B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50B5B">
        <w:rPr>
          <w:sz w:val="22"/>
          <w:szCs w:val="22"/>
        </w:rPr>
        <w:t>2022-04-0</w:t>
      </w:r>
      <w:r w:rsidR="00D2213C">
        <w:rPr>
          <w:sz w:val="22"/>
          <w:szCs w:val="22"/>
        </w:rPr>
        <w:t>5</w:t>
      </w:r>
    </w:p>
    <w:p w14:paraId="7B75564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F7B4B9D" w14:textId="77777777" w:rsidR="00850B5B" w:rsidRPr="00850B5B" w:rsidRDefault="00850B5B" w:rsidP="00577BC6">
      <w:pPr>
        <w:spacing w:after="40"/>
        <w:rPr>
          <w:b/>
          <w:bCs/>
          <w:sz w:val="22"/>
          <w:szCs w:val="22"/>
        </w:rPr>
      </w:pPr>
      <w:r w:rsidRPr="00850B5B">
        <w:rPr>
          <w:b/>
          <w:bCs/>
          <w:sz w:val="22"/>
          <w:szCs w:val="22"/>
        </w:rPr>
        <w:t>Akademia Górniczo - Hutnicza</w:t>
      </w:r>
    </w:p>
    <w:p w14:paraId="1810A8DE" w14:textId="77777777" w:rsidR="00850B5B" w:rsidRPr="00850B5B" w:rsidRDefault="00850B5B" w:rsidP="00577BC6">
      <w:pPr>
        <w:spacing w:after="40"/>
        <w:rPr>
          <w:b/>
          <w:bCs/>
          <w:sz w:val="22"/>
          <w:szCs w:val="22"/>
        </w:rPr>
      </w:pPr>
      <w:r w:rsidRPr="00850B5B">
        <w:rPr>
          <w:b/>
          <w:bCs/>
          <w:sz w:val="22"/>
          <w:szCs w:val="22"/>
        </w:rPr>
        <w:t>im. Stanisława Staszica w Krakowie</w:t>
      </w:r>
    </w:p>
    <w:p w14:paraId="522B1687" w14:textId="77777777" w:rsidR="00D665F5" w:rsidRPr="00D91931" w:rsidRDefault="00850B5B" w:rsidP="00577BC6">
      <w:pPr>
        <w:spacing w:after="40"/>
        <w:rPr>
          <w:b/>
          <w:bCs/>
          <w:sz w:val="22"/>
          <w:szCs w:val="22"/>
        </w:rPr>
      </w:pPr>
      <w:r w:rsidRPr="00850B5B">
        <w:rPr>
          <w:b/>
          <w:bCs/>
          <w:sz w:val="22"/>
          <w:szCs w:val="22"/>
        </w:rPr>
        <w:t>Dział Zamówień Publicznych</w:t>
      </w:r>
    </w:p>
    <w:p w14:paraId="5A0C16A1" w14:textId="77777777" w:rsidR="00D665F5" w:rsidRPr="00BD5546" w:rsidRDefault="00850B5B" w:rsidP="00D665F5">
      <w:pPr>
        <w:rPr>
          <w:sz w:val="22"/>
          <w:szCs w:val="22"/>
        </w:rPr>
      </w:pPr>
      <w:r w:rsidRPr="00850B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50B5B">
        <w:rPr>
          <w:sz w:val="22"/>
          <w:szCs w:val="22"/>
        </w:rPr>
        <w:t>30</w:t>
      </w:r>
    </w:p>
    <w:p w14:paraId="1CCCF34F" w14:textId="77777777" w:rsidR="00D665F5" w:rsidRPr="00BD5546" w:rsidRDefault="00850B5B" w:rsidP="00D665F5">
      <w:pPr>
        <w:rPr>
          <w:sz w:val="22"/>
          <w:szCs w:val="22"/>
        </w:rPr>
      </w:pPr>
      <w:r w:rsidRPr="00850B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50B5B">
        <w:rPr>
          <w:sz w:val="22"/>
          <w:szCs w:val="22"/>
        </w:rPr>
        <w:t>Kraków</w:t>
      </w:r>
    </w:p>
    <w:p w14:paraId="4872B7C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02394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5CDBD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0B5B" w:rsidRPr="00850B5B">
        <w:rPr>
          <w:b/>
          <w:sz w:val="22"/>
          <w:szCs w:val="22"/>
        </w:rPr>
        <w:t>KC-zp.272-143/22</w:t>
      </w:r>
      <w:r w:rsidR="00A80738">
        <w:rPr>
          <w:sz w:val="24"/>
        </w:rPr>
        <w:tab/>
        <w:t xml:space="preserve"> </w:t>
      </w:r>
    </w:p>
    <w:p w14:paraId="4969DE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8CC5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709C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30C26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9FA6F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BD523A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50B5B" w:rsidRPr="00850B5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4AC49F6B" w14:textId="77777777" w:rsidR="00A80738" w:rsidRPr="00577BC6" w:rsidRDefault="00850B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50B5B">
        <w:rPr>
          <w:b/>
          <w:sz w:val="22"/>
          <w:szCs w:val="22"/>
        </w:rPr>
        <w:t>Remont laboratorium konstrukcji pojazdów nr 05 WIMIR w przewiązce P-B2-B3 na terenie AGH w Krakowie - KC-zp.272-143/22</w:t>
      </w:r>
    </w:p>
    <w:p w14:paraId="7424B418" w14:textId="1DF411E4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50B5B" w:rsidRPr="00850B5B">
        <w:rPr>
          <w:sz w:val="22"/>
          <w:szCs w:val="22"/>
        </w:rPr>
        <w:t>(t.j. Dz.U. z 2021r. poz. 1129</w:t>
      </w:r>
      <w:r w:rsidR="004D317A">
        <w:rPr>
          <w:sz w:val="22"/>
          <w:szCs w:val="22"/>
        </w:rPr>
        <w:t xml:space="preserve"> ze zm.</w:t>
      </w:r>
      <w:r w:rsidR="00850B5B" w:rsidRPr="00850B5B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F1DEFF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50B5B" w:rsidRPr="00850B5B">
        <w:rPr>
          <w:sz w:val="22"/>
          <w:szCs w:val="22"/>
        </w:rPr>
        <w:t>05/04/2022</w:t>
      </w:r>
      <w:r w:rsidR="00FF4AB1" w:rsidRPr="00577BC6">
        <w:rPr>
          <w:sz w:val="22"/>
          <w:szCs w:val="22"/>
        </w:rPr>
        <w:t xml:space="preserve"> o godz. </w:t>
      </w:r>
      <w:r w:rsidR="00850B5B" w:rsidRPr="00850B5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7FF94AD" w14:textId="77777777" w:rsidTr="003F57CD">
        <w:tc>
          <w:tcPr>
            <w:tcW w:w="993" w:type="dxa"/>
            <w:shd w:val="clear" w:color="auto" w:fill="auto"/>
            <w:vAlign w:val="center"/>
          </w:tcPr>
          <w:p w14:paraId="7A8B71E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29E8ED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DA2D1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50B5B" w:rsidRPr="00493F8C" w14:paraId="7DE8AFBC" w14:textId="77777777" w:rsidTr="00035B88">
        <w:tc>
          <w:tcPr>
            <w:tcW w:w="993" w:type="dxa"/>
            <w:shd w:val="clear" w:color="auto" w:fill="auto"/>
            <w:vAlign w:val="center"/>
          </w:tcPr>
          <w:p w14:paraId="22F7B732" w14:textId="77777777" w:rsidR="00850B5B" w:rsidRPr="00490DC0" w:rsidRDefault="00850B5B" w:rsidP="00035B88">
            <w:pPr>
              <w:spacing w:before="120" w:after="120"/>
              <w:jc w:val="center"/>
            </w:pPr>
            <w:r w:rsidRPr="00850B5B">
              <w:t>1</w:t>
            </w:r>
          </w:p>
        </w:tc>
        <w:tc>
          <w:tcPr>
            <w:tcW w:w="5244" w:type="dxa"/>
            <w:shd w:val="clear" w:color="auto" w:fill="auto"/>
          </w:tcPr>
          <w:p w14:paraId="143BC6DE" w14:textId="19264295" w:rsidR="00850B5B" w:rsidRPr="00490DC0" w:rsidRDefault="00850B5B" w:rsidP="00035B88">
            <w:pPr>
              <w:spacing w:before="40"/>
            </w:pPr>
            <w:r w:rsidRPr="00850B5B">
              <w:t>Firma Instalacyjno - Budowlana INDOM</w:t>
            </w:r>
            <w:r w:rsidR="00C83C50">
              <w:t xml:space="preserve"> Dariusz Jakóbczyk</w:t>
            </w:r>
          </w:p>
          <w:p w14:paraId="5448F3FC" w14:textId="77777777" w:rsidR="00850B5B" w:rsidRPr="00490DC0" w:rsidRDefault="00850B5B" w:rsidP="00035B88">
            <w:r w:rsidRPr="00850B5B">
              <w:t>Podgórki Tynieckie</w:t>
            </w:r>
            <w:r w:rsidRPr="00490DC0">
              <w:t xml:space="preserve"> </w:t>
            </w:r>
            <w:r w:rsidRPr="00850B5B">
              <w:t>90D</w:t>
            </w:r>
            <w:r w:rsidRPr="00490DC0">
              <w:t xml:space="preserve"> </w:t>
            </w:r>
          </w:p>
          <w:p w14:paraId="0DC4F360" w14:textId="77777777" w:rsidR="00850B5B" w:rsidRPr="00490DC0" w:rsidRDefault="00850B5B" w:rsidP="00035B88">
            <w:pPr>
              <w:spacing w:after="40"/>
              <w:jc w:val="both"/>
            </w:pPr>
            <w:r w:rsidRPr="00850B5B">
              <w:t>30-398</w:t>
            </w:r>
            <w:r w:rsidRPr="00490DC0">
              <w:t xml:space="preserve"> </w:t>
            </w:r>
            <w:r w:rsidRPr="00850B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B961C5" w14:textId="77777777" w:rsidR="00850B5B" w:rsidRPr="00490DC0" w:rsidRDefault="00850B5B" w:rsidP="00035B88">
            <w:pPr>
              <w:spacing w:before="120" w:after="120"/>
              <w:jc w:val="both"/>
            </w:pPr>
            <w:r w:rsidRPr="00850B5B">
              <w:t>221 400.00 zł</w:t>
            </w:r>
          </w:p>
        </w:tc>
      </w:tr>
      <w:tr w:rsidR="00850B5B" w:rsidRPr="00493F8C" w14:paraId="23907641" w14:textId="77777777" w:rsidTr="00035B88">
        <w:tc>
          <w:tcPr>
            <w:tcW w:w="993" w:type="dxa"/>
            <w:shd w:val="clear" w:color="auto" w:fill="auto"/>
            <w:vAlign w:val="center"/>
          </w:tcPr>
          <w:p w14:paraId="62AAB216" w14:textId="77777777" w:rsidR="00850B5B" w:rsidRPr="00490DC0" w:rsidRDefault="00850B5B" w:rsidP="00035B88">
            <w:pPr>
              <w:spacing w:before="120" w:after="120"/>
              <w:jc w:val="center"/>
            </w:pPr>
            <w:r w:rsidRPr="00850B5B">
              <w:t>2</w:t>
            </w:r>
          </w:p>
        </w:tc>
        <w:tc>
          <w:tcPr>
            <w:tcW w:w="5244" w:type="dxa"/>
            <w:shd w:val="clear" w:color="auto" w:fill="auto"/>
          </w:tcPr>
          <w:p w14:paraId="497EDA52" w14:textId="77777777" w:rsidR="00850B5B" w:rsidRPr="00490DC0" w:rsidRDefault="00850B5B" w:rsidP="00035B88">
            <w:pPr>
              <w:spacing w:before="40"/>
            </w:pPr>
            <w:r w:rsidRPr="00850B5B">
              <w:t>Firma Remontowo-Budowlana „PRACUŚ”, Bogdan Kula</w:t>
            </w:r>
          </w:p>
          <w:p w14:paraId="228A5DF2" w14:textId="77777777" w:rsidR="00850B5B" w:rsidRPr="00490DC0" w:rsidRDefault="00850B5B" w:rsidP="00035B88">
            <w:r w:rsidRPr="00850B5B">
              <w:t>os. Albertyńskie</w:t>
            </w:r>
            <w:r w:rsidRPr="00490DC0">
              <w:t xml:space="preserve"> </w:t>
            </w:r>
            <w:r w:rsidRPr="00850B5B">
              <w:t>19/44</w:t>
            </w:r>
            <w:r w:rsidRPr="00490DC0">
              <w:t xml:space="preserve"> </w:t>
            </w:r>
          </w:p>
          <w:p w14:paraId="3142E4CE" w14:textId="77777777" w:rsidR="00850B5B" w:rsidRPr="00490DC0" w:rsidRDefault="00850B5B" w:rsidP="00035B88">
            <w:pPr>
              <w:spacing w:after="40"/>
              <w:jc w:val="both"/>
            </w:pPr>
            <w:r w:rsidRPr="00850B5B">
              <w:t>31-853</w:t>
            </w:r>
            <w:r w:rsidRPr="00490DC0">
              <w:t xml:space="preserve"> </w:t>
            </w:r>
            <w:r w:rsidRPr="00850B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508F25" w14:textId="77777777" w:rsidR="00850B5B" w:rsidRPr="00490DC0" w:rsidRDefault="00850B5B" w:rsidP="00035B88">
            <w:pPr>
              <w:spacing w:before="120" w:after="120"/>
              <w:jc w:val="both"/>
            </w:pPr>
            <w:r w:rsidRPr="00850B5B">
              <w:t>234 000.00 zł</w:t>
            </w:r>
          </w:p>
        </w:tc>
      </w:tr>
      <w:tr w:rsidR="00850B5B" w:rsidRPr="00493F8C" w14:paraId="4979485F" w14:textId="77777777" w:rsidTr="00035B88">
        <w:tc>
          <w:tcPr>
            <w:tcW w:w="993" w:type="dxa"/>
            <w:shd w:val="clear" w:color="auto" w:fill="auto"/>
            <w:vAlign w:val="center"/>
          </w:tcPr>
          <w:p w14:paraId="7815602B" w14:textId="77777777" w:rsidR="00850B5B" w:rsidRPr="00490DC0" w:rsidRDefault="00850B5B" w:rsidP="00035B88">
            <w:pPr>
              <w:spacing w:before="120" w:after="120"/>
              <w:jc w:val="center"/>
            </w:pPr>
            <w:r w:rsidRPr="00850B5B">
              <w:t>3</w:t>
            </w:r>
          </w:p>
        </w:tc>
        <w:tc>
          <w:tcPr>
            <w:tcW w:w="5244" w:type="dxa"/>
            <w:shd w:val="clear" w:color="auto" w:fill="auto"/>
          </w:tcPr>
          <w:p w14:paraId="07AD95D3" w14:textId="77777777" w:rsidR="003A6B2C" w:rsidRDefault="003A6B2C" w:rsidP="003A6B2C">
            <w:pPr>
              <w:spacing w:before="40"/>
            </w:pPr>
            <w:r>
              <w:t>Konsorcjum firm:</w:t>
            </w:r>
          </w:p>
          <w:p w14:paraId="295973F4" w14:textId="77777777" w:rsidR="003A6B2C" w:rsidRDefault="003A6B2C" w:rsidP="003A6B2C">
            <w:pPr>
              <w:spacing w:before="40"/>
            </w:pPr>
            <w:r>
              <w:t>Lider Stambud Sp. z o.o.</w:t>
            </w:r>
          </w:p>
          <w:p w14:paraId="67C2293C" w14:textId="77777777" w:rsidR="003A6B2C" w:rsidRDefault="003A6B2C" w:rsidP="003A6B2C">
            <w:pPr>
              <w:spacing w:before="40"/>
            </w:pPr>
            <w:r>
              <w:t xml:space="preserve">Św. Wojciecha 89 </w:t>
            </w:r>
          </w:p>
          <w:p w14:paraId="1EB4DB95" w14:textId="77777777" w:rsidR="003A6B2C" w:rsidRDefault="003A6B2C" w:rsidP="003A6B2C">
            <w:pPr>
              <w:spacing w:before="40"/>
            </w:pPr>
            <w:r>
              <w:t>32-085 Modlnica</w:t>
            </w:r>
          </w:p>
          <w:p w14:paraId="1B58B57A" w14:textId="77777777" w:rsidR="003A6B2C" w:rsidRDefault="003A6B2C" w:rsidP="003A6B2C">
            <w:pPr>
              <w:spacing w:before="40"/>
            </w:pPr>
            <w:r>
              <w:t xml:space="preserve">Partner 2K-Budownicto Sp. z o.o. Sp. k. </w:t>
            </w:r>
          </w:p>
          <w:p w14:paraId="3536D4B3" w14:textId="77777777" w:rsidR="003A6B2C" w:rsidRDefault="003A6B2C" w:rsidP="003A6B2C">
            <w:pPr>
              <w:spacing w:before="40"/>
            </w:pPr>
            <w:r>
              <w:t xml:space="preserve">Św. Wojciecha 89 </w:t>
            </w:r>
          </w:p>
          <w:p w14:paraId="0853ED06" w14:textId="138AA688" w:rsidR="00850B5B" w:rsidRPr="00490DC0" w:rsidRDefault="003A6B2C" w:rsidP="003A6B2C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B8C564" w14:textId="77777777" w:rsidR="00850B5B" w:rsidRPr="00490DC0" w:rsidRDefault="00850B5B" w:rsidP="00035B88">
            <w:pPr>
              <w:spacing w:before="120" w:after="120"/>
              <w:jc w:val="both"/>
            </w:pPr>
            <w:r w:rsidRPr="00850B5B">
              <w:t>208 092.49 zł</w:t>
            </w:r>
          </w:p>
        </w:tc>
      </w:tr>
      <w:tr w:rsidR="00850B5B" w:rsidRPr="00493F8C" w14:paraId="2DCDF5DB" w14:textId="77777777" w:rsidTr="00035B88">
        <w:tc>
          <w:tcPr>
            <w:tcW w:w="993" w:type="dxa"/>
            <w:shd w:val="clear" w:color="auto" w:fill="auto"/>
            <w:vAlign w:val="center"/>
          </w:tcPr>
          <w:p w14:paraId="4CDA4372" w14:textId="77777777" w:rsidR="00850B5B" w:rsidRPr="00490DC0" w:rsidRDefault="00850B5B" w:rsidP="00035B88">
            <w:pPr>
              <w:spacing w:before="120" w:after="120"/>
              <w:jc w:val="center"/>
            </w:pPr>
            <w:r w:rsidRPr="00850B5B">
              <w:t>4</w:t>
            </w:r>
          </w:p>
        </w:tc>
        <w:tc>
          <w:tcPr>
            <w:tcW w:w="5244" w:type="dxa"/>
            <w:shd w:val="clear" w:color="auto" w:fill="auto"/>
          </w:tcPr>
          <w:p w14:paraId="6C5A4B92" w14:textId="77777777" w:rsidR="00850B5B" w:rsidRPr="00490DC0" w:rsidRDefault="00850B5B" w:rsidP="00035B88">
            <w:pPr>
              <w:spacing w:before="40"/>
            </w:pPr>
            <w:r w:rsidRPr="00850B5B">
              <w:t>Zakład Usług Remontowych Piotr Buras</w:t>
            </w:r>
          </w:p>
          <w:p w14:paraId="5F12141A" w14:textId="77777777" w:rsidR="00850B5B" w:rsidRPr="00490DC0" w:rsidRDefault="00850B5B" w:rsidP="00035B88">
            <w:r w:rsidRPr="00850B5B">
              <w:t>oś. Przy Arce</w:t>
            </w:r>
            <w:r w:rsidRPr="00490DC0">
              <w:t xml:space="preserve"> </w:t>
            </w:r>
            <w:r w:rsidRPr="00850B5B">
              <w:t>16/46</w:t>
            </w:r>
            <w:r w:rsidRPr="00490DC0">
              <w:t xml:space="preserve"> </w:t>
            </w:r>
          </w:p>
          <w:p w14:paraId="539A1138" w14:textId="77777777" w:rsidR="00850B5B" w:rsidRPr="00490DC0" w:rsidRDefault="00850B5B" w:rsidP="00035B88">
            <w:pPr>
              <w:spacing w:after="40"/>
              <w:jc w:val="both"/>
            </w:pPr>
            <w:r w:rsidRPr="00850B5B">
              <w:t>31-845</w:t>
            </w:r>
            <w:r w:rsidRPr="00490DC0">
              <w:t xml:space="preserve"> </w:t>
            </w:r>
            <w:r w:rsidRPr="00850B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938123" w14:textId="77777777" w:rsidR="00850B5B" w:rsidRPr="00490DC0" w:rsidRDefault="00850B5B" w:rsidP="00035B88">
            <w:pPr>
              <w:spacing w:before="120" w:after="120"/>
              <w:jc w:val="both"/>
            </w:pPr>
            <w:r w:rsidRPr="00850B5B">
              <w:t>176 503.51 zł</w:t>
            </w:r>
          </w:p>
        </w:tc>
      </w:tr>
    </w:tbl>
    <w:p w14:paraId="515D99B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EDFD6E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689471A" w14:textId="19E08C0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0C3B4" w14:textId="77777777" w:rsidR="00DE6004" w:rsidRDefault="00DE6004">
      <w:r>
        <w:separator/>
      </w:r>
    </w:p>
  </w:endnote>
  <w:endnote w:type="continuationSeparator" w:id="0">
    <w:p w14:paraId="0A9FF1E4" w14:textId="77777777" w:rsidR="00DE6004" w:rsidRDefault="00DE6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728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301E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AF85B" w14:textId="77777777" w:rsidR="009F189D" w:rsidRDefault="00D2213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568318">
        <v:line id="_x0000_s1025" style="position:absolute;left:0;text-align:left;z-index:251657728" from="-3.85pt,8.7pt" to="455.15pt,8.7pt"/>
      </w:pict>
    </w:r>
  </w:p>
  <w:p w14:paraId="05667FE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BD9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FE80BA" w14:textId="77777777" w:rsidR="009F189D" w:rsidRDefault="009F189D">
    <w:pPr>
      <w:pStyle w:val="Stopka"/>
      <w:tabs>
        <w:tab w:val="clear" w:pos="4536"/>
      </w:tabs>
      <w:jc w:val="center"/>
    </w:pPr>
  </w:p>
  <w:p w14:paraId="0A9D45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B2C73" w14:textId="77777777" w:rsidR="00DE6004" w:rsidRDefault="00DE6004">
      <w:r>
        <w:separator/>
      </w:r>
    </w:p>
  </w:footnote>
  <w:footnote w:type="continuationSeparator" w:id="0">
    <w:p w14:paraId="3014C1DB" w14:textId="77777777" w:rsidR="00DE6004" w:rsidRDefault="00DE6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0BE4B" w14:textId="77777777" w:rsidR="00850B5B" w:rsidRDefault="00850B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BD862" w14:textId="77777777" w:rsidR="00850B5B" w:rsidRDefault="00850B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58E63" w14:textId="77777777" w:rsidR="00850B5B" w:rsidRDefault="00850B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00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6B2C"/>
    <w:rsid w:val="003B6B36"/>
    <w:rsid w:val="003D72FD"/>
    <w:rsid w:val="003F57CD"/>
    <w:rsid w:val="00423179"/>
    <w:rsid w:val="00490DC0"/>
    <w:rsid w:val="00493F8C"/>
    <w:rsid w:val="004C7E9B"/>
    <w:rsid w:val="004D317A"/>
    <w:rsid w:val="00577BC6"/>
    <w:rsid w:val="00601802"/>
    <w:rsid w:val="0069085C"/>
    <w:rsid w:val="00843263"/>
    <w:rsid w:val="00850B5B"/>
    <w:rsid w:val="00861E75"/>
    <w:rsid w:val="009D19BD"/>
    <w:rsid w:val="009F189D"/>
    <w:rsid w:val="00A80738"/>
    <w:rsid w:val="00C236D3"/>
    <w:rsid w:val="00C659E2"/>
    <w:rsid w:val="00C83C50"/>
    <w:rsid w:val="00CB0802"/>
    <w:rsid w:val="00D2213C"/>
    <w:rsid w:val="00D665F5"/>
    <w:rsid w:val="00D7128F"/>
    <w:rsid w:val="00DE600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B083F"/>
  <w15:chartTrackingRefBased/>
  <w15:docId w15:val="{338E7976-10AE-4B92-B969-FE6B6A996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2022-04-06T11:39:00Z</dcterms:created>
  <dcterms:modified xsi:type="dcterms:W3CDTF">2022-04-06T11:39:00Z</dcterms:modified>
</cp:coreProperties>
</file>