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26E" w:rsidRPr="008523DC" w:rsidRDefault="00D5042D" w:rsidP="00E1726E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E1726E" w:rsidRPr="008523DC" w:rsidRDefault="00E1726E" w:rsidP="00E1726E">
      <w:pPr>
        <w:suppressAutoHyphens/>
        <w:spacing w:line="254" w:lineRule="auto"/>
        <w:rPr>
          <w:lang w:eastAsia="zh-CN"/>
        </w:rPr>
      </w:pPr>
    </w:p>
    <w:p w:rsidR="00E1726E" w:rsidRPr="008523DC" w:rsidRDefault="00E1726E" w:rsidP="00E1726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8523DC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E1726E" w:rsidRPr="008523DC" w:rsidRDefault="00E1726E" w:rsidP="00E1726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8523DC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8523DC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E1726E" w:rsidRPr="008523DC" w:rsidRDefault="00E1726E" w:rsidP="00E1726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>Akademia Górniczo-Hutnicza</w:t>
      </w:r>
    </w:p>
    <w:p w:rsidR="00E1726E" w:rsidRPr="008523DC" w:rsidRDefault="00E1726E" w:rsidP="00E1726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 xml:space="preserve"> im. St. Staszica w Krakowie</w:t>
      </w:r>
    </w:p>
    <w:p w:rsidR="00E1726E" w:rsidRPr="008523DC" w:rsidRDefault="00E1726E" w:rsidP="00E1726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8523DC">
        <w:rPr>
          <w:rFonts w:ascii="Times New Roman" w:hAnsi="Times New Roman"/>
          <w:b/>
          <w:lang w:eastAsia="zh-CN"/>
        </w:rPr>
        <w:t xml:space="preserve">Al. Mickiewicza 30, </w:t>
      </w:r>
      <w:r w:rsidRPr="008523DC">
        <w:rPr>
          <w:rFonts w:ascii="Times New Roman" w:hAnsi="Times New Roman"/>
          <w:b/>
          <w:lang w:eastAsia="zh-CN"/>
        </w:rPr>
        <w:br/>
        <w:t>30-059 Kraków</w:t>
      </w:r>
    </w:p>
    <w:p w:rsidR="00E1726E" w:rsidRPr="008523DC" w:rsidRDefault="00E1726E" w:rsidP="00E1726E">
      <w:pPr>
        <w:suppressAutoHyphens/>
        <w:spacing w:after="0" w:line="240" w:lineRule="auto"/>
        <w:rPr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E1726E" w:rsidRPr="008523DC" w:rsidRDefault="00E1726E" w:rsidP="00E1726E">
      <w:pPr>
        <w:suppressAutoHyphens/>
        <w:spacing w:after="0" w:line="240" w:lineRule="auto"/>
        <w:ind w:right="5954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1726E" w:rsidRPr="008523DC" w:rsidRDefault="00E1726E" w:rsidP="00E1726E">
      <w:pPr>
        <w:suppressAutoHyphens/>
        <w:spacing w:after="0" w:line="240" w:lineRule="auto"/>
        <w:ind w:right="5953"/>
        <w:rPr>
          <w:lang w:eastAsia="zh-CN"/>
        </w:rPr>
      </w:pPr>
      <w:r w:rsidRPr="008523DC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8523DC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8523DC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E1726E" w:rsidRPr="008523DC" w:rsidRDefault="00E1726E" w:rsidP="00E1726E">
      <w:pPr>
        <w:suppressAutoHyphens/>
        <w:spacing w:after="0" w:line="240" w:lineRule="auto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E1726E" w:rsidRPr="008523DC" w:rsidRDefault="00E1726E" w:rsidP="00E1726E">
      <w:pPr>
        <w:suppressAutoHyphens/>
        <w:spacing w:after="0" w:line="240" w:lineRule="auto"/>
        <w:ind w:right="5954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1726E" w:rsidRPr="008523DC" w:rsidRDefault="00E1726E" w:rsidP="00E1726E">
      <w:pPr>
        <w:suppressAutoHyphens/>
        <w:spacing w:after="0" w:line="240" w:lineRule="auto"/>
        <w:ind w:right="5953"/>
        <w:rPr>
          <w:lang w:eastAsia="zh-CN"/>
        </w:rPr>
      </w:pPr>
      <w:r w:rsidRPr="008523DC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E1726E" w:rsidRPr="008523DC" w:rsidRDefault="00E1726E" w:rsidP="00E1726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8523DC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E1726E" w:rsidRPr="008523DC" w:rsidRDefault="00E1726E" w:rsidP="00E1726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523DC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1726E" w:rsidRPr="008523DC" w:rsidRDefault="00E1726E" w:rsidP="00E1726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8523DC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8523DC">
        <w:rPr>
          <w:rFonts w:eastAsia="Times New Roman" w:cs="Calibri"/>
          <w:b/>
          <w:lang w:eastAsia="pl-PL"/>
        </w:rPr>
        <w:t>Pzp</w:t>
      </w:r>
      <w:proofErr w:type="spellEnd"/>
      <w:r w:rsidRPr="008523DC">
        <w:rPr>
          <w:rFonts w:eastAsia="Times New Roman" w:cs="Calibri"/>
          <w:b/>
          <w:lang w:eastAsia="pl-PL"/>
        </w:rPr>
        <w:t>)</w:t>
      </w:r>
    </w:p>
    <w:p w:rsidR="00E1726E" w:rsidRPr="008523DC" w:rsidRDefault="00E1726E" w:rsidP="00E1726E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8523DC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E1726E" w:rsidRPr="008523DC" w:rsidRDefault="00E1726E" w:rsidP="00E1726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BA6E09">
        <w:rPr>
          <w:rFonts w:ascii="Arial" w:hAnsi="Arial" w:cs="Arial"/>
          <w:b/>
          <w:sz w:val="21"/>
          <w:szCs w:val="21"/>
          <w:lang w:eastAsia="zh-CN"/>
        </w:rPr>
        <w:t xml:space="preserve">Usługa przeprowadzenia certyfikowanego szkolenia w zakresie SOLIDWORKS dla </w:t>
      </w:r>
      <w:bookmarkStart w:id="0" w:name="_GoBack"/>
      <w:bookmarkEnd w:id="0"/>
      <w:r w:rsidRPr="00BA6E09">
        <w:rPr>
          <w:rFonts w:ascii="Arial" w:hAnsi="Arial" w:cs="Arial"/>
          <w:b/>
          <w:sz w:val="21"/>
          <w:szCs w:val="21"/>
          <w:lang w:eastAsia="zh-CN"/>
        </w:rPr>
        <w:t>studentów, w ramach projektu POWR.03.05.00-00-Z309/18 - Kc-zp.272-92/22</w:t>
      </w:r>
      <w:r w:rsidRPr="008523DC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8523DC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8523DC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8523DC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E1726E" w:rsidRPr="008523DC" w:rsidRDefault="00E1726E" w:rsidP="00E1726E">
      <w:pPr>
        <w:suppressAutoHyphens/>
        <w:spacing w:after="0" w:line="360" w:lineRule="auto"/>
        <w:jc w:val="both"/>
        <w:rPr>
          <w:b/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8523DC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8523DC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E1726E" w:rsidRPr="008523DC" w:rsidRDefault="00E1726E" w:rsidP="00E1726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E1726E" w:rsidRPr="008523DC" w:rsidRDefault="00E1726E" w:rsidP="00E1726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8523DC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E1726E" w:rsidRPr="008523DC" w:rsidRDefault="00E1726E" w:rsidP="00E1726E">
      <w:pPr>
        <w:suppressAutoHyphens/>
        <w:spacing w:line="360" w:lineRule="auto"/>
        <w:jc w:val="both"/>
        <w:rPr>
          <w:lang w:eastAsia="zh-CN"/>
        </w:rPr>
      </w:pPr>
      <w:r w:rsidRPr="008523DC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8523DC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E1726E" w:rsidRPr="008523DC" w:rsidRDefault="00E1726E" w:rsidP="00E1726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E1726E" w:rsidRPr="008523DC" w:rsidRDefault="00E1726E" w:rsidP="00E1726E">
      <w:pPr>
        <w:jc w:val="center"/>
        <w:rPr>
          <w:lang w:eastAsia="zh-CN"/>
        </w:rPr>
      </w:pPr>
      <w:r w:rsidRPr="008523DC">
        <w:rPr>
          <w:bCs/>
          <w:i/>
          <w:iCs/>
          <w:color w:val="FF0000"/>
        </w:rPr>
        <w:t>Dokument należy sporządzić w postaci elektronicznej i podpisać kwalifikowanym</w:t>
      </w:r>
      <w:r w:rsidRPr="008523DC">
        <w:rPr>
          <w:bCs/>
          <w:i/>
          <w:iCs/>
          <w:color w:val="FF0000"/>
        </w:rPr>
        <w:br/>
        <w:t xml:space="preserve"> podpisem elektronicznym </w:t>
      </w:r>
    </w:p>
    <w:p w:rsidR="00E1726E" w:rsidRPr="00434290" w:rsidRDefault="00E1726E" w:rsidP="00E1726E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569" w:rsidRDefault="00C65569" w:rsidP="0038231F">
      <w:pPr>
        <w:spacing w:after="0" w:line="240" w:lineRule="auto"/>
      </w:pPr>
      <w:r>
        <w:separator/>
      </w:r>
    </w:p>
  </w:endnote>
  <w:endnote w:type="continuationSeparator" w:id="0">
    <w:p w:rsidR="00C65569" w:rsidRDefault="00C655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691" w:rsidRDefault="00792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691" w:rsidRDefault="00792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569" w:rsidRDefault="00C65569" w:rsidP="0038231F">
      <w:pPr>
        <w:spacing w:after="0" w:line="240" w:lineRule="auto"/>
      </w:pPr>
      <w:r>
        <w:separator/>
      </w:r>
    </w:p>
  </w:footnote>
  <w:footnote w:type="continuationSeparator" w:id="0">
    <w:p w:rsidR="00C65569" w:rsidRDefault="00C655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691" w:rsidRDefault="00792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92691">
      <w:rPr>
        <w:rFonts w:ascii="Times New Roman" w:hAnsi="Times New Roman"/>
        <w:sz w:val="20"/>
        <w:szCs w:val="20"/>
      </w:rPr>
      <w:t>Kc-zp.272-92/22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691" w:rsidRDefault="00792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556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2691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5569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042D"/>
    <w:rsid w:val="00D531D5"/>
    <w:rsid w:val="00D7532C"/>
    <w:rsid w:val="00DA563A"/>
    <w:rsid w:val="00DA6EC7"/>
    <w:rsid w:val="00DD146A"/>
    <w:rsid w:val="00DD3E9D"/>
    <w:rsid w:val="00DD69FD"/>
    <w:rsid w:val="00E022A1"/>
    <w:rsid w:val="00E1726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8B0C0E"/>
  <w15:docId w15:val="{8ECCFE75-CD2D-45D3-9A77-37861EB96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72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5E7B-ED4B-4AA0-9918-F55434CA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2022-03-22T13:21:00Z</cp:lastPrinted>
  <dcterms:created xsi:type="dcterms:W3CDTF">2022-03-22T13:21:00Z</dcterms:created>
  <dcterms:modified xsi:type="dcterms:W3CDTF">2022-03-22T13:21:00Z</dcterms:modified>
</cp:coreProperties>
</file>