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B36" w:rsidRPr="00240E71" w:rsidRDefault="000D1B36" w:rsidP="000D1B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D1B36" w:rsidRPr="0022732C" w:rsidRDefault="000D1B36" w:rsidP="000D1B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D1B36" w:rsidRDefault="000D1B36" w:rsidP="000D1B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NAZWA WYKONAWCY</w:t>
      </w:r>
      <w:r w:rsidRPr="00655B33">
        <w:rPr>
          <w:sz w:val="22"/>
          <w:szCs w:val="22"/>
        </w:rPr>
        <w:t>:……………………………………………………………………..</w:t>
      </w:r>
    </w:p>
    <w:p w:rsidR="000D1B36" w:rsidRPr="00655B33" w:rsidRDefault="000D1B36" w:rsidP="000D1B3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RODZAJ WYKONAWCY</w:t>
      </w:r>
      <w:r w:rsidRPr="00655B3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ADRES:…………………………………………………………………………………………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WOJEWÓDZTWO …………………………….....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TEL.</w:t>
      </w:r>
      <w:r w:rsidRPr="00655B33">
        <w:rPr>
          <w:sz w:val="22"/>
          <w:szCs w:val="22"/>
        </w:rPr>
        <w:t>……………………………………………………………………………………………..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 xml:space="preserve">FAX </w:t>
      </w:r>
      <w:r w:rsidRPr="00655B33">
        <w:rPr>
          <w:sz w:val="22"/>
          <w:szCs w:val="22"/>
        </w:rPr>
        <w:t>…………………………………………………………………………………………….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  <w:lang w:val="de-DE"/>
        </w:rPr>
        <w:t xml:space="preserve">NIP…………………………………. </w:t>
      </w:r>
      <w:r w:rsidRPr="00655B33">
        <w:rPr>
          <w:sz w:val="22"/>
          <w:szCs w:val="22"/>
        </w:rPr>
        <w:t>REGON:………………………………………………...</w:t>
      </w:r>
    </w:p>
    <w:p w:rsidR="000D1B36" w:rsidRPr="00655B33" w:rsidRDefault="000D1B36" w:rsidP="000D1B36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55B33">
        <w:rPr>
          <w:sz w:val="22"/>
          <w:szCs w:val="22"/>
        </w:rPr>
        <w:t>BANK/ NR KONTA ……………………………………………………………………………</w:t>
      </w:r>
    </w:p>
    <w:p w:rsidR="000D1B36" w:rsidRPr="00655B33" w:rsidRDefault="000D1B36" w:rsidP="000D1B36">
      <w:pPr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Do: Nazwa i siedziba Zamawiającego: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Akademia Górniczo – Hutnicza im. Stanisława Staszica w Krakowie, 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Dział Zamówień Publicznych, </w:t>
      </w:r>
    </w:p>
    <w:p w:rsidR="00B913AB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Al. Mickiewicza 30, 30-059 Kraków</w:t>
      </w:r>
    </w:p>
    <w:p w:rsidR="000D1B36" w:rsidRPr="00655B33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 </w:t>
      </w:r>
      <w:bookmarkStart w:id="0" w:name="_GoBack"/>
      <w:bookmarkEnd w:id="0"/>
    </w:p>
    <w:p w:rsidR="000D1B36" w:rsidRPr="00655B33" w:rsidRDefault="000D1B36" w:rsidP="000D1B36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Przystępując do postępowania o udzielenie zamówienia publicznego, którego przedmiotem jest</w:t>
      </w:r>
      <w:r w:rsidR="00D11D18">
        <w:rPr>
          <w:sz w:val="22"/>
          <w:szCs w:val="22"/>
        </w:rPr>
        <w:t>:</w:t>
      </w:r>
      <w:r w:rsidRPr="00655B33">
        <w:rPr>
          <w:sz w:val="22"/>
          <w:szCs w:val="22"/>
        </w:rPr>
        <w:t xml:space="preserve"> </w:t>
      </w:r>
      <w:r w:rsidR="00EB6FF7" w:rsidRPr="00EB6FF7">
        <w:rPr>
          <w:b/>
          <w:sz w:val="22"/>
          <w:szCs w:val="22"/>
        </w:rPr>
        <w:t>skład komputerowy, łamanie i druk periodyku Akademii Górniczo-Hutniczej "Vivat Akademia"– KC-zp.272-109/22</w:t>
      </w:r>
      <w:r w:rsidRPr="00655B33">
        <w:rPr>
          <w:b/>
          <w:sz w:val="22"/>
          <w:szCs w:val="22"/>
        </w:rPr>
        <w:t xml:space="preserve">, </w:t>
      </w:r>
      <w:r w:rsidRPr="00655B33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0D1B36" w:rsidRPr="00655B33" w:rsidRDefault="000D1B36" w:rsidP="000D1B36">
      <w:pPr>
        <w:tabs>
          <w:tab w:val="right" w:pos="9000"/>
        </w:tabs>
        <w:rPr>
          <w:sz w:val="22"/>
          <w:szCs w:val="22"/>
        </w:rPr>
      </w:pPr>
    </w:p>
    <w:p w:rsidR="00EB6FF7" w:rsidRPr="009C1E41" w:rsidRDefault="00EB6FF7" w:rsidP="00EB6FF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Cena ne</w:t>
      </w:r>
      <w:r w:rsidRPr="009C1E41">
        <w:rPr>
          <w:sz w:val="22"/>
          <w:szCs w:val="22"/>
        </w:rPr>
        <w:t>tto za całość przedmiotu zamówienia: ....................................................................PLN</w:t>
      </w:r>
    </w:p>
    <w:p w:rsidR="00EB6FF7" w:rsidRPr="009C1E41" w:rsidRDefault="00EB6FF7" w:rsidP="00EB6FF7">
      <w:pPr>
        <w:pStyle w:val="Tekstpodstawowy"/>
        <w:rPr>
          <w:sz w:val="22"/>
          <w:szCs w:val="22"/>
        </w:rPr>
      </w:pPr>
      <w:r w:rsidRPr="009C1E41">
        <w:rPr>
          <w:sz w:val="22"/>
          <w:szCs w:val="22"/>
        </w:rPr>
        <w:t>Cena brutto za całość przedmiotu zamówienia: ....................................................................PLN</w:t>
      </w:r>
    </w:p>
    <w:p w:rsidR="00EB6FF7" w:rsidRPr="00EB6FF7" w:rsidRDefault="00EB6FF7" w:rsidP="00EB6FF7">
      <w:pPr>
        <w:pStyle w:val="Tekstpodstawowy"/>
        <w:rPr>
          <w:b w:val="0"/>
          <w:sz w:val="22"/>
          <w:szCs w:val="22"/>
        </w:rPr>
      </w:pPr>
      <w:r w:rsidRPr="00EB6FF7">
        <w:rPr>
          <w:b w:val="0"/>
          <w:sz w:val="22"/>
          <w:szCs w:val="22"/>
        </w:rPr>
        <w:t>Słownie brutto: ......................................................................................................................</w:t>
      </w:r>
    </w:p>
    <w:p w:rsidR="00EB6FF7" w:rsidRPr="009C1E41" w:rsidRDefault="00EB6FF7" w:rsidP="00EB6FF7">
      <w:pPr>
        <w:pStyle w:val="Tekstpodstawowy"/>
        <w:rPr>
          <w:sz w:val="22"/>
          <w:szCs w:val="22"/>
        </w:rPr>
      </w:pPr>
      <w:r w:rsidRPr="009C1E41">
        <w:rPr>
          <w:sz w:val="22"/>
          <w:szCs w:val="22"/>
        </w:rPr>
        <w:t>Powyższa cena zawiera  podat</w:t>
      </w:r>
      <w:r>
        <w:rPr>
          <w:sz w:val="22"/>
          <w:szCs w:val="22"/>
        </w:rPr>
        <w:t>e</w:t>
      </w:r>
      <w:r w:rsidRPr="009C1E41">
        <w:rPr>
          <w:sz w:val="22"/>
          <w:szCs w:val="22"/>
        </w:rPr>
        <w:t>k VAT</w:t>
      </w:r>
      <w:r>
        <w:rPr>
          <w:sz w:val="22"/>
          <w:szCs w:val="22"/>
        </w:rPr>
        <w:t xml:space="preserve"> w wysokości 23% tj. ………………………</w:t>
      </w:r>
      <w:r w:rsidRPr="009C1E41">
        <w:rPr>
          <w:sz w:val="22"/>
          <w:szCs w:val="22"/>
        </w:rPr>
        <w:t>.</w:t>
      </w:r>
    </w:p>
    <w:p w:rsidR="00EB6FF7" w:rsidRPr="009C1E41" w:rsidRDefault="00EB6FF7" w:rsidP="00EB6FF7">
      <w:pPr>
        <w:pStyle w:val="Tekstpodstawowy"/>
        <w:rPr>
          <w:b w:val="0"/>
          <w:sz w:val="22"/>
          <w:szCs w:val="22"/>
          <w:u w:val="single"/>
        </w:rPr>
      </w:pPr>
      <w:r w:rsidRPr="009C1E41">
        <w:rPr>
          <w:b w:val="0"/>
          <w:sz w:val="22"/>
          <w:szCs w:val="22"/>
          <w:u w:val="single"/>
        </w:rPr>
        <w:t>w tym:</w:t>
      </w:r>
    </w:p>
    <w:p w:rsidR="00EB6FF7" w:rsidRPr="00D8313D" w:rsidRDefault="00EB6FF7" w:rsidP="00EB6FF7">
      <w:pPr>
        <w:pStyle w:val="Tekstpodstawowy"/>
        <w:rPr>
          <w:b w:val="0"/>
          <w:sz w:val="22"/>
          <w:szCs w:val="22"/>
        </w:rPr>
      </w:pPr>
      <w:r w:rsidRPr="00D8313D">
        <w:rPr>
          <w:b w:val="0"/>
          <w:sz w:val="22"/>
          <w:szCs w:val="22"/>
        </w:rPr>
        <w:t xml:space="preserve">Cena brutto za wydanie </w:t>
      </w:r>
      <w:r w:rsidR="00296557">
        <w:rPr>
          <w:b w:val="0"/>
          <w:sz w:val="22"/>
          <w:szCs w:val="22"/>
        </w:rPr>
        <w:t xml:space="preserve">jednego </w:t>
      </w:r>
      <w:r w:rsidRPr="00D8313D">
        <w:rPr>
          <w:b w:val="0"/>
          <w:sz w:val="22"/>
          <w:szCs w:val="22"/>
        </w:rPr>
        <w:t>numeru periodyku:…………………………………….PLN</w:t>
      </w:r>
    </w:p>
    <w:p w:rsidR="00EB6FF7" w:rsidRPr="00263FA9" w:rsidRDefault="00EB6FF7" w:rsidP="00EB6FF7">
      <w:pPr>
        <w:pStyle w:val="Tekstpodstawowy"/>
        <w:rPr>
          <w:b w:val="0"/>
          <w:sz w:val="22"/>
          <w:szCs w:val="22"/>
        </w:rPr>
      </w:pPr>
      <w:r w:rsidRPr="00263FA9">
        <w:rPr>
          <w:b w:val="0"/>
          <w:sz w:val="22"/>
          <w:szCs w:val="22"/>
        </w:rPr>
        <w:t>Słownie brutto:……………………………………………………………………………</w:t>
      </w:r>
    </w:p>
    <w:p w:rsidR="00EB6FF7" w:rsidRPr="00B34722" w:rsidRDefault="00EB6FF7" w:rsidP="00EB6FF7">
      <w:pPr>
        <w:widowControl w:val="0"/>
        <w:ind w:right="1"/>
        <w:jc w:val="both"/>
        <w:rPr>
          <w:b/>
        </w:rPr>
      </w:pPr>
      <w:r w:rsidRPr="00B34722">
        <w:rPr>
          <w:b/>
        </w:rPr>
        <w:t xml:space="preserve">Termin realizacji umowy: </w:t>
      </w:r>
      <w:r w:rsidRPr="00B34722">
        <w:t>od dnia podpisania umowy do 3</w:t>
      </w:r>
      <w:r>
        <w:t>1.12.2023</w:t>
      </w:r>
      <w:r w:rsidRPr="00B34722">
        <w:t xml:space="preserve"> r.</w:t>
      </w:r>
    </w:p>
    <w:p w:rsidR="00EB6FF7" w:rsidRPr="00B34722" w:rsidRDefault="00EB6FF7" w:rsidP="00EB6FF7">
      <w:pPr>
        <w:tabs>
          <w:tab w:val="left" w:pos="426"/>
        </w:tabs>
        <w:jc w:val="both"/>
        <w:rPr>
          <w:b/>
        </w:rPr>
      </w:pPr>
      <w:r w:rsidRPr="00B34722">
        <w:t>.</w:t>
      </w:r>
    </w:p>
    <w:p w:rsidR="00ED412A" w:rsidRPr="00655B33" w:rsidRDefault="00ED412A" w:rsidP="00D11D18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074BB" w:rsidRDefault="00B074BB" w:rsidP="00B913AB">
      <w:pPr>
        <w:rPr>
          <w:b/>
          <w:sz w:val="20"/>
          <w:szCs w:val="20"/>
          <w:u w:val="single"/>
        </w:rPr>
      </w:pPr>
    </w:p>
    <w:p w:rsidR="00B913AB" w:rsidRPr="00C81224" w:rsidRDefault="00B913AB" w:rsidP="00B913AB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:rsidR="00B913AB" w:rsidRPr="00C1016D" w:rsidRDefault="00B913AB" w:rsidP="00B913A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B913AB" w:rsidRPr="00C81224" w:rsidRDefault="00B913AB" w:rsidP="00B913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B913AB" w:rsidRPr="00C81224" w:rsidRDefault="00B913AB" w:rsidP="00B913A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913AB" w:rsidRPr="00C81224" w:rsidRDefault="00B913AB" w:rsidP="00B913A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913AB" w:rsidRPr="00C81224" w:rsidRDefault="00B913AB" w:rsidP="00B913A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913AB" w:rsidRPr="00C81224" w:rsidTr="00AB3D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B913AB" w:rsidRPr="00C81224" w:rsidTr="00AB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B913AB" w:rsidRPr="00C81224" w:rsidTr="00AB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3AB" w:rsidRPr="00C81224" w:rsidRDefault="00B913AB" w:rsidP="00AB3D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B913AB" w:rsidRPr="00C81224" w:rsidRDefault="00B913AB" w:rsidP="00B913AB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B913AB" w:rsidRPr="00C81224" w:rsidRDefault="00B913AB" w:rsidP="00B913A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B913AB" w:rsidRPr="00C81224" w:rsidRDefault="00B913AB" w:rsidP="00B913AB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B913AB" w:rsidRPr="00C81224" w:rsidRDefault="00B913AB" w:rsidP="00B913A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B913AB" w:rsidRPr="00C81224" w:rsidRDefault="00B913AB" w:rsidP="00B913A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B913AB" w:rsidRPr="009D651F" w:rsidRDefault="00B913AB" w:rsidP="00B913AB">
      <w:pPr>
        <w:jc w:val="right"/>
        <w:rPr>
          <w:sz w:val="20"/>
          <w:szCs w:val="20"/>
        </w:rPr>
      </w:pPr>
    </w:p>
    <w:p w:rsidR="00B913AB" w:rsidRPr="00AA0898" w:rsidRDefault="00B913AB" w:rsidP="00B913A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B913AB" w:rsidRPr="00FC7F27" w:rsidRDefault="00B913AB" w:rsidP="00B913AB">
      <w:pPr>
        <w:rPr>
          <w:sz w:val="20"/>
          <w:szCs w:val="20"/>
        </w:rPr>
      </w:pPr>
    </w:p>
    <w:p w:rsidR="00B913AB" w:rsidRDefault="00B913AB" w:rsidP="00B913AB">
      <w:pPr>
        <w:rPr>
          <w:sz w:val="20"/>
          <w:szCs w:val="20"/>
        </w:rPr>
      </w:pPr>
    </w:p>
    <w:p w:rsidR="00B913AB" w:rsidRDefault="00B913AB" w:rsidP="00B913AB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B913AB" w:rsidRPr="00FC7F27" w:rsidRDefault="00B913AB" w:rsidP="00B913AB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Pr="000D1B36" w:rsidRDefault="00FE545C" w:rsidP="000D1B36"/>
    <w:sectPr w:rsidR="00FE545C" w:rsidRPr="000D1B36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138" w:rsidRDefault="00791138">
      <w:r>
        <w:separator/>
      </w:r>
    </w:p>
  </w:endnote>
  <w:endnote w:type="continuationSeparator" w:id="0">
    <w:p w:rsidR="00791138" w:rsidRDefault="0079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138" w:rsidRDefault="00791138">
      <w:r>
        <w:separator/>
      </w:r>
    </w:p>
  </w:footnote>
  <w:footnote w:type="continuationSeparator" w:id="0">
    <w:p w:rsidR="00791138" w:rsidRDefault="00791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794"/>
    <w:rsid w:val="0001004B"/>
    <w:rsid w:val="00012286"/>
    <w:rsid w:val="00071CCC"/>
    <w:rsid w:val="000B731D"/>
    <w:rsid w:val="000D1B3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557"/>
    <w:rsid w:val="00315A4A"/>
    <w:rsid w:val="003D6BC6"/>
    <w:rsid w:val="00491BD0"/>
    <w:rsid w:val="004B7300"/>
    <w:rsid w:val="004C6753"/>
    <w:rsid w:val="005951E1"/>
    <w:rsid w:val="00595C87"/>
    <w:rsid w:val="005D2C65"/>
    <w:rsid w:val="005E6D94"/>
    <w:rsid w:val="0063384F"/>
    <w:rsid w:val="00643C6F"/>
    <w:rsid w:val="00646202"/>
    <w:rsid w:val="0065290F"/>
    <w:rsid w:val="00655794"/>
    <w:rsid w:val="006815F6"/>
    <w:rsid w:val="00706CBE"/>
    <w:rsid w:val="007748F0"/>
    <w:rsid w:val="00791138"/>
    <w:rsid w:val="007A4321"/>
    <w:rsid w:val="007D61EB"/>
    <w:rsid w:val="00833933"/>
    <w:rsid w:val="00853083"/>
    <w:rsid w:val="008A04DA"/>
    <w:rsid w:val="008B2F0C"/>
    <w:rsid w:val="008B4928"/>
    <w:rsid w:val="008D2AB8"/>
    <w:rsid w:val="008F1C66"/>
    <w:rsid w:val="00910B2B"/>
    <w:rsid w:val="009308B5"/>
    <w:rsid w:val="009325D9"/>
    <w:rsid w:val="00970FE4"/>
    <w:rsid w:val="00A0022B"/>
    <w:rsid w:val="00A346FE"/>
    <w:rsid w:val="00A47B4D"/>
    <w:rsid w:val="00A83018"/>
    <w:rsid w:val="00B074BB"/>
    <w:rsid w:val="00B774DC"/>
    <w:rsid w:val="00B913AB"/>
    <w:rsid w:val="00C969A6"/>
    <w:rsid w:val="00CA7D36"/>
    <w:rsid w:val="00CE4A68"/>
    <w:rsid w:val="00D11D18"/>
    <w:rsid w:val="00D24208"/>
    <w:rsid w:val="00D60C38"/>
    <w:rsid w:val="00D66893"/>
    <w:rsid w:val="00D90ACB"/>
    <w:rsid w:val="00DC1500"/>
    <w:rsid w:val="00E1266E"/>
    <w:rsid w:val="00E44371"/>
    <w:rsid w:val="00E526B0"/>
    <w:rsid w:val="00E949B0"/>
    <w:rsid w:val="00EB6FF7"/>
    <w:rsid w:val="00EC438F"/>
    <w:rsid w:val="00EC773B"/>
    <w:rsid w:val="00ED412A"/>
    <w:rsid w:val="00F00591"/>
    <w:rsid w:val="00F059DD"/>
    <w:rsid w:val="00F51688"/>
    <w:rsid w:val="00F53146"/>
    <w:rsid w:val="00F5455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16666B"/>
  <w15:chartTrackingRefBased/>
  <w15:docId w15:val="{A9BE9FDD-E7DA-44EB-B791-62778C05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1B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1B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FD656-4C32-44A0-8E54-193933DB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4</cp:revision>
  <cp:lastPrinted>2022-03-22T09:30:00Z</cp:lastPrinted>
  <dcterms:created xsi:type="dcterms:W3CDTF">2022-03-22T07:48:00Z</dcterms:created>
  <dcterms:modified xsi:type="dcterms:W3CDTF">2022-03-22T09:30:00Z</dcterms:modified>
</cp:coreProperties>
</file>