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BED" w:rsidRDefault="008F1BED" w:rsidP="00E911A3">
      <w:pPr>
        <w:spacing w:after="0" w:line="480" w:lineRule="auto"/>
        <w:jc w:val="right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911A3" w:rsidRDefault="00E911A3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</w:p>
    <w:p w:rsidR="008F1BED" w:rsidRDefault="008F1BED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8F1BED" w:rsidRDefault="008F1BED" w:rsidP="008F1BED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8F1BED" w:rsidRDefault="008F1BED" w:rsidP="008F1BED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8F1BED" w:rsidRDefault="008F1BED" w:rsidP="008F1BED">
      <w:pPr>
        <w:spacing w:line="252" w:lineRule="auto"/>
        <w:rPr>
          <w:rFonts w:ascii="Arial" w:hAnsi="Arial" w:cs="Arial"/>
        </w:rPr>
      </w:pP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1BED" w:rsidRPr="001942B2" w:rsidRDefault="008F1BED" w:rsidP="008F1BED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116EA0" w:rsidRPr="00116EA0">
        <w:rPr>
          <w:rFonts w:eastAsia="Times New Roman" w:cs="Calibri"/>
          <w:b/>
          <w:lang w:eastAsia="pl-PL"/>
        </w:rPr>
        <w:t>skład komputerowy, łamanie i druk periodyku Akademii Górniczo-Hutniczej "Vivat Akademia"– KC-zp.272-109/22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Pr="001942B2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116EA0" w:rsidRDefault="00116EA0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bookmarkStart w:id="0" w:name="_GoBack"/>
      <w:bookmarkEnd w:id="0"/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 xml:space="preserve">podpisem elektronicznym lub podpisem zaufanym lub </w:t>
      </w:r>
      <w:r w:rsidR="00B66FE0">
        <w:rPr>
          <w:bCs/>
          <w:i/>
          <w:iCs/>
          <w:color w:val="FF0000"/>
        </w:rPr>
        <w:t xml:space="preserve">elektronicznym </w:t>
      </w:r>
      <w:r>
        <w:rPr>
          <w:bCs/>
          <w:i/>
          <w:iCs/>
          <w:color w:val="FF0000"/>
        </w:rPr>
        <w:t>podpisem osobistym.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8F1BED" w:rsidRDefault="008F1BED" w:rsidP="008F1BED"/>
    <w:p w:rsidR="008F1BED" w:rsidRDefault="008F1BED" w:rsidP="008F1BED"/>
    <w:p w:rsidR="008F1BED" w:rsidRPr="009475A8" w:rsidRDefault="008F1BED" w:rsidP="008F1BED"/>
    <w:p w:rsidR="008F1BED" w:rsidRPr="009475A8" w:rsidRDefault="008F1BED" w:rsidP="008F1BED"/>
    <w:p w:rsidR="005103B9" w:rsidRPr="009475A8" w:rsidRDefault="005103B9" w:rsidP="009475A8"/>
    <w:sectPr w:rsidR="005103B9" w:rsidRPr="009475A8" w:rsidSect="00E911A3">
      <w:footerReference w:type="default" r:id="rId8"/>
      <w:endnotePr>
        <w:numFmt w:val="decimal"/>
      </w:endnotePr>
      <w:pgSz w:w="11906" w:h="16838"/>
      <w:pgMar w:top="567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02E" w:rsidRDefault="0061602E" w:rsidP="0038231F">
      <w:pPr>
        <w:spacing w:after="0" w:line="240" w:lineRule="auto"/>
      </w:pPr>
      <w:r>
        <w:separator/>
      </w:r>
    </w:p>
  </w:endnote>
  <w:endnote w:type="continuationSeparator" w:id="0">
    <w:p w:rsidR="0061602E" w:rsidRDefault="006160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02E" w:rsidRDefault="0061602E" w:rsidP="0038231F">
      <w:pPr>
        <w:spacing w:after="0" w:line="240" w:lineRule="auto"/>
      </w:pPr>
      <w:r>
        <w:separator/>
      </w:r>
    </w:p>
  </w:footnote>
  <w:footnote w:type="continuationSeparator" w:id="0">
    <w:p w:rsidR="0061602E" w:rsidRDefault="0061602E" w:rsidP="0038231F">
      <w:pPr>
        <w:spacing w:after="0" w:line="240" w:lineRule="auto"/>
      </w:pPr>
      <w:r>
        <w:continuationSeparator/>
      </w:r>
    </w:p>
  </w:footnote>
  <w:footnote w:id="1">
    <w:p w:rsidR="008F1BED" w:rsidRDefault="008F1BED" w:rsidP="008F1BE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1BED" w:rsidRDefault="008F1BED" w:rsidP="008F1BED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4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1"/>
    <w:rsid w:val="000D4F8F"/>
    <w:rsid w:val="000D6F17"/>
    <w:rsid w:val="000D73C4"/>
    <w:rsid w:val="000E4D37"/>
    <w:rsid w:val="00116EA0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21A8"/>
    <w:rsid w:val="003C3B64"/>
    <w:rsid w:val="003D7412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6309"/>
    <w:rsid w:val="004C4854"/>
    <w:rsid w:val="004D7E48"/>
    <w:rsid w:val="004F0FC7"/>
    <w:rsid w:val="004F23F7"/>
    <w:rsid w:val="004F40EF"/>
    <w:rsid w:val="005103B9"/>
    <w:rsid w:val="00520174"/>
    <w:rsid w:val="005641F0"/>
    <w:rsid w:val="005C39CA"/>
    <w:rsid w:val="005E176A"/>
    <w:rsid w:val="0061602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D38"/>
    <w:rsid w:val="00892E48"/>
    <w:rsid w:val="008C5709"/>
    <w:rsid w:val="008C6DF8"/>
    <w:rsid w:val="008D0487"/>
    <w:rsid w:val="008D5EBC"/>
    <w:rsid w:val="008F1BED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0F39"/>
    <w:rsid w:val="00AE6FF2"/>
    <w:rsid w:val="00B0088C"/>
    <w:rsid w:val="00B15219"/>
    <w:rsid w:val="00B15FD3"/>
    <w:rsid w:val="00B34079"/>
    <w:rsid w:val="00B66FE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456D"/>
    <w:rsid w:val="00D23F3D"/>
    <w:rsid w:val="00D34D9A"/>
    <w:rsid w:val="00D409DE"/>
    <w:rsid w:val="00D42C9B"/>
    <w:rsid w:val="00D531D5"/>
    <w:rsid w:val="00D7532C"/>
    <w:rsid w:val="00D8190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11A3"/>
    <w:rsid w:val="00EB7CDE"/>
    <w:rsid w:val="00EE1FBF"/>
    <w:rsid w:val="00EF74CA"/>
    <w:rsid w:val="00F04280"/>
    <w:rsid w:val="00F365F2"/>
    <w:rsid w:val="00F4041D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B0DED9"/>
  <w15:chartTrackingRefBased/>
  <w15:docId w15:val="{0FFA5FC5-1873-44BC-B06A-538AEDD74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1BE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A515D-F1B0-4153-A7AF-D3C3BF4B7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2016-07-26T10:32:00Z</cp:lastPrinted>
  <dcterms:created xsi:type="dcterms:W3CDTF">2022-03-22T07:48:00Z</dcterms:created>
  <dcterms:modified xsi:type="dcterms:W3CDTF">2022-03-22T07:59:00Z</dcterms:modified>
</cp:coreProperties>
</file>