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658F9" w14:textId="77777777" w:rsidR="00D665F5" w:rsidRDefault="007C0A2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C0A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0A2A">
        <w:rPr>
          <w:sz w:val="22"/>
          <w:szCs w:val="22"/>
        </w:rPr>
        <w:t>2022-03-28</w:t>
      </w:r>
    </w:p>
    <w:p w14:paraId="5DE0478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252F03" w14:textId="77777777" w:rsidR="007C0A2A" w:rsidRPr="007C0A2A" w:rsidRDefault="007C0A2A" w:rsidP="00577BC6">
      <w:pPr>
        <w:spacing w:after="40"/>
        <w:rPr>
          <w:b/>
          <w:bCs/>
          <w:sz w:val="22"/>
          <w:szCs w:val="22"/>
        </w:rPr>
      </w:pPr>
      <w:r w:rsidRPr="007C0A2A">
        <w:rPr>
          <w:b/>
          <w:bCs/>
          <w:sz w:val="22"/>
          <w:szCs w:val="22"/>
        </w:rPr>
        <w:t>Akademia Górniczo - Hutnicza</w:t>
      </w:r>
    </w:p>
    <w:p w14:paraId="2D892A35" w14:textId="77777777" w:rsidR="007C0A2A" w:rsidRPr="007C0A2A" w:rsidRDefault="007C0A2A" w:rsidP="00577BC6">
      <w:pPr>
        <w:spacing w:after="40"/>
        <w:rPr>
          <w:b/>
          <w:bCs/>
          <w:sz w:val="22"/>
          <w:szCs w:val="22"/>
        </w:rPr>
      </w:pPr>
      <w:r w:rsidRPr="007C0A2A">
        <w:rPr>
          <w:b/>
          <w:bCs/>
          <w:sz w:val="22"/>
          <w:szCs w:val="22"/>
        </w:rPr>
        <w:t>im. Stanisława Staszica w Krakowie</w:t>
      </w:r>
    </w:p>
    <w:p w14:paraId="0224FBDD" w14:textId="77777777" w:rsidR="00D665F5" w:rsidRPr="00D91931" w:rsidRDefault="007C0A2A" w:rsidP="00577BC6">
      <w:pPr>
        <w:spacing w:after="40"/>
        <w:rPr>
          <w:b/>
          <w:bCs/>
          <w:sz w:val="22"/>
          <w:szCs w:val="22"/>
        </w:rPr>
      </w:pPr>
      <w:r w:rsidRPr="007C0A2A">
        <w:rPr>
          <w:b/>
          <w:bCs/>
          <w:sz w:val="22"/>
          <w:szCs w:val="22"/>
        </w:rPr>
        <w:t>Dział Zamówień Publicznych</w:t>
      </w:r>
    </w:p>
    <w:p w14:paraId="5FDF0F85" w14:textId="77777777" w:rsidR="00D665F5" w:rsidRPr="00BD5546" w:rsidRDefault="007C0A2A" w:rsidP="00D665F5">
      <w:pPr>
        <w:rPr>
          <w:sz w:val="22"/>
          <w:szCs w:val="22"/>
        </w:rPr>
      </w:pPr>
      <w:r w:rsidRPr="007C0A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0A2A">
        <w:rPr>
          <w:sz w:val="22"/>
          <w:szCs w:val="22"/>
        </w:rPr>
        <w:t>30</w:t>
      </w:r>
    </w:p>
    <w:p w14:paraId="0B63510A" w14:textId="77777777" w:rsidR="00D665F5" w:rsidRPr="00BD5546" w:rsidRDefault="007C0A2A" w:rsidP="00D665F5">
      <w:pPr>
        <w:rPr>
          <w:sz w:val="22"/>
          <w:szCs w:val="22"/>
        </w:rPr>
      </w:pPr>
      <w:r w:rsidRPr="007C0A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0A2A">
        <w:rPr>
          <w:sz w:val="22"/>
          <w:szCs w:val="22"/>
        </w:rPr>
        <w:t>Kraków</w:t>
      </w:r>
    </w:p>
    <w:p w14:paraId="7C28B07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005C7A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8C91B0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1E885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C61B00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0A2A" w:rsidRPr="007C0A2A">
        <w:rPr>
          <w:b/>
          <w:sz w:val="22"/>
          <w:szCs w:val="22"/>
        </w:rPr>
        <w:t>KC-zp. 272-86/22</w:t>
      </w:r>
      <w:r w:rsidR="00A80738">
        <w:rPr>
          <w:sz w:val="24"/>
        </w:rPr>
        <w:tab/>
        <w:t xml:space="preserve"> </w:t>
      </w:r>
    </w:p>
    <w:p w14:paraId="3AA9B8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190C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0734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86C5F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86541F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A155A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0A2A" w:rsidRPr="007C0A2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B600A8F" w14:textId="65965D3F" w:rsidR="00A80738" w:rsidRPr="00577BC6" w:rsidRDefault="007C0A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0A2A">
        <w:rPr>
          <w:b/>
          <w:sz w:val="22"/>
          <w:szCs w:val="22"/>
        </w:rPr>
        <w:t>Dostaw</w:t>
      </w:r>
      <w:r w:rsidR="00F86DD8">
        <w:rPr>
          <w:b/>
          <w:sz w:val="22"/>
          <w:szCs w:val="22"/>
        </w:rPr>
        <w:t>ę</w:t>
      </w:r>
      <w:r w:rsidRPr="007C0A2A">
        <w:rPr>
          <w:b/>
          <w:sz w:val="22"/>
          <w:szCs w:val="22"/>
        </w:rPr>
        <w:t xml:space="preserve"> materiałów promocyjnych dla Uczelnianej Rady Samorządu Studentów oraz Działu Spraw Studenckich - KC-zp. 272-86/22</w:t>
      </w:r>
    </w:p>
    <w:p w14:paraId="2E820BC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0A2A" w:rsidRPr="007C0A2A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E0BC16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0A2A" w:rsidRPr="007C0A2A">
        <w:rPr>
          <w:sz w:val="22"/>
          <w:szCs w:val="22"/>
        </w:rPr>
        <w:t>28/03/2022</w:t>
      </w:r>
      <w:r w:rsidR="00FF4AB1" w:rsidRPr="00577BC6">
        <w:rPr>
          <w:sz w:val="22"/>
          <w:szCs w:val="22"/>
        </w:rPr>
        <w:t xml:space="preserve"> o godz. </w:t>
      </w:r>
      <w:r w:rsidR="007C0A2A" w:rsidRPr="007C0A2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19C0601" w14:textId="77777777" w:rsidTr="00C82837">
        <w:tc>
          <w:tcPr>
            <w:tcW w:w="993" w:type="dxa"/>
            <w:shd w:val="clear" w:color="auto" w:fill="auto"/>
            <w:vAlign w:val="center"/>
          </w:tcPr>
          <w:p w14:paraId="3407E8B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77427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03EB457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993BE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C0A2A" w:rsidRPr="00075CD0" w14:paraId="0F78A642" w14:textId="77777777" w:rsidTr="004E758E">
        <w:tc>
          <w:tcPr>
            <w:tcW w:w="993" w:type="dxa"/>
            <w:shd w:val="clear" w:color="auto" w:fill="auto"/>
            <w:vAlign w:val="center"/>
          </w:tcPr>
          <w:p w14:paraId="199F1C39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0A719B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</w:t>
            </w:r>
          </w:p>
        </w:tc>
        <w:tc>
          <w:tcPr>
            <w:tcW w:w="4110" w:type="dxa"/>
            <w:shd w:val="clear" w:color="auto" w:fill="auto"/>
          </w:tcPr>
          <w:p w14:paraId="13B4F1F2" w14:textId="77777777" w:rsidR="007C0A2A" w:rsidRPr="00C82837" w:rsidRDefault="007C0A2A" w:rsidP="004E758E">
            <w:pPr>
              <w:spacing w:before="40"/>
            </w:pPr>
            <w:r w:rsidRPr="007C0A2A">
              <w:t>MERKURIUSZ S.C. R.S. KOSTRZEWA</w:t>
            </w:r>
          </w:p>
          <w:p w14:paraId="1FB291F4" w14:textId="6B01C23E" w:rsidR="007C0A2A" w:rsidRPr="00CB5EDB" w:rsidRDefault="00F86DD8" w:rsidP="004E758E">
            <w:r>
              <w:t xml:space="preserve">ul. </w:t>
            </w:r>
            <w:r w:rsidR="007C0A2A" w:rsidRPr="007C0A2A">
              <w:t>S</w:t>
            </w:r>
            <w:r w:rsidRPr="007C0A2A">
              <w:t>zpitalna</w:t>
            </w:r>
            <w:r w:rsidR="007C0A2A" w:rsidRPr="00CB5EDB">
              <w:t xml:space="preserve"> </w:t>
            </w:r>
            <w:r w:rsidR="007C0A2A" w:rsidRPr="007C0A2A">
              <w:t>25 B</w:t>
            </w:r>
            <w:r w:rsidR="007C0A2A" w:rsidRPr="00CB5EDB">
              <w:t xml:space="preserve"> </w:t>
            </w:r>
          </w:p>
          <w:p w14:paraId="20960A98" w14:textId="487F4F79" w:rsidR="007C0A2A" w:rsidRPr="00CB5EDB" w:rsidRDefault="007C0A2A" w:rsidP="004E758E">
            <w:pPr>
              <w:spacing w:after="120"/>
              <w:jc w:val="both"/>
            </w:pPr>
            <w:r w:rsidRPr="007C0A2A">
              <w:t>33-100</w:t>
            </w:r>
            <w:r w:rsidRPr="00CB5EDB">
              <w:t xml:space="preserve"> </w:t>
            </w:r>
            <w:r w:rsidR="00F86DD8">
              <w:t>T</w:t>
            </w:r>
            <w:r w:rsidR="00F86DD8" w:rsidRPr="007C0A2A">
              <w:t>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1319A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149 761.11 zł</w:t>
            </w:r>
          </w:p>
        </w:tc>
      </w:tr>
      <w:tr w:rsidR="007C0A2A" w:rsidRPr="00075CD0" w14:paraId="1F3471F7" w14:textId="77777777" w:rsidTr="004E758E">
        <w:tc>
          <w:tcPr>
            <w:tcW w:w="993" w:type="dxa"/>
            <w:shd w:val="clear" w:color="auto" w:fill="auto"/>
            <w:vAlign w:val="center"/>
          </w:tcPr>
          <w:p w14:paraId="228EE621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1F43A6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2</w:t>
            </w:r>
          </w:p>
        </w:tc>
        <w:tc>
          <w:tcPr>
            <w:tcW w:w="4110" w:type="dxa"/>
            <w:shd w:val="clear" w:color="auto" w:fill="auto"/>
          </w:tcPr>
          <w:p w14:paraId="4D7311F8" w14:textId="77777777" w:rsidR="007C0A2A" w:rsidRPr="00C82837" w:rsidRDefault="007C0A2A" w:rsidP="004E758E">
            <w:pPr>
              <w:spacing w:before="40"/>
            </w:pPr>
            <w:r w:rsidRPr="007C0A2A">
              <w:t>MERKURIUSZ S.C. R.S. KOSTRZEWA</w:t>
            </w:r>
          </w:p>
          <w:p w14:paraId="528528B1" w14:textId="4C9D0A90" w:rsidR="007C0A2A" w:rsidRPr="00CB5EDB" w:rsidRDefault="00F86DD8" w:rsidP="004E758E">
            <w:r>
              <w:t xml:space="preserve">ul. </w:t>
            </w:r>
            <w:r w:rsidR="007C0A2A" w:rsidRPr="007C0A2A">
              <w:t>S</w:t>
            </w:r>
            <w:r w:rsidRPr="007C0A2A">
              <w:t>zpitalna</w:t>
            </w:r>
            <w:r w:rsidR="007C0A2A" w:rsidRPr="00CB5EDB">
              <w:t xml:space="preserve"> </w:t>
            </w:r>
            <w:r w:rsidR="007C0A2A" w:rsidRPr="007C0A2A">
              <w:t>25 B</w:t>
            </w:r>
            <w:r w:rsidR="007C0A2A" w:rsidRPr="00CB5EDB">
              <w:t xml:space="preserve"> </w:t>
            </w:r>
          </w:p>
          <w:p w14:paraId="5976E0B8" w14:textId="5CB40549" w:rsidR="007C0A2A" w:rsidRPr="00CB5EDB" w:rsidRDefault="007C0A2A" w:rsidP="004E758E">
            <w:pPr>
              <w:spacing w:after="120"/>
              <w:jc w:val="both"/>
            </w:pPr>
            <w:r w:rsidRPr="007C0A2A">
              <w:t>33-100</w:t>
            </w:r>
            <w:r w:rsidRPr="00CB5EDB">
              <w:t xml:space="preserve"> </w:t>
            </w:r>
            <w:r w:rsidRPr="007C0A2A">
              <w:t>T</w:t>
            </w:r>
            <w:r w:rsidR="00F86DD8" w:rsidRPr="007C0A2A">
              <w:t>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7EB8E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66 506.10 zł</w:t>
            </w:r>
          </w:p>
        </w:tc>
      </w:tr>
      <w:tr w:rsidR="007C0A2A" w:rsidRPr="00075CD0" w14:paraId="0E1BCEF9" w14:textId="77777777" w:rsidTr="004E758E">
        <w:tc>
          <w:tcPr>
            <w:tcW w:w="993" w:type="dxa"/>
            <w:shd w:val="clear" w:color="auto" w:fill="auto"/>
            <w:vAlign w:val="center"/>
          </w:tcPr>
          <w:p w14:paraId="3A04E03B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B068E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</w:t>
            </w:r>
          </w:p>
        </w:tc>
        <w:tc>
          <w:tcPr>
            <w:tcW w:w="4110" w:type="dxa"/>
            <w:shd w:val="clear" w:color="auto" w:fill="auto"/>
          </w:tcPr>
          <w:p w14:paraId="6FD76E98" w14:textId="3FAB1446" w:rsidR="007C0A2A" w:rsidRPr="00C82837" w:rsidRDefault="007C0A2A" w:rsidP="004E758E">
            <w:pPr>
              <w:spacing w:before="40"/>
            </w:pPr>
            <w:r w:rsidRPr="007C0A2A">
              <w:t>Agencja Reklamowa Cieślik-Studio L Sp.</w:t>
            </w:r>
            <w:r w:rsidR="00F86DD8">
              <w:t xml:space="preserve"> </w:t>
            </w:r>
            <w:r w:rsidRPr="007C0A2A">
              <w:t>j.</w:t>
            </w:r>
          </w:p>
          <w:p w14:paraId="36BAA479" w14:textId="04C7510C" w:rsidR="007C0A2A" w:rsidRPr="00CB5EDB" w:rsidRDefault="00F86DD8" w:rsidP="004E758E">
            <w:r>
              <w:t xml:space="preserve">ul. </w:t>
            </w:r>
            <w:r w:rsidR="007C0A2A" w:rsidRPr="007C0A2A">
              <w:t>Kisielewskiego</w:t>
            </w:r>
            <w:r w:rsidR="007C0A2A" w:rsidRPr="00CB5EDB">
              <w:t xml:space="preserve"> </w:t>
            </w:r>
            <w:r w:rsidR="007C0A2A" w:rsidRPr="007C0A2A">
              <w:t>28</w:t>
            </w:r>
            <w:r w:rsidR="007C0A2A" w:rsidRPr="00CB5EDB">
              <w:t xml:space="preserve"> </w:t>
            </w:r>
          </w:p>
          <w:p w14:paraId="3144751F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31-708</w:t>
            </w:r>
            <w:r w:rsidRPr="00CB5EDB">
              <w:t xml:space="preserve"> </w:t>
            </w:r>
            <w:r w:rsidRPr="007C0A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4E04D3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230 625.00 zł</w:t>
            </w:r>
          </w:p>
        </w:tc>
      </w:tr>
      <w:tr w:rsidR="007C0A2A" w:rsidRPr="00075CD0" w14:paraId="0715520B" w14:textId="77777777" w:rsidTr="004E758E">
        <w:tc>
          <w:tcPr>
            <w:tcW w:w="993" w:type="dxa"/>
            <w:shd w:val="clear" w:color="auto" w:fill="auto"/>
            <w:vAlign w:val="center"/>
          </w:tcPr>
          <w:p w14:paraId="5BDFE266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D48E2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2</w:t>
            </w:r>
          </w:p>
        </w:tc>
        <w:tc>
          <w:tcPr>
            <w:tcW w:w="4110" w:type="dxa"/>
            <w:shd w:val="clear" w:color="auto" w:fill="auto"/>
          </w:tcPr>
          <w:p w14:paraId="2DE1DA2C" w14:textId="213592BB" w:rsidR="007C0A2A" w:rsidRPr="00C82837" w:rsidRDefault="007C0A2A" w:rsidP="004E758E">
            <w:pPr>
              <w:spacing w:before="40"/>
            </w:pPr>
            <w:r w:rsidRPr="007C0A2A">
              <w:t>Agencja Reklamowa Cieślik-Studio L Sp.</w:t>
            </w:r>
            <w:r w:rsidR="00F86DD8">
              <w:t xml:space="preserve"> </w:t>
            </w:r>
            <w:r w:rsidRPr="007C0A2A">
              <w:t>j.</w:t>
            </w:r>
          </w:p>
          <w:p w14:paraId="4C7B9C2E" w14:textId="6D6E35B6" w:rsidR="007C0A2A" w:rsidRPr="00CB5EDB" w:rsidRDefault="00F86DD8" w:rsidP="004E758E">
            <w:r>
              <w:t xml:space="preserve">ul. </w:t>
            </w:r>
            <w:r w:rsidR="007C0A2A" w:rsidRPr="007C0A2A">
              <w:t>Kisielewskiego</w:t>
            </w:r>
            <w:r w:rsidR="007C0A2A" w:rsidRPr="00CB5EDB">
              <w:t xml:space="preserve"> </w:t>
            </w:r>
            <w:r w:rsidR="007C0A2A" w:rsidRPr="007C0A2A">
              <w:t>28</w:t>
            </w:r>
            <w:r w:rsidR="007C0A2A" w:rsidRPr="00CB5EDB">
              <w:t xml:space="preserve"> </w:t>
            </w:r>
          </w:p>
          <w:p w14:paraId="3D237484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31-708</w:t>
            </w:r>
            <w:r w:rsidRPr="00CB5EDB">
              <w:t xml:space="preserve"> </w:t>
            </w:r>
            <w:r w:rsidRPr="007C0A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39C3B2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92 717.40 zł</w:t>
            </w:r>
          </w:p>
        </w:tc>
      </w:tr>
      <w:tr w:rsidR="007C0A2A" w:rsidRPr="00075CD0" w14:paraId="13AD4EC2" w14:textId="77777777" w:rsidTr="004E758E">
        <w:tc>
          <w:tcPr>
            <w:tcW w:w="993" w:type="dxa"/>
            <w:shd w:val="clear" w:color="auto" w:fill="auto"/>
            <w:vAlign w:val="center"/>
          </w:tcPr>
          <w:p w14:paraId="57F92352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CCEAE4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</w:t>
            </w:r>
          </w:p>
        </w:tc>
        <w:tc>
          <w:tcPr>
            <w:tcW w:w="4110" w:type="dxa"/>
            <w:shd w:val="clear" w:color="auto" w:fill="auto"/>
          </w:tcPr>
          <w:p w14:paraId="4F5BE819" w14:textId="77777777" w:rsidR="007C0A2A" w:rsidRPr="00C82837" w:rsidRDefault="007C0A2A" w:rsidP="004E758E">
            <w:pPr>
              <w:spacing w:before="40"/>
            </w:pPr>
            <w:r w:rsidRPr="007C0A2A">
              <w:t>GOMA MARIUSZ MARKUT</w:t>
            </w:r>
          </w:p>
          <w:p w14:paraId="13E3D490" w14:textId="46656AEF" w:rsidR="007C0A2A" w:rsidRPr="00CB5EDB" w:rsidRDefault="00F86DD8" w:rsidP="004E758E">
            <w:r>
              <w:t xml:space="preserve">ul. </w:t>
            </w:r>
            <w:r w:rsidR="007C0A2A" w:rsidRPr="007C0A2A">
              <w:t>Mireckiego</w:t>
            </w:r>
            <w:r w:rsidR="007C0A2A" w:rsidRPr="00CB5EDB">
              <w:t xml:space="preserve"> </w:t>
            </w:r>
            <w:r w:rsidR="007C0A2A" w:rsidRPr="007C0A2A">
              <w:t>13</w:t>
            </w:r>
            <w:r w:rsidR="007C0A2A" w:rsidRPr="00CB5EDB">
              <w:t xml:space="preserve"> </w:t>
            </w:r>
          </w:p>
          <w:p w14:paraId="265E44BF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37-450</w:t>
            </w:r>
            <w:r w:rsidRPr="00CB5EDB">
              <w:t xml:space="preserve"> </w:t>
            </w:r>
            <w:r w:rsidRPr="007C0A2A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802237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112 453.37 zł</w:t>
            </w:r>
          </w:p>
        </w:tc>
      </w:tr>
      <w:tr w:rsidR="007C0A2A" w:rsidRPr="00075CD0" w14:paraId="564308FD" w14:textId="77777777" w:rsidTr="004E758E">
        <w:tc>
          <w:tcPr>
            <w:tcW w:w="993" w:type="dxa"/>
            <w:shd w:val="clear" w:color="auto" w:fill="auto"/>
            <w:vAlign w:val="center"/>
          </w:tcPr>
          <w:p w14:paraId="7AB3137B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FF5FED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2</w:t>
            </w:r>
          </w:p>
        </w:tc>
        <w:tc>
          <w:tcPr>
            <w:tcW w:w="4110" w:type="dxa"/>
            <w:shd w:val="clear" w:color="auto" w:fill="auto"/>
          </w:tcPr>
          <w:p w14:paraId="5A0FE5E1" w14:textId="77777777" w:rsidR="007C0A2A" w:rsidRPr="00C82837" w:rsidRDefault="007C0A2A" w:rsidP="004E758E">
            <w:pPr>
              <w:spacing w:before="40"/>
            </w:pPr>
            <w:r w:rsidRPr="007C0A2A">
              <w:t>GOMA MARIUSZ MARKUT</w:t>
            </w:r>
          </w:p>
          <w:p w14:paraId="2EF2E053" w14:textId="3BC425D8" w:rsidR="007C0A2A" w:rsidRPr="00CB5EDB" w:rsidRDefault="00F86DD8" w:rsidP="004E758E">
            <w:r>
              <w:t xml:space="preserve">ul. </w:t>
            </w:r>
            <w:r w:rsidR="007C0A2A" w:rsidRPr="007C0A2A">
              <w:t>Mireckiego</w:t>
            </w:r>
            <w:r w:rsidR="007C0A2A" w:rsidRPr="00CB5EDB">
              <w:t xml:space="preserve"> </w:t>
            </w:r>
            <w:r w:rsidR="007C0A2A" w:rsidRPr="007C0A2A">
              <w:t>13</w:t>
            </w:r>
            <w:r w:rsidR="007C0A2A" w:rsidRPr="00CB5EDB">
              <w:t xml:space="preserve"> </w:t>
            </w:r>
          </w:p>
          <w:p w14:paraId="3694A619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37-450</w:t>
            </w:r>
            <w:r w:rsidRPr="00CB5EDB">
              <w:t xml:space="preserve"> </w:t>
            </w:r>
            <w:r w:rsidRPr="007C0A2A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B4CDAB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50 734.43 zł</w:t>
            </w:r>
          </w:p>
        </w:tc>
      </w:tr>
      <w:tr w:rsidR="007C0A2A" w:rsidRPr="00075CD0" w14:paraId="267D5D22" w14:textId="77777777" w:rsidTr="004E758E">
        <w:tc>
          <w:tcPr>
            <w:tcW w:w="993" w:type="dxa"/>
            <w:shd w:val="clear" w:color="auto" w:fill="auto"/>
            <w:vAlign w:val="center"/>
          </w:tcPr>
          <w:p w14:paraId="64BCB317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2F69C0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</w:t>
            </w:r>
          </w:p>
        </w:tc>
        <w:tc>
          <w:tcPr>
            <w:tcW w:w="4110" w:type="dxa"/>
            <w:shd w:val="clear" w:color="auto" w:fill="auto"/>
          </w:tcPr>
          <w:p w14:paraId="53F8AFE8" w14:textId="58CFD732" w:rsidR="007C0A2A" w:rsidRPr="00C82837" w:rsidRDefault="007C0A2A" w:rsidP="004E758E">
            <w:pPr>
              <w:spacing w:before="40"/>
            </w:pPr>
            <w:r w:rsidRPr="007C0A2A">
              <w:t>XD GIFTS Sp z.o.o</w:t>
            </w:r>
            <w:r w:rsidR="00F86DD8">
              <w:t>.</w:t>
            </w:r>
          </w:p>
          <w:p w14:paraId="06814A3A" w14:textId="6EECB332" w:rsidR="007C0A2A" w:rsidRPr="00CB5EDB" w:rsidRDefault="00F86DD8" w:rsidP="004E758E">
            <w:r>
              <w:t xml:space="preserve">ul. </w:t>
            </w:r>
            <w:r w:rsidR="007C0A2A" w:rsidRPr="007C0A2A">
              <w:t>Bratnia</w:t>
            </w:r>
            <w:r w:rsidR="007C0A2A" w:rsidRPr="00CB5EDB">
              <w:t xml:space="preserve"> </w:t>
            </w:r>
            <w:r w:rsidR="007C0A2A" w:rsidRPr="007C0A2A">
              <w:t>1</w:t>
            </w:r>
            <w:r w:rsidR="007C0A2A" w:rsidRPr="00CB5EDB">
              <w:t xml:space="preserve"> </w:t>
            </w:r>
          </w:p>
          <w:p w14:paraId="2909389C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60-185</w:t>
            </w:r>
            <w:r w:rsidRPr="00CB5EDB">
              <w:t xml:space="preserve"> </w:t>
            </w:r>
            <w:r w:rsidRPr="007C0A2A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CD9296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114 259.62 zł</w:t>
            </w:r>
          </w:p>
        </w:tc>
      </w:tr>
      <w:tr w:rsidR="007C0A2A" w:rsidRPr="00075CD0" w14:paraId="48DA6213" w14:textId="77777777" w:rsidTr="004E758E">
        <w:tc>
          <w:tcPr>
            <w:tcW w:w="993" w:type="dxa"/>
            <w:shd w:val="clear" w:color="auto" w:fill="auto"/>
            <w:vAlign w:val="center"/>
          </w:tcPr>
          <w:p w14:paraId="326AB69F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ECC05D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2</w:t>
            </w:r>
          </w:p>
        </w:tc>
        <w:tc>
          <w:tcPr>
            <w:tcW w:w="4110" w:type="dxa"/>
            <w:shd w:val="clear" w:color="auto" w:fill="auto"/>
          </w:tcPr>
          <w:p w14:paraId="0F9C7805" w14:textId="387F8416" w:rsidR="007C0A2A" w:rsidRPr="00C82837" w:rsidRDefault="007C0A2A" w:rsidP="004E758E">
            <w:pPr>
              <w:spacing w:before="40"/>
            </w:pPr>
            <w:r w:rsidRPr="007C0A2A">
              <w:t>XD GIFTS Sp z.o.o</w:t>
            </w:r>
            <w:r w:rsidR="00F86DD8">
              <w:t>.</w:t>
            </w:r>
          </w:p>
          <w:p w14:paraId="00B50F31" w14:textId="09A37C4E" w:rsidR="007C0A2A" w:rsidRPr="00CB5EDB" w:rsidRDefault="00F86DD8" w:rsidP="004E758E">
            <w:r>
              <w:t xml:space="preserve">ul. </w:t>
            </w:r>
            <w:r w:rsidR="007C0A2A" w:rsidRPr="007C0A2A">
              <w:t>Bratnia</w:t>
            </w:r>
            <w:r w:rsidR="007C0A2A" w:rsidRPr="00CB5EDB">
              <w:t xml:space="preserve"> </w:t>
            </w:r>
            <w:r w:rsidR="007C0A2A" w:rsidRPr="007C0A2A">
              <w:t>1</w:t>
            </w:r>
            <w:r w:rsidR="007C0A2A" w:rsidRPr="00CB5EDB">
              <w:t xml:space="preserve"> </w:t>
            </w:r>
          </w:p>
          <w:p w14:paraId="3D148732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60-185</w:t>
            </w:r>
            <w:r w:rsidRPr="00CB5EDB">
              <w:t xml:space="preserve"> </w:t>
            </w:r>
            <w:r w:rsidRPr="007C0A2A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34C13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56 050.73 zł</w:t>
            </w:r>
          </w:p>
        </w:tc>
      </w:tr>
      <w:tr w:rsidR="007C0A2A" w:rsidRPr="00075CD0" w14:paraId="081F364E" w14:textId="77777777" w:rsidTr="004E758E">
        <w:tc>
          <w:tcPr>
            <w:tcW w:w="993" w:type="dxa"/>
            <w:shd w:val="clear" w:color="auto" w:fill="auto"/>
            <w:vAlign w:val="center"/>
          </w:tcPr>
          <w:p w14:paraId="7CF13F53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75DD8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</w:t>
            </w:r>
          </w:p>
        </w:tc>
        <w:tc>
          <w:tcPr>
            <w:tcW w:w="4110" w:type="dxa"/>
            <w:shd w:val="clear" w:color="auto" w:fill="auto"/>
          </w:tcPr>
          <w:p w14:paraId="717809B2" w14:textId="77777777" w:rsidR="007C0A2A" w:rsidRPr="00C82837" w:rsidRDefault="007C0A2A" w:rsidP="004E758E">
            <w:pPr>
              <w:spacing w:before="40"/>
            </w:pPr>
            <w:r w:rsidRPr="007C0A2A">
              <w:t>Pracownia Reklamy AD, Halina Zaleńska</w:t>
            </w:r>
          </w:p>
          <w:p w14:paraId="2518F6E3" w14:textId="5FE4689E" w:rsidR="007C0A2A" w:rsidRPr="00CB5EDB" w:rsidRDefault="00F86DD8" w:rsidP="004E758E">
            <w:r>
              <w:t xml:space="preserve">ul. </w:t>
            </w:r>
            <w:r w:rsidR="007C0A2A" w:rsidRPr="007C0A2A">
              <w:t>Myśliwska</w:t>
            </w:r>
            <w:r w:rsidR="007C0A2A" w:rsidRPr="00CB5EDB">
              <w:t xml:space="preserve"> </w:t>
            </w:r>
            <w:r w:rsidR="007C0A2A" w:rsidRPr="007C0A2A">
              <w:t>68</w:t>
            </w:r>
            <w:r w:rsidR="007C0A2A" w:rsidRPr="00CB5EDB">
              <w:t xml:space="preserve"> </w:t>
            </w:r>
          </w:p>
          <w:p w14:paraId="49C43ACE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30-718</w:t>
            </w:r>
            <w:r w:rsidRPr="00CB5EDB">
              <w:t xml:space="preserve"> </w:t>
            </w:r>
            <w:r w:rsidRPr="007C0A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10D099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150 281.40 zł</w:t>
            </w:r>
          </w:p>
        </w:tc>
      </w:tr>
      <w:tr w:rsidR="007C0A2A" w:rsidRPr="00075CD0" w14:paraId="196C1D42" w14:textId="77777777" w:rsidTr="004E758E">
        <w:tc>
          <w:tcPr>
            <w:tcW w:w="993" w:type="dxa"/>
            <w:shd w:val="clear" w:color="auto" w:fill="auto"/>
            <w:vAlign w:val="center"/>
          </w:tcPr>
          <w:p w14:paraId="30731512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FC18FF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2</w:t>
            </w:r>
          </w:p>
        </w:tc>
        <w:tc>
          <w:tcPr>
            <w:tcW w:w="4110" w:type="dxa"/>
            <w:shd w:val="clear" w:color="auto" w:fill="auto"/>
          </w:tcPr>
          <w:p w14:paraId="6757D716" w14:textId="77777777" w:rsidR="007C0A2A" w:rsidRPr="00C82837" w:rsidRDefault="007C0A2A" w:rsidP="004E758E">
            <w:pPr>
              <w:spacing w:before="40"/>
            </w:pPr>
            <w:r w:rsidRPr="007C0A2A">
              <w:t>Pracownia Reklamy AD, Halina Zaleńska</w:t>
            </w:r>
          </w:p>
          <w:p w14:paraId="2FE348C6" w14:textId="588E5CA6" w:rsidR="007C0A2A" w:rsidRPr="00CB5EDB" w:rsidRDefault="00F86DD8" w:rsidP="004E758E">
            <w:r>
              <w:t xml:space="preserve">ul. </w:t>
            </w:r>
            <w:r w:rsidR="007C0A2A" w:rsidRPr="007C0A2A">
              <w:t>Myśliwska</w:t>
            </w:r>
            <w:r w:rsidR="007C0A2A" w:rsidRPr="00CB5EDB">
              <w:t xml:space="preserve"> </w:t>
            </w:r>
            <w:r w:rsidR="007C0A2A" w:rsidRPr="007C0A2A">
              <w:t>68</w:t>
            </w:r>
            <w:r w:rsidR="007C0A2A" w:rsidRPr="00CB5EDB">
              <w:t xml:space="preserve"> </w:t>
            </w:r>
          </w:p>
          <w:p w14:paraId="3D6BAF58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30-718</w:t>
            </w:r>
            <w:r w:rsidRPr="00CB5EDB">
              <w:t xml:space="preserve"> </w:t>
            </w:r>
            <w:r w:rsidRPr="007C0A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328D85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63 837.00 zł</w:t>
            </w:r>
          </w:p>
        </w:tc>
      </w:tr>
      <w:tr w:rsidR="007C0A2A" w:rsidRPr="00075CD0" w14:paraId="341DEBDA" w14:textId="77777777" w:rsidTr="004E758E">
        <w:tc>
          <w:tcPr>
            <w:tcW w:w="993" w:type="dxa"/>
            <w:shd w:val="clear" w:color="auto" w:fill="auto"/>
            <w:vAlign w:val="center"/>
          </w:tcPr>
          <w:p w14:paraId="63AB1CB4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91A48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</w:t>
            </w:r>
          </w:p>
        </w:tc>
        <w:tc>
          <w:tcPr>
            <w:tcW w:w="4110" w:type="dxa"/>
            <w:shd w:val="clear" w:color="auto" w:fill="auto"/>
          </w:tcPr>
          <w:p w14:paraId="5EF1FD6B" w14:textId="77777777" w:rsidR="007C0A2A" w:rsidRPr="00C82837" w:rsidRDefault="007C0A2A" w:rsidP="004E758E">
            <w:pPr>
              <w:spacing w:before="40"/>
            </w:pPr>
            <w:r w:rsidRPr="007C0A2A">
              <w:t>ARW Studio B&amp;W Wojciech Janecki</w:t>
            </w:r>
          </w:p>
          <w:p w14:paraId="0493D3BB" w14:textId="688531AE" w:rsidR="007C0A2A" w:rsidRPr="00CB5EDB" w:rsidRDefault="00F86DD8" w:rsidP="004E758E">
            <w:r>
              <w:t xml:space="preserve">ul. </w:t>
            </w:r>
            <w:r w:rsidR="007C0A2A" w:rsidRPr="007C0A2A">
              <w:t>Podjazdowa</w:t>
            </w:r>
            <w:r w:rsidR="007C0A2A" w:rsidRPr="00CB5EDB">
              <w:t xml:space="preserve"> </w:t>
            </w:r>
            <w:r w:rsidR="007C0A2A" w:rsidRPr="007C0A2A">
              <w:t>2/31</w:t>
            </w:r>
            <w:r w:rsidR="007C0A2A" w:rsidRPr="00CB5EDB">
              <w:t xml:space="preserve"> </w:t>
            </w:r>
          </w:p>
          <w:p w14:paraId="362E68F4" w14:textId="77777777" w:rsidR="007C0A2A" w:rsidRPr="00CB5EDB" w:rsidRDefault="007C0A2A" w:rsidP="004E758E">
            <w:pPr>
              <w:spacing w:after="120"/>
              <w:jc w:val="both"/>
            </w:pPr>
            <w:r w:rsidRPr="007C0A2A">
              <w:t>41-200</w:t>
            </w:r>
            <w:r w:rsidRPr="00CB5EDB">
              <w:t xml:space="preserve"> </w:t>
            </w:r>
            <w:r w:rsidRPr="007C0A2A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D1F13" w14:textId="77777777" w:rsidR="007C0A2A" w:rsidRPr="00CB5EDB" w:rsidRDefault="007C0A2A" w:rsidP="004E758E">
            <w:pPr>
              <w:spacing w:before="120" w:after="120"/>
              <w:jc w:val="center"/>
            </w:pPr>
            <w:r w:rsidRPr="007C0A2A">
              <w:t>151 326.90 zł</w:t>
            </w:r>
          </w:p>
        </w:tc>
      </w:tr>
      <w:bookmarkEnd w:id="0"/>
    </w:tbl>
    <w:p w14:paraId="123B2B7D" w14:textId="0EFB218D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FF2C3" w14:textId="77777777" w:rsidR="00843184" w:rsidRDefault="00843184">
      <w:r>
        <w:separator/>
      </w:r>
    </w:p>
  </w:endnote>
  <w:endnote w:type="continuationSeparator" w:id="0">
    <w:p w14:paraId="626705FA" w14:textId="77777777" w:rsidR="00843184" w:rsidRDefault="00843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016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BD2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9F885" w14:textId="0D5D9A6E" w:rsidR="009F189D" w:rsidRDefault="00C926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606B2F" wp14:editId="7671F8A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3D63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4200B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007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E305FB" w14:textId="77777777" w:rsidR="009F189D" w:rsidRDefault="009F189D">
    <w:pPr>
      <w:pStyle w:val="Stopka"/>
      <w:tabs>
        <w:tab w:val="clear" w:pos="4536"/>
      </w:tabs>
      <w:jc w:val="center"/>
    </w:pPr>
  </w:p>
  <w:p w14:paraId="05693E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364E5" w14:textId="77777777" w:rsidR="00843184" w:rsidRDefault="00843184">
      <w:r>
        <w:separator/>
      </w:r>
    </w:p>
  </w:footnote>
  <w:footnote w:type="continuationSeparator" w:id="0">
    <w:p w14:paraId="1B8FEB84" w14:textId="77777777" w:rsidR="00843184" w:rsidRDefault="00843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9AB8C" w14:textId="77777777" w:rsidR="007C0A2A" w:rsidRDefault="007C0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CD5EA" w14:textId="77777777" w:rsidR="007C0A2A" w:rsidRDefault="007C0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56177" w14:textId="77777777" w:rsidR="007C0A2A" w:rsidRDefault="007C0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1C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C0A2A"/>
    <w:rsid w:val="00843184"/>
    <w:rsid w:val="00843263"/>
    <w:rsid w:val="00861E75"/>
    <w:rsid w:val="009D19BD"/>
    <w:rsid w:val="009F189D"/>
    <w:rsid w:val="00A80738"/>
    <w:rsid w:val="00C236D3"/>
    <w:rsid w:val="00C659E2"/>
    <w:rsid w:val="00C82837"/>
    <w:rsid w:val="00C92619"/>
    <w:rsid w:val="00CB01CE"/>
    <w:rsid w:val="00CB0802"/>
    <w:rsid w:val="00D665F5"/>
    <w:rsid w:val="00D7128F"/>
    <w:rsid w:val="00EA3476"/>
    <w:rsid w:val="00F16C60"/>
    <w:rsid w:val="00F86DD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766AE1"/>
  <w15:chartTrackingRefBased/>
  <w15:docId w15:val="{BF546CD8-2076-4060-BAAC-0579CA2A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2022-03-28T13:08:00Z</cp:lastPrinted>
  <dcterms:created xsi:type="dcterms:W3CDTF">2022-03-28T13:11:00Z</dcterms:created>
  <dcterms:modified xsi:type="dcterms:W3CDTF">2022-03-28T13:11:00Z</dcterms:modified>
</cp:coreProperties>
</file>