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9342C" w:rsidRDefault="0039342C" w:rsidP="0039342C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9342C" w:rsidRDefault="0039342C" w:rsidP="008D2AB8">
      <w:pPr>
        <w:tabs>
          <w:tab w:val="right" w:pos="9000"/>
        </w:tabs>
        <w:spacing w:line="360" w:lineRule="auto"/>
        <w:rPr>
          <w:sz w:val="22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</w:t>
      </w:r>
      <w:bookmarkStart w:id="0" w:name="_GoBack"/>
      <w:bookmarkEnd w:id="0"/>
      <w:r w:rsidRPr="0022732C">
        <w:rPr>
          <w:sz w:val="22"/>
        </w:rPr>
        <w:t>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Akademia Górniczo - Hutnicza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im. Stanisława Staszica w Krakowie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Al. Mickiewicza</w:t>
      </w:r>
      <w:r w:rsidR="008D2AB8">
        <w:rPr>
          <w:b/>
        </w:rPr>
        <w:t xml:space="preserve"> </w:t>
      </w:r>
      <w:r w:rsidRPr="0093432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34326" w:rsidP="008D2AB8">
      <w:pPr>
        <w:rPr>
          <w:b/>
        </w:rPr>
      </w:pPr>
      <w:r w:rsidRPr="00934326">
        <w:rPr>
          <w:b/>
        </w:rPr>
        <w:t>30-059</w:t>
      </w:r>
      <w:r w:rsidR="008D2AB8">
        <w:rPr>
          <w:b/>
        </w:rPr>
        <w:t xml:space="preserve"> </w:t>
      </w:r>
      <w:r w:rsidRPr="0093432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34326" w:rsidRPr="00934326">
        <w:rPr>
          <w:b/>
        </w:rPr>
        <w:t>dostawa zestawu elektronarzędzi składający się z wkrętarki, szlifierki stołowej i klucza udarowego - KC-zp.272-169/22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2395"/>
        <w:gridCol w:w="1535"/>
        <w:gridCol w:w="1535"/>
        <w:gridCol w:w="1535"/>
        <w:gridCol w:w="1535"/>
      </w:tblGrid>
      <w:tr w:rsidR="00596180" w:rsidTr="00596180">
        <w:tc>
          <w:tcPr>
            <w:tcW w:w="67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39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Urządzenie</w:t>
            </w:r>
          </w:p>
        </w:tc>
        <w:tc>
          <w:tcPr>
            <w:tcW w:w="153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Producent, model</w:t>
            </w:r>
          </w:p>
        </w:tc>
        <w:tc>
          <w:tcPr>
            <w:tcW w:w="153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netto</w:t>
            </w:r>
          </w:p>
        </w:tc>
        <w:tc>
          <w:tcPr>
            <w:tcW w:w="153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153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brutto</w:t>
            </w:r>
          </w:p>
        </w:tc>
      </w:tr>
      <w:tr w:rsidR="00596180" w:rsidTr="00596180">
        <w:tc>
          <w:tcPr>
            <w:tcW w:w="67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9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Wiertarko-wkrętarka</w:t>
            </w: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596180" w:rsidTr="00596180">
        <w:tc>
          <w:tcPr>
            <w:tcW w:w="67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9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Szlifierka stołowa</w:t>
            </w: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596180" w:rsidTr="00596180">
        <w:tc>
          <w:tcPr>
            <w:tcW w:w="67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95" w:type="dxa"/>
          </w:tcPr>
          <w:p w:rsidR="00596180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Klucz udarowy</w:t>
            </w: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596180" w:rsidRDefault="0059618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39342C" w:rsidTr="004956AA">
        <w:tc>
          <w:tcPr>
            <w:tcW w:w="675" w:type="dxa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3930" w:type="dxa"/>
            <w:gridSpan w:val="2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RAZEM</w:t>
            </w:r>
          </w:p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słownie brutto: ……………………………………</w:t>
            </w:r>
          </w:p>
        </w:tc>
        <w:tc>
          <w:tcPr>
            <w:tcW w:w="1535" w:type="dxa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35" w:type="dxa"/>
          </w:tcPr>
          <w:p w:rsidR="0039342C" w:rsidRDefault="0039342C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</w:tbl>
    <w:p w:rsidR="00596180" w:rsidRDefault="00596180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39342C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39342C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39342C" w:rsidRPr="00FE545C" w:rsidRDefault="0039342C" w:rsidP="0039342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9342C" w:rsidRDefault="0039342C" w:rsidP="0039342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9342C" w:rsidRDefault="0039342C" w:rsidP="0039342C">
      <w:pPr>
        <w:jc w:val="both"/>
        <w:rPr>
          <w:sz w:val="18"/>
          <w:szCs w:val="18"/>
        </w:rPr>
      </w:pPr>
    </w:p>
    <w:p w:rsidR="0039342C" w:rsidRDefault="0039342C" w:rsidP="0039342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9342C" w:rsidRPr="00730EFE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39342C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342C" w:rsidRPr="001D671E" w:rsidRDefault="0039342C" w:rsidP="0039342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342C" w:rsidRPr="00FE545C" w:rsidTr="007F23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39342C" w:rsidRDefault="0039342C" w:rsidP="0039342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9342C" w:rsidRDefault="0039342C" w:rsidP="0039342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1A7" w:rsidRDefault="003771A7">
      <w:r>
        <w:separator/>
      </w:r>
    </w:p>
  </w:endnote>
  <w:endnote w:type="continuationSeparator" w:id="0">
    <w:p w:rsidR="003771A7" w:rsidRDefault="00377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1A7" w:rsidRDefault="003771A7">
      <w:r>
        <w:separator/>
      </w:r>
    </w:p>
  </w:footnote>
  <w:footnote w:type="continuationSeparator" w:id="0">
    <w:p w:rsidR="003771A7" w:rsidRDefault="00377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33DF6">
    <w:pPr>
      <w:pStyle w:val="Nagwek"/>
      <w:rPr>
        <w:sz w:val="22"/>
      </w:rPr>
    </w:pPr>
    <w:r w:rsidRPr="00036F1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1A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71A7"/>
    <w:rsid w:val="0039342C"/>
    <w:rsid w:val="004B7300"/>
    <w:rsid w:val="004C6753"/>
    <w:rsid w:val="00595C87"/>
    <w:rsid w:val="00596180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432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3DF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69EC3F-1FE6-4706-B5B2-2B23451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96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A4E33-25BF-43DB-8630-D663BA263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485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2022-03-21T13:44:00Z</dcterms:created>
  <dcterms:modified xsi:type="dcterms:W3CDTF">2022-03-22T08:09:00Z</dcterms:modified>
</cp:coreProperties>
</file>