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8A75BF" w:rsidRPr="008A75BF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Pzp),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8A75BF" w:rsidRPr="008A75BF">
        <w:rPr>
          <w:rFonts w:ascii="Arial" w:eastAsia="Times New Roman" w:hAnsi="Arial" w:cs="Arial"/>
          <w:b/>
          <w:sz w:val="20"/>
          <w:szCs w:val="20"/>
          <w:lang w:eastAsia="pl-PL"/>
        </w:rPr>
        <w:t>dostawa zestawu elektronarzędzi składający się z wkrętarki, szlifierki stołowej i klucza udarowego - KC-zp.272-169/22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3C1751" w:rsidRPr="00A529B6" w:rsidRDefault="003C1751" w:rsidP="003C1751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3C1751" w:rsidRPr="00A529B6" w:rsidRDefault="003C1751" w:rsidP="003C1751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529B6">
        <w:rPr>
          <w:rFonts w:eastAsia="Times New Roman" w:cs="Calibri"/>
          <w:lang w:eastAsia="pl-PL"/>
        </w:rPr>
        <w:t>ustawy Pzp.</w:t>
      </w:r>
    </w:p>
    <w:p w:rsidR="003C1751" w:rsidRPr="00A529B6" w:rsidRDefault="003C1751" w:rsidP="003C1751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:rsidR="003C1751" w:rsidRPr="00A529B6" w:rsidRDefault="003C1751" w:rsidP="003C175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…………………………………………………..</w:t>
      </w:r>
      <w:r w:rsidRPr="00A529B6">
        <w:rPr>
          <w:rFonts w:eastAsia="Times New Roman" w:cs="Calibri"/>
          <w:lang w:eastAsia="pl-PL"/>
        </w:rPr>
        <w:t>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:rsidR="003C1751" w:rsidRPr="00A529B6" w:rsidRDefault="003C1751" w:rsidP="003C175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</w:t>
      </w:r>
      <w:r w:rsidRPr="00A529B6">
        <w:rPr>
          <w:rFonts w:eastAsia="Times New Roman" w:cs="Calibri"/>
          <w:lang w:eastAsia="pl-PL"/>
        </w:rPr>
        <w:t>……..</w:t>
      </w:r>
    </w:p>
    <w:p w:rsidR="003C1751" w:rsidRPr="00A529B6" w:rsidRDefault="003C1751" w:rsidP="003C1751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:rsidR="003C1751" w:rsidRPr="00A529B6" w:rsidRDefault="003C1751" w:rsidP="003C175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3C1751" w:rsidRPr="00A529B6" w:rsidRDefault="003C1751" w:rsidP="003C175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3C1751" w:rsidRPr="00A529B6" w:rsidRDefault="003C1751" w:rsidP="003C1751">
      <w:pPr>
        <w:tabs>
          <w:tab w:val="left" w:pos="0"/>
        </w:tabs>
        <w:spacing w:after="0" w:line="240" w:lineRule="auto"/>
        <w:ind w:left="425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3C1751" w:rsidP="003C1751">
      <w:pPr>
        <w:tabs>
          <w:tab w:val="left" w:pos="0"/>
        </w:tabs>
        <w:spacing w:after="0" w:line="240" w:lineRule="auto"/>
        <w:ind w:left="425"/>
        <w:contextualSpacing/>
        <w:jc w:val="center"/>
      </w:pPr>
      <w:r w:rsidRPr="00A529B6">
        <w:rPr>
          <w:bCs/>
          <w:i/>
          <w:iCs/>
          <w:color w:val="FF0000"/>
        </w:rPr>
        <w:lastRenderedPageBreak/>
        <w:t>podpisem elektronicznym lub podpisem zaufanym lub 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2C62" w:rsidRDefault="00462C62" w:rsidP="0038231F">
      <w:pPr>
        <w:spacing w:after="0" w:line="240" w:lineRule="auto"/>
      </w:pPr>
      <w:r>
        <w:separator/>
      </w:r>
    </w:p>
  </w:endnote>
  <w:endnote w:type="continuationSeparator" w:id="0">
    <w:p w:rsidR="00462C62" w:rsidRDefault="00462C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5BF" w:rsidRDefault="008A75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5BF" w:rsidRDefault="008A7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2C62" w:rsidRDefault="00462C62" w:rsidP="0038231F">
      <w:pPr>
        <w:spacing w:after="0" w:line="240" w:lineRule="auto"/>
      </w:pPr>
      <w:r>
        <w:separator/>
      </w:r>
    </w:p>
  </w:footnote>
  <w:footnote w:type="continuationSeparator" w:id="0">
    <w:p w:rsidR="00462C62" w:rsidRDefault="00462C62" w:rsidP="0038231F">
      <w:pPr>
        <w:spacing w:after="0" w:line="240" w:lineRule="auto"/>
      </w:pPr>
      <w:r>
        <w:continuationSeparator/>
      </w:r>
    </w:p>
  </w:footnote>
  <w:footnote w:id="1">
    <w:p w:rsidR="003C1751" w:rsidRPr="0024624C" w:rsidRDefault="003C1751" w:rsidP="003C175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:rsidR="003C1751" w:rsidRPr="008D4C56" w:rsidRDefault="003C1751" w:rsidP="003C1751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5BF" w:rsidRDefault="008A7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5BF" w:rsidRDefault="003642CA">
    <w:pPr>
      <w:pStyle w:val="Nagwek"/>
    </w:pPr>
    <w:bookmarkStart w:id="0" w:name="_GoBack"/>
    <w:bookmarkEnd w:id="0"/>
    <w:r w:rsidRPr="001B100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75pt;height:39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5BF" w:rsidRDefault="008A7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2C6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642CA"/>
    <w:rsid w:val="0038231F"/>
    <w:rsid w:val="003B2070"/>
    <w:rsid w:val="003B214C"/>
    <w:rsid w:val="003B7238"/>
    <w:rsid w:val="003C1751"/>
    <w:rsid w:val="003C3B64"/>
    <w:rsid w:val="003F024C"/>
    <w:rsid w:val="00434CC2"/>
    <w:rsid w:val="004541F9"/>
    <w:rsid w:val="004609F1"/>
    <w:rsid w:val="00462C62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A75BF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749603A2-36AB-4665-956C-FF61B1DBB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13B24-A351-4BF2-B266-7FEF33E83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2</cp:revision>
  <cp:lastPrinted>2016-07-26T10:32:00Z</cp:lastPrinted>
  <dcterms:created xsi:type="dcterms:W3CDTF">2022-03-22T08:09:00Z</dcterms:created>
  <dcterms:modified xsi:type="dcterms:W3CDTF">2022-03-22T08:09:00Z</dcterms:modified>
</cp:coreProperties>
</file>