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7EE6323F" w:rsidR="000B6508" w:rsidRPr="000B6508" w:rsidRDefault="000B6508" w:rsidP="0041541C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pn. </w:t>
      </w:r>
      <w:r w:rsidR="004C4FC2" w:rsidRPr="004C4FC2">
        <w:rPr>
          <w:rFonts w:ascii="Arial" w:hAnsi="Arial" w:cs="Arial"/>
          <w:b/>
          <w:bCs/>
          <w:sz w:val="20"/>
          <w:szCs w:val="20"/>
        </w:rPr>
        <w:t>Dostawa wyciągu chemicznego (dygestorium) do pracowni chemicznej - KC-</w:t>
      </w:r>
      <w:proofErr w:type="spellStart"/>
      <w:r w:rsidR="004C4FC2" w:rsidRPr="004C4FC2">
        <w:rPr>
          <w:rFonts w:ascii="Arial" w:hAnsi="Arial" w:cs="Arial"/>
          <w:b/>
          <w:bCs/>
          <w:sz w:val="20"/>
          <w:szCs w:val="20"/>
        </w:rPr>
        <w:t>zp</w:t>
      </w:r>
      <w:proofErr w:type="spellEnd"/>
      <w:r w:rsidR="004C4FC2" w:rsidRPr="004C4FC2">
        <w:rPr>
          <w:rFonts w:ascii="Arial" w:hAnsi="Arial" w:cs="Arial"/>
          <w:b/>
          <w:bCs/>
          <w:sz w:val="20"/>
          <w:szCs w:val="20"/>
        </w:rPr>
        <w:t>. 272-163/22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headerReference w:type="firs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4112F" w14:textId="77777777" w:rsidR="00B06D4B" w:rsidRDefault="00B06D4B" w:rsidP="0038231F">
      <w:pPr>
        <w:spacing w:after="0" w:line="240" w:lineRule="auto"/>
      </w:pPr>
      <w:r>
        <w:separator/>
      </w:r>
    </w:p>
  </w:endnote>
  <w:endnote w:type="continuationSeparator" w:id="0">
    <w:p w14:paraId="023163B7" w14:textId="77777777" w:rsidR="00B06D4B" w:rsidRDefault="00B06D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B5C7D" w14:textId="77777777" w:rsidR="00B06D4B" w:rsidRDefault="00B06D4B" w:rsidP="0038231F">
      <w:pPr>
        <w:spacing w:after="0" w:line="240" w:lineRule="auto"/>
      </w:pPr>
      <w:r>
        <w:separator/>
      </w:r>
    </w:p>
  </w:footnote>
  <w:footnote w:type="continuationSeparator" w:id="0">
    <w:p w14:paraId="3852E4F6" w14:textId="77777777" w:rsidR="00B06D4B" w:rsidRDefault="00B06D4B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A94B8" w14:textId="6FEBCE5D" w:rsidR="00762310" w:rsidRDefault="00762310" w:rsidP="0000411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04115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0F5D16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7E31"/>
    <w:rsid w:val="002B2AD9"/>
    <w:rsid w:val="002C1C7B"/>
    <w:rsid w:val="002C4948"/>
    <w:rsid w:val="002E641A"/>
    <w:rsid w:val="00313417"/>
    <w:rsid w:val="00313911"/>
    <w:rsid w:val="003249F2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541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1C7"/>
    <w:rsid w:val="004C4854"/>
    <w:rsid w:val="004C4FC2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62310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6238F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55311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BE45FA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1407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9D8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B4B7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2022-03-16T11:13:00Z</cp:lastPrinted>
  <dcterms:created xsi:type="dcterms:W3CDTF">2022-03-18T11:01:00Z</dcterms:created>
  <dcterms:modified xsi:type="dcterms:W3CDTF">2022-03-18T11:01:00Z</dcterms:modified>
</cp:coreProperties>
</file>