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6F1398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6F1398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6F1398">
        <w:rPr>
          <w:rFonts w:ascii="Times New Roman" w:hAnsi="Times New Roman"/>
          <w:sz w:val="24"/>
          <w:szCs w:val="24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6F1398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6F1398">
        <w:rPr>
          <w:b/>
        </w:rPr>
        <w:t>FORMULARZ OFERTY</w:t>
      </w:r>
    </w:p>
    <w:p w:rsidR="000D5F1F" w:rsidRDefault="000D5F1F" w:rsidP="000D5F1F">
      <w:pPr>
        <w:tabs>
          <w:tab w:val="right" w:pos="9000"/>
        </w:tabs>
      </w:pPr>
      <w:r>
        <w:t>NAZWA WYKONAWCY: ………………………………………………………………..</w:t>
      </w:r>
    </w:p>
    <w:p w:rsidR="000D5F1F" w:rsidRDefault="000D5F1F" w:rsidP="000D5F1F">
      <w:pPr>
        <w:tabs>
          <w:tab w:val="right" w:pos="8222"/>
        </w:tabs>
        <w:jc w:val="both"/>
      </w:pPr>
      <w:r>
        <w:t>FORMA PROWADZONEJ DZIAŁALNOŚCI: (mikroprzedsiębiorstwo, małe przedsiębiorstwo, średnie przedsiębiorstwo, jednoosobowa działalność gospodarcza, osoba fizyczna nieprowadząca działalności gospodarczej, inny rodzaj)         ……………………………………………………</w:t>
      </w:r>
    </w:p>
    <w:p w:rsidR="000D5F1F" w:rsidRDefault="000D5F1F" w:rsidP="000D5F1F">
      <w:pPr>
        <w:tabs>
          <w:tab w:val="right" w:pos="9000"/>
        </w:tabs>
      </w:pPr>
      <w:r>
        <w:t>ADRES:  ……………………………………………………………………………………</w:t>
      </w:r>
    </w:p>
    <w:p w:rsidR="000D5F1F" w:rsidRDefault="000D5F1F" w:rsidP="000D5F1F">
      <w:pPr>
        <w:tabs>
          <w:tab w:val="right" w:pos="9000"/>
        </w:tabs>
      </w:pPr>
      <w:r>
        <w:t>WOJEWÓDZTWO: …………………………….....</w:t>
      </w:r>
    </w:p>
    <w:p w:rsidR="000D5F1F" w:rsidRDefault="000D5F1F" w:rsidP="000D5F1F">
      <w:pPr>
        <w:tabs>
          <w:tab w:val="right" w:pos="9000"/>
        </w:tabs>
      </w:pPr>
      <w:r>
        <w:t>TEL: …………………………………………………………………………..</w:t>
      </w:r>
    </w:p>
    <w:p w:rsidR="000D5F1F" w:rsidRDefault="000D5F1F" w:rsidP="000D5F1F">
      <w:pPr>
        <w:tabs>
          <w:tab w:val="right" w:pos="9000"/>
        </w:tabs>
      </w:pPr>
      <w:r>
        <w:t>FAX: …………………………………………………………………………………………….</w:t>
      </w:r>
    </w:p>
    <w:p w:rsidR="000D5F1F" w:rsidRDefault="000D5F1F" w:rsidP="000D5F1F">
      <w:pPr>
        <w:tabs>
          <w:tab w:val="right" w:pos="9000"/>
        </w:tabs>
      </w:pPr>
      <w:r>
        <w:t>E-MAIL: ……………………………………………………………………………………….</w:t>
      </w:r>
    </w:p>
    <w:p w:rsidR="000D5F1F" w:rsidRDefault="000D5F1F" w:rsidP="000D5F1F">
      <w:pPr>
        <w:tabs>
          <w:tab w:val="right" w:pos="9000"/>
        </w:tabs>
      </w:pPr>
      <w:r>
        <w:t>NIP: …………………………………. REGON:………………………………………………...</w:t>
      </w:r>
    </w:p>
    <w:p w:rsidR="000D5F1F" w:rsidRDefault="000D5F1F" w:rsidP="000D5F1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t>BANK/ NR KONTA: …………………………………………………………………………</w:t>
      </w:r>
    </w:p>
    <w:p w:rsidR="000D5F1F" w:rsidRDefault="000D5F1F" w:rsidP="000D5F1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0D5F1F" w:rsidRDefault="000D5F1F" w:rsidP="000D5F1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Hutnicza</w:t>
      </w:r>
    </w:p>
    <w:p w:rsidR="000D5F1F" w:rsidRDefault="000D5F1F" w:rsidP="000D5F1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0D5F1F" w:rsidRDefault="000D5F1F" w:rsidP="000D5F1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0D5F1F" w:rsidRDefault="000D5F1F" w:rsidP="000D5F1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0D5F1F" w:rsidRDefault="000D5F1F" w:rsidP="000D5F1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B7624" w:rsidRPr="008B7624">
        <w:rPr>
          <w:b/>
        </w:rPr>
        <w:t xml:space="preserve">Dostawa i montaż kortów do </w:t>
      </w:r>
      <w:proofErr w:type="spellStart"/>
      <w:r w:rsidR="008B7624" w:rsidRPr="008B7624">
        <w:rPr>
          <w:b/>
        </w:rPr>
        <w:t>squasha</w:t>
      </w:r>
      <w:proofErr w:type="spellEnd"/>
      <w:r w:rsidR="008B7624" w:rsidRPr="008B7624">
        <w:rPr>
          <w:b/>
        </w:rPr>
        <w:t xml:space="preserve"> w Hali Sportowej AGH przy ul. Armii Krajowej 5A w Krakowie</w:t>
      </w:r>
      <w:r w:rsidR="00FA793D" w:rsidRPr="00FA793D">
        <w:rPr>
          <w:b/>
        </w:rPr>
        <w:t xml:space="preserve"> - KC-zp.272-</w:t>
      </w:r>
      <w:r w:rsidR="008B7624">
        <w:rPr>
          <w:b/>
        </w:rPr>
        <w:t>70</w:t>
      </w:r>
      <w:r w:rsidR="00FA793D" w:rsidRPr="00FA793D">
        <w:rPr>
          <w:b/>
        </w:rPr>
        <w:t>/2</w:t>
      </w:r>
      <w:r w:rsidR="008B7624">
        <w:rPr>
          <w:b/>
        </w:rPr>
        <w:t>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A97E65" w:rsidRDefault="00A97E65" w:rsidP="00A97E65">
      <w:pPr>
        <w:widowControl w:val="0"/>
        <w:spacing w:line="264" w:lineRule="auto"/>
        <w:ind w:right="1"/>
        <w:rPr>
          <w:b/>
        </w:rPr>
      </w:pPr>
    </w:p>
    <w:p w:rsidR="00A97E65" w:rsidRDefault="00A97E65" w:rsidP="00A97E65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  .........................................................................PLN</w:t>
      </w:r>
    </w:p>
    <w:p w:rsidR="00A97E65" w:rsidRDefault="00A97E65" w:rsidP="00A97E65">
      <w:pPr>
        <w:widowControl w:val="0"/>
        <w:spacing w:line="264" w:lineRule="auto"/>
        <w:ind w:right="1"/>
        <w:rPr>
          <w:b/>
        </w:rPr>
      </w:pPr>
    </w:p>
    <w:p w:rsidR="00A97E65" w:rsidRDefault="00A97E65" w:rsidP="00A97E65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.........................................................................PLN</w:t>
      </w:r>
    </w:p>
    <w:p w:rsidR="00A97E65" w:rsidRPr="00FB1B4F" w:rsidRDefault="00A97E65" w:rsidP="00A97E65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A97E65" w:rsidRPr="00FB1B4F" w:rsidRDefault="00A97E65" w:rsidP="00A97E65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A97E65" w:rsidRPr="00FB1B4F" w:rsidRDefault="00A97E65" w:rsidP="00A97E65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A97E65" w:rsidRDefault="00A97E65" w:rsidP="00A97E65">
      <w:pPr>
        <w:pStyle w:val="Tekstpodstawowy"/>
      </w:pPr>
      <w:r>
        <w:t xml:space="preserve">Powyższa cena zawiera  podatek VAT w wysokości </w:t>
      </w:r>
      <w:r w:rsidR="008B7624">
        <w:t>……..%</w:t>
      </w:r>
      <w:r>
        <w:t xml:space="preserve"> tj.…………………….PLN</w:t>
      </w:r>
    </w:p>
    <w:p w:rsidR="00837572" w:rsidRDefault="00837572" w:rsidP="008D2AB8">
      <w:pPr>
        <w:widowControl w:val="0"/>
        <w:ind w:right="1"/>
        <w:jc w:val="both"/>
      </w:pPr>
    </w:p>
    <w:p w:rsidR="008D2AB8" w:rsidRPr="00FD1747" w:rsidRDefault="00FD1747" w:rsidP="008D2AB8">
      <w:pPr>
        <w:tabs>
          <w:tab w:val="right" w:pos="9000"/>
        </w:tabs>
      </w:pPr>
      <w:r w:rsidRPr="00FD1747">
        <w:rPr>
          <w:b/>
        </w:rPr>
        <w:t xml:space="preserve">Producent, model </w:t>
      </w:r>
      <w:r w:rsidR="00277576">
        <w:rPr>
          <w:b/>
        </w:rPr>
        <w:t xml:space="preserve">(lub wyrób własny) </w:t>
      </w:r>
      <w:r w:rsidRPr="00FD1747">
        <w:rPr>
          <w:b/>
        </w:rPr>
        <w:t>zaoferowanych kortów:</w:t>
      </w:r>
      <w:r>
        <w:t xml:space="preserve"> </w:t>
      </w:r>
      <w:r w:rsidRPr="00FD1747">
        <w:t>………………………</w:t>
      </w:r>
      <w:bookmarkStart w:id="0" w:name="_GoBack"/>
      <w:bookmarkEnd w:id="0"/>
    </w:p>
    <w:p w:rsidR="00FD1747" w:rsidRDefault="00FD1747" w:rsidP="008B7624">
      <w:pPr>
        <w:widowControl w:val="0"/>
        <w:spacing w:line="360" w:lineRule="auto"/>
        <w:ind w:right="1"/>
        <w:jc w:val="both"/>
        <w:rPr>
          <w:b/>
        </w:rPr>
      </w:pPr>
    </w:p>
    <w:p w:rsidR="008B7624" w:rsidRPr="008B7624" w:rsidRDefault="008B7624" w:rsidP="008B7624">
      <w:pPr>
        <w:widowControl w:val="0"/>
        <w:spacing w:line="360" w:lineRule="auto"/>
        <w:ind w:right="1"/>
        <w:jc w:val="both"/>
      </w:pPr>
      <w:r w:rsidRPr="008B7624">
        <w:rPr>
          <w:b/>
        </w:rPr>
        <w:t xml:space="preserve">Termin realizacji umowy: </w:t>
      </w:r>
      <w:r w:rsidRPr="008B7624">
        <w:t>do 56 dni (8 tygodni) od udostępnienia pomieszczeń przeznaczonych na montaż kortów (pomieszczenia zostaną udostępnione ni</w:t>
      </w:r>
      <w:r w:rsidR="00CF58D1">
        <w:t>e</w:t>
      </w:r>
      <w:r w:rsidRPr="008B7624">
        <w:t xml:space="preserve"> później niż 16.05.2022) </w:t>
      </w:r>
    </w:p>
    <w:p w:rsidR="008B7624" w:rsidRPr="008B7624" w:rsidRDefault="008B7624" w:rsidP="008B7624">
      <w:pPr>
        <w:widowControl w:val="0"/>
        <w:spacing w:line="360" w:lineRule="auto"/>
        <w:ind w:right="1"/>
        <w:jc w:val="both"/>
        <w:rPr>
          <w:b/>
        </w:rPr>
      </w:pPr>
      <w:r w:rsidRPr="008B7624">
        <w:rPr>
          <w:b/>
        </w:rPr>
        <w:t xml:space="preserve">Okres gwarancji na dostawę wraz z montażem </w:t>
      </w:r>
      <w:r w:rsidRPr="008B7624">
        <w:rPr>
          <w:b/>
          <w:highlight w:val="lightGray"/>
        </w:rPr>
        <w:t>(kryterium oceny ofert)</w:t>
      </w:r>
      <w:r w:rsidRPr="008B7624">
        <w:rPr>
          <w:b/>
        </w:rPr>
        <w:t xml:space="preserve">:  </w:t>
      </w:r>
      <w:r w:rsidRPr="008B7624">
        <w:t>………  miesięcy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6F1398" w:rsidRDefault="006F1398" w:rsidP="006F139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6F1398" w:rsidRDefault="006F1398" w:rsidP="006F139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8B7624" w:rsidRDefault="008B7624" w:rsidP="006F13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Oświadczamy, że posiadamy ubezpieczenie od odpowiedzialności cywilnej</w:t>
      </w:r>
    </w:p>
    <w:p w:rsidR="006F1398" w:rsidRDefault="006F1398" w:rsidP="006F13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F1398" w:rsidRDefault="006F1398" w:rsidP="006F139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F1398" w:rsidRDefault="006F1398" w:rsidP="006F139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0256F" w:rsidRPr="00AB6A12" w:rsidRDefault="00D0256F" w:rsidP="00D0256F">
      <w:pPr>
        <w:numPr>
          <w:ilvl w:val="0"/>
          <w:numId w:val="1"/>
        </w:numPr>
        <w:tabs>
          <w:tab w:val="left" w:pos="0"/>
        </w:tabs>
        <w:suppressAutoHyphens/>
        <w:jc w:val="both"/>
        <w:rPr>
          <w:b/>
          <w:sz w:val="22"/>
          <w:szCs w:val="22"/>
        </w:rPr>
      </w:pPr>
      <w:r w:rsidRPr="00AB6A12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AB6A12">
        <w:rPr>
          <w:b/>
          <w:sz w:val="22"/>
          <w:szCs w:val="22"/>
        </w:rPr>
        <w:t>ppkt</w:t>
      </w:r>
      <w:proofErr w:type="spellEnd"/>
      <w:r w:rsidRPr="00AB6A1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3</w:t>
      </w:r>
      <w:r w:rsidRPr="00AB6A12">
        <w:rPr>
          <w:b/>
          <w:sz w:val="22"/>
          <w:szCs w:val="22"/>
        </w:rPr>
        <w:t xml:space="preserve"> SWZ spełniamy osobiście/ powołujemy się na zasoby podmiotu trzeciego w następującym zakresie</w:t>
      </w:r>
      <w:r w:rsidRPr="00AB6A12">
        <w:rPr>
          <w:rStyle w:val="Odwoanieprzypisudolnego"/>
          <w:b/>
          <w:sz w:val="22"/>
          <w:szCs w:val="22"/>
        </w:rPr>
        <w:footnoteReference w:id="1"/>
      </w:r>
      <w:r w:rsidRPr="00AB6A12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FE545C" w:rsidRPr="001D671E" w:rsidRDefault="00FE545C" w:rsidP="006F139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F1398" w:rsidRDefault="006F1398" w:rsidP="006F1398">
      <w:pPr>
        <w:tabs>
          <w:tab w:val="left" w:pos="540"/>
          <w:tab w:val="left" w:pos="780"/>
        </w:tabs>
        <w:suppressAutoHyphens/>
        <w:spacing w:after="200" w:line="276" w:lineRule="auto"/>
        <w:ind w:left="72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46A0" w:rsidRDefault="00D846A0">
      <w:r>
        <w:separator/>
      </w:r>
    </w:p>
  </w:endnote>
  <w:endnote w:type="continuationSeparator" w:id="0">
    <w:p w:rsidR="00D846A0" w:rsidRDefault="00D84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93D" w:rsidRDefault="00FA79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93D" w:rsidRDefault="00FA79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46A0" w:rsidRDefault="00D846A0">
      <w:r>
        <w:separator/>
      </w:r>
    </w:p>
  </w:footnote>
  <w:footnote w:type="continuationSeparator" w:id="0">
    <w:p w:rsidR="00D846A0" w:rsidRDefault="00D846A0">
      <w:r>
        <w:continuationSeparator/>
      </w:r>
    </w:p>
  </w:footnote>
  <w:footnote w:id="1">
    <w:p w:rsidR="00D0256F" w:rsidRDefault="00D0256F" w:rsidP="00D0256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93D" w:rsidRDefault="00FA79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93D" w:rsidRDefault="00FA79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22F"/>
    <w:rsid w:val="00012286"/>
    <w:rsid w:val="00071CCC"/>
    <w:rsid w:val="000B731D"/>
    <w:rsid w:val="000D5F1F"/>
    <w:rsid w:val="000D6134"/>
    <w:rsid w:val="000E09C7"/>
    <w:rsid w:val="000F6589"/>
    <w:rsid w:val="00106636"/>
    <w:rsid w:val="00116EC6"/>
    <w:rsid w:val="001801DD"/>
    <w:rsid w:val="001C16F4"/>
    <w:rsid w:val="001D4612"/>
    <w:rsid w:val="00207E98"/>
    <w:rsid w:val="00220E21"/>
    <w:rsid w:val="002723B0"/>
    <w:rsid w:val="00277576"/>
    <w:rsid w:val="002E1736"/>
    <w:rsid w:val="0031222B"/>
    <w:rsid w:val="00315A4A"/>
    <w:rsid w:val="0034622F"/>
    <w:rsid w:val="00415ACC"/>
    <w:rsid w:val="004646BE"/>
    <w:rsid w:val="004B7300"/>
    <w:rsid w:val="004C123D"/>
    <w:rsid w:val="004C6753"/>
    <w:rsid w:val="00595C87"/>
    <w:rsid w:val="005A6BFE"/>
    <w:rsid w:val="005D2C65"/>
    <w:rsid w:val="005E6D94"/>
    <w:rsid w:val="0063384F"/>
    <w:rsid w:val="00643C6F"/>
    <w:rsid w:val="00646202"/>
    <w:rsid w:val="0065290F"/>
    <w:rsid w:val="006815F6"/>
    <w:rsid w:val="006F1398"/>
    <w:rsid w:val="007748F0"/>
    <w:rsid w:val="007A4321"/>
    <w:rsid w:val="008073C3"/>
    <w:rsid w:val="00833933"/>
    <w:rsid w:val="00837572"/>
    <w:rsid w:val="00853083"/>
    <w:rsid w:val="008B2F0C"/>
    <w:rsid w:val="008B4928"/>
    <w:rsid w:val="008B7624"/>
    <w:rsid w:val="008D2AB8"/>
    <w:rsid w:val="008F1C66"/>
    <w:rsid w:val="00965DE8"/>
    <w:rsid w:val="00970FE4"/>
    <w:rsid w:val="00A0022B"/>
    <w:rsid w:val="00A346FE"/>
    <w:rsid w:val="00A47B4D"/>
    <w:rsid w:val="00A83018"/>
    <w:rsid w:val="00A97E65"/>
    <w:rsid w:val="00B774DC"/>
    <w:rsid w:val="00C969A6"/>
    <w:rsid w:val="00CA7D36"/>
    <w:rsid w:val="00CE76B9"/>
    <w:rsid w:val="00CF58D1"/>
    <w:rsid w:val="00D0256F"/>
    <w:rsid w:val="00D24208"/>
    <w:rsid w:val="00D60C38"/>
    <w:rsid w:val="00D66893"/>
    <w:rsid w:val="00D846A0"/>
    <w:rsid w:val="00D90ACB"/>
    <w:rsid w:val="00DC1500"/>
    <w:rsid w:val="00E44371"/>
    <w:rsid w:val="00E65E13"/>
    <w:rsid w:val="00E949B0"/>
    <w:rsid w:val="00F00591"/>
    <w:rsid w:val="00F261BB"/>
    <w:rsid w:val="00F51688"/>
    <w:rsid w:val="00F53146"/>
    <w:rsid w:val="00F91018"/>
    <w:rsid w:val="00FA0F30"/>
    <w:rsid w:val="00FA51A4"/>
    <w:rsid w:val="00FA793D"/>
    <w:rsid w:val="00FD174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2BEAC8"/>
  <w15:chartTrackingRefBased/>
  <w15:docId w15:val="{FBA7B265-DF74-4911-B23A-DA9E4B225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4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87B72-D2D9-4EF4-9321-2BC966929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526</Words>
  <Characters>4437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2022-02-17T07:14:00Z</dcterms:created>
  <dcterms:modified xsi:type="dcterms:W3CDTF">2022-03-17T13:30:00Z</dcterms:modified>
</cp:coreProperties>
</file>