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3CB7BC52" w14:textId="77777777" w:rsidR="003665C5" w:rsidRPr="003665C5" w:rsidRDefault="003665C5" w:rsidP="00A01521">
      <w:pPr>
        <w:rPr>
          <w:b/>
          <w:sz w:val="22"/>
          <w:szCs w:val="22"/>
        </w:rPr>
      </w:pPr>
    </w:p>
    <w:p w14:paraId="7275C096" w14:textId="15516BA6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376270" w:rsidRPr="00376270">
        <w:rPr>
          <w:b/>
        </w:rPr>
        <w:t>1 szt. laptopa na potrzeby Centrum Rekrutacji - KC-</w:t>
      </w:r>
      <w:proofErr w:type="spellStart"/>
      <w:r w:rsidR="00376270" w:rsidRPr="00376270">
        <w:rPr>
          <w:b/>
        </w:rPr>
        <w:t>zp</w:t>
      </w:r>
      <w:proofErr w:type="spellEnd"/>
      <w:r w:rsidR="00376270" w:rsidRPr="00376270">
        <w:rPr>
          <w:b/>
        </w:rPr>
        <w:t>. 272-99/22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D31B43D" w14:textId="0F8972CC" w:rsidR="00200CD7" w:rsidRDefault="00200CD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</w:t>
      </w:r>
      <w:r w:rsidR="00E42BAF">
        <w:rPr>
          <w:b/>
        </w:rPr>
        <w:t>sprzętu</w:t>
      </w:r>
      <w:r>
        <w:rPr>
          <w:b/>
        </w:rPr>
        <w:t xml:space="preserve"> </w:t>
      </w:r>
      <w:r w:rsidRPr="00200CD7">
        <w:rPr>
          <w:bCs/>
        </w:rPr>
        <w:t>……………………………………..</w:t>
      </w:r>
    </w:p>
    <w:p w14:paraId="167C16F7" w14:textId="52B0543C" w:rsidR="00411B25" w:rsidRPr="00376270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 xml:space="preserve">Termin realizacji umowy: </w:t>
      </w:r>
      <w:r w:rsidRPr="008D5BF3">
        <w:t>……………</w:t>
      </w:r>
      <w:r w:rsidR="00376270">
        <w:t>……………………..</w:t>
      </w:r>
      <w:r w:rsidRPr="008D5BF3">
        <w:t>………..</w:t>
      </w:r>
      <w:r w:rsidR="00376270" w:rsidRPr="008D5BF3">
        <w:t>(</w:t>
      </w:r>
      <w:r w:rsidR="00376270" w:rsidRPr="008D5BF3">
        <w:rPr>
          <w:i/>
          <w:highlight w:val="yellow"/>
        </w:rPr>
        <w:t>kryterium oceny ofert)</w:t>
      </w:r>
    </w:p>
    <w:p w14:paraId="3189AEC3" w14:textId="603E5B68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 w:rsidR="00584376"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…………...</w:t>
      </w:r>
      <w:r w:rsidR="00376270">
        <w:t>................................</w:t>
      </w:r>
    </w:p>
    <w:p w14:paraId="159F61E5" w14:textId="6FC05FD1" w:rsidR="00A01521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AFF7C50" w14:textId="21EB6B1F" w:rsidR="00ED0C12" w:rsidRDefault="00ED0C12" w:rsidP="00A01521">
      <w:pPr>
        <w:rPr>
          <w:b/>
          <w:sz w:val="22"/>
          <w:szCs w:val="22"/>
          <w:u w:val="single"/>
        </w:rPr>
      </w:pPr>
    </w:p>
    <w:p w14:paraId="5F7944B3" w14:textId="77777777" w:rsidR="00E42BAF" w:rsidRDefault="00E42BAF" w:rsidP="00A01521">
      <w:pPr>
        <w:rPr>
          <w:b/>
          <w:sz w:val="22"/>
          <w:szCs w:val="22"/>
          <w:u w:val="single"/>
        </w:rPr>
      </w:pPr>
    </w:p>
    <w:p w14:paraId="5E81AD94" w14:textId="77777777" w:rsidR="00CA3065" w:rsidRDefault="00CA3065" w:rsidP="00A01521">
      <w:pPr>
        <w:rPr>
          <w:b/>
          <w:sz w:val="22"/>
          <w:szCs w:val="22"/>
          <w:u w:val="single"/>
        </w:rPr>
      </w:pPr>
    </w:p>
    <w:p w14:paraId="78C1383B" w14:textId="72346132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44370C45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</w:t>
      </w:r>
      <w:r w:rsidR="00BE7AA2">
        <w:rPr>
          <w:color w:val="000000"/>
          <w:sz w:val="22"/>
          <w:szCs w:val="22"/>
          <w:lang w:eastAsia="ar-SA"/>
        </w:rPr>
        <w:t>że jesteśmy związani niniejszą ofertą przez okres wskazany w SWZ.</w:t>
      </w:r>
    </w:p>
    <w:p w14:paraId="6D113D23" w14:textId="794A67D1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0730768D" w14:textId="6DDA4F77" w:rsidR="002036B5" w:rsidRDefault="002036B5" w:rsidP="002036B5">
      <w:pPr>
        <w:jc w:val="center"/>
        <w:rPr>
          <w:b/>
          <w:color w:val="FF0000"/>
        </w:rPr>
      </w:pP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7C0D" w14:textId="77777777" w:rsidR="006F5D43" w:rsidRDefault="006F5D43">
      <w:r>
        <w:separator/>
      </w:r>
    </w:p>
  </w:endnote>
  <w:endnote w:type="continuationSeparator" w:id="0">
    <w:p w14:paraId="254CFF26" w14:textId="77777777" w:rsidR="006F5D43" w:rsidRDefault="006F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4C23" w14:textId="77777777" w:rsidR="006F5D43" w:rsidRDefault="006F5D43">
      <w:r>
        <w:separator/>
      </w:r>
    </w:p>
  </w:footnote>
  <w:footnote w:type="continuationSeparator" w:id="0">
    <w:p w14:paraId="511935B3" w14:textId="77777777" w:rsidR="006F5D43" w:rsidRDefault="006F5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54EE9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76270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80655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BE7AA2"/>
    <w:rsid w:val="00C85B56"/>
    <w:rsid w:val="00C87E14"/>
    <w:rsid w:val="00CA3065"/>
    <w:rsid w:val="00CE6162"/>
    <w:rsid w:val="00D02AF9"/>
    <w:rsid w:val="00D467B1"/>
    <w:rsid w:val="00D91D60"/>
    <w:rsid w:val="00DD32CA"/>
    <w:rsid w:val="00E26D19"/>
    <w:rsid w:val="00E3305B"/>
    <w:rsid w:val="00E42BAF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2022-01-05T12:24:00Z</cp:lastPrinted>
  <dcterms:created xsi:type="dcterms:W3CDTF">2022-02-25T11:42:00Z</dcterms:created>
  <dcterms:modified xsi:type="dcterms:W3CDTF">2022-02-25T11:42:00Z</dcterms:modified>
</cp:coreProperties>
</file>