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A7C84" w14:textId="44CB90F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37DDED50" w:rsidR="002A4082" w:rsidRDefault="002A4082" w:rsidP="002A408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E2243">
        <w:rPr>
          <w:b/>
        </w:rPr>
        <w:t>d</w:t>
      </w:r>
      <w:r w:rsidR="00DE2243" w:rsidRPr="00DE2243">
        <w:rPr>
          <w:b/>
        </w:rPr>
        <w:t xml:space="preserve">ostawa 2 szt. laptopów dla </w:t>
      </w:r>
      <w:proofErr w:type="spellStart"/>
      <w:r w:rsidR="00DE2243" w:rsidRPr="00DE2243">
        <w:rPr>
          <w:b/>
        </w:rPr>
        <w:t>WIEiT</w:t>
      </w:r>
      <w:proofErr w:type="spellEnd"/>
      <w:r w:rsidR="00DE2243" w:rsidRPr="00DE2243">
        <w:rPr>
          <w:b/>
        </w:rPr>
        <w:t xml:space="preserve"> - KC-zp.272-89/22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E05BC2D" w14:textId="77777777" w:rsidR="002A4082" w:rsidRDefault="002A4082" w:rsidP="002A4082">
      <w:pPr>
        <w:tabs>
          <w:tab w:val="right" w:pos="9000"/>
        </w:tabs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62"/>
        <w:gridCol w:w="1985"/>
        <w:gridCol w:w="2126"/>
        <w:gridCol w:w="1701"/>
        <w:gridCol w:w="1276"/>
        <w:gridCol w:w="1843"/>
      </w:tblGrid>
      <w:tr w:rsidR="00DE2243" w14:paraId="02B9F3E0" w14:textId="77777777" w:rsidTr="00DE2243">
        <w:tc>
          <w:tcPr>
            <w:tcW w:w="562" w:type="dxa"/>
          </w:tcPr>
          <w:p w14:paraId="29AC76AC" w14:textId="00F3C721" w:rsidR="00DE2243" w:rsidRPr="00DE2243" w:rsidRDefault="00DE2243" w:rsidP="002A4082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proofErr w:type="spellStart"/>
            <w:r w:rsidRPr="00DE2243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985" w:type="dxa"/>
          </w:tcPr>
          <w:p w14:paraId="58516B24" w14:textId="130EC486" w:rsidR="00DE2243" w:rsidRPr="00DE2243" w:rsidRDefault="00DE2243" w:rsidP="002A4082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E2243">
              <w:rPr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2126" w:type="dxa"/>
          </w:tcPr>
          <w:p w14:paraId="468828EE" w14:textId="2B5FBE28" w:rsidR="00DE2243" w:rsidRPr="00DE2243" w:rsidRDefault="00DE2243" w:rsidP="002A4082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E2243">
              <w:rPr>
                <w:b/>
                <w:sz w:val="22"/>
                <w:szCs w:val="22"/>
              </w:rPr>
              <w:t>Producent i model laptopa</w:t>
            </w:r>
          </w:p>
        </w:tc>
        <w:tc>
          <w:tcPr>
            <w:tcW w:w="1701" w:type="dxa"/>
          </w:tcPr>
          <w:p w14:paraId="70971F08" w14:textId="631A79FC" w:rsidR="00DE2243" w:rsidRPr="00DE2243" w:rsidRDefault="00DE2243" w:rsidP="002A4082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E2243">
              <w:rPr>
                <w:b/>
                <w:sz w:val="22"/>
                <w:szCs w:val="22"/>
              </w:rPr>
              <w:t>Cena netto</w:t>
            </w:r>
          </w:p>
        </w:tc>
        <w:tc>
          <w:tcPr>
            <w:tcW w:w="1276" w:type="dxa"/>
          </w:tcPr>
          <w:p w14:paraId="708E574F" w14:textId="64CD3766" w:rsidR="00DE2243" w:rsidRPr="00DE2243" w:rsidRDefault="00DE2243" w:rsidP="002A4082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E2243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843" w:type="dxa"/>
          </w:tcPr>
          <w:p w14:paraId="1FB87700" w14:textId="645AD111" w:rsidR="00DE2243" w:rsidRPr="00DE2243" w:rsidRDefault="00DE2243" w:rsidP="002A4082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E2243">
              <w:rPr>
                <w:b/>
                <w:sz w:val="22"/>
                <w:szCs w:val="22"/>
              </w:rPr>
              <w:t>Cena brutto</w:t>
            </w:r>
          </w:p>
        </w:tc>
      </w:tr>
      <w:tr w:rsidR="00DE2243" w14:paraId="4A134C29" w14:textId="77777777" w:rsidTr="00DE2243">
        <w:tc>
          <w:tcPr>
            <w:tcW w:w="562" w:type="dxa"/>
          </w:tcPr>
          <w:p w14:paraId="32CD86AF" w14:textId="58B872AA" w:rsidR="00DE2243" w:rsidRPr="00DE2243" w:rsidRDefault="00DE2243" w:rsidP="002A4082">
            <w:pPr>
              <w:widowControl w:val="0"/>
              <w:spacing w:line="264" w:lineRule="auto"/>
              <w:ind w:right="1"/>
            </w:pPr>
            <w:r w:rsidRPr="00DE2243">
              <w:t>1</w:t>
            </w:r>
          </w:p>
        </w:tc>
        <w:tc>
          <w:tcPr>
            <w:tcW w:w="1985" w:type="dxa"/>
          </w:tcPr>
          <w:p w14:paraId="11B4A4CC" w14:textId="302B0093" w:rsidR="00DE2243" w:rsidRPr="00DE2243" w:rsidRDefault="00DE2243" w:rsidP="002A4082">
            <w:pPr>
              <w:widowControl w:val="0"/>
              <w:spacing w:line="264" w:lineRule="auto"/>
              <w:ind w:right="1"/>
            </w:pPr>
            <w:r w:rsidRPr="00DE2243">
              <w:t>Laptop zgodny z konfiguracją I</w:t>
            </w:r>
          </w:p>
        </w:tc>
        <w:tc>
          <w:tcPr>
            <w:tcW w:w="2126" w:type="dxa"/>
          </w:tcPr>
          <w:p w14:paraId="5A22D995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701" w:type="dxa"/>
          </w:tcPr>
          <w:p w14:paraId="0602212B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276" w:type="dxa"/>
          </w:tcPr>
          <w:p w14:paraId="1ABF21A6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843" w:type="dxa"/>
          </w:tcPr>
          <w:p w14:paraId="317AAB88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E2243" w14:paraId="7D5D0807" w14:textId="77777777" w:rsidTr="00DE2243">
        <w:tc>
          <w:tcPr>
            <w:tcW w:w="562" w:type="dxa"/>
          </w:tcPr>
          <w:p w14:paraId="615D8CDF" w14:textId="3713C876" w:rsidR="00DE2243" w:rsidRPr="00DE2243" w:rsidRDefault="00DE2243" w:rsidP="002A4082">
            <w:pPr>
              <w:widowControl w:val="0"/>
              <w:spacing w:line="264" w:lineRule="auto"/>
              <w:ind w:right="1"/>
            </w:pPr>
            <w:r w:rsidRPr="00DE2243">
              <w:t>2</w:t>
            </w:r>
          </w:p>
        </w:tc>
        <w:tc>
          <w:tcPr>
            <w:tcW w:w="1985" w:type="dxa"/>
          </w:tcPr>
          <w:p w14:paraId="5CF227E4" w14:textId="4BD7FF95" w:rsidR="00DE2243" w:rsidRPr="00DE2243" w:rsidRDefault="00DE2243" w:rsidP="002A4082">
            <w:pPr>
              <w:widowControl w:val="0"/>
              <w:spacing w:line="264" w:lineRule="auto"/>
              <w:ind w:right="1"/>
            </w:pPr>
            <w:r w:rsidRPr="00DE2243">
              <w:t>Laptop zgodny z konfiguracją I</w:t>
            </w:r>
            <w:r w:rsidRPr="00DE2243">
              <w:t>I</w:t>
            </w:r>
          </w:p>
        </w:tc>
        <w:tc>
          <w:tcPr>
            <w:tcW w:w="2126" w:type="dxa"/>
          </w:tcPr>
          <w:p w14:paraId="50F150B6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701" w:type="dxa"/>
          </w:tcPr>
          <w:p w14:paraId="54B22BC2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276" w:type="dxa"/>
          </w:tcPr>
          <w:p w14:paraId="5245A2EB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843" w:type="dxa"/>
          </w:tcPr>
          <w:p w14:paraId="5487EB5C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E2243" w14:paraId="720EFB2F" w14:textId="77777777" w:rsidTr="00DE2243">
        <w:tc>
          <w:tcPr>
            <w:tcW w:w="562" w:type="dxa"/>
          </w:tcPr>
          <w:p w14:paraId="7509EC0D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4111" w:type="dxa"/>
            <w:gridSpan w:val="2"/>
          </w:tcPr>
          <w:p w14:paraId="71F29E77" w14:textId="27492115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701" w:type="dxa"/>
          </w:tcPr>
          <w:p w14:paraId="03B62D93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276" w:type="dxa"/>
          </w:tcPr>
          <w:p w14:paraId="7EFF1B11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843" w:type="dxa"/>
          </w:tcPr>
          <w:p w14:paraId="1BBE63FF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E2243" w14:paraId="1A3C2ED7" w14:textId="77777777" w:rsidTr="00A66299">
        <w:tc>
          <w:tcPr>
            <w:tcW w:w="562" w:type="dxa"/>
          </w:tcPr>
          <w:p w14:paraId="43C73A34" w14:textId="77777777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8931" w:type="dxa"/>
            <w:gridSpan w:val="5"/>
          </w:tcPr>
          <w:p w14:paraId="53B67891" w14:textId="56A93998" w:rsidR="00DE2243" w:rsidRDefault="00DE2243" w:rsidP="002A4082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Słownie brutto: …………………………………….</w:t>
            </w:r>
          </w:p>
        </w:tc>
      </w:tr>
    </w:tbl>
    <w:p w14:paraId="2B6D9FE0" w14:textId="77777777" w:rsidR="00DE2243" w:rsidRDefault="00DE2243" w:rsidP="002A4082">
      <w:pPr>
        <w:widowControl w:val="0"/>
        <w:spacing w:line="264" w:lineRule="auto"/>
        <w:ind w:right="1"/>
        <w:rPr>
          <w:b/>
        </w:rPr>
      </w:pPr>
    </w:p>
    <w:p w14:paraId="6C3E4219" w14:textId="35137168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3636C0">
        <w:t>………</w:t>
      </w:r>
      <w:r>
        <w:t>..</w:t>
      </w:r>
      <w:r w:rsidRPr="00D73313">
        <w:rPr>
          <w:b/>
          <w:bCs/>
        </w:rPr>
        <w:t xml:space="preserve"> dni od daty podpisania umowy</w:t>
      </w:r>
      <w:r>
        <w:t xml:space="preserve"> </w:t>
      </w:r>
    </w:p>
    <w:p w14:paraId="2B7A99BE" w14:textId="378110BE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DE2243">
        <w:rPr>
          <w:b/>
        </w:rPr>
        <w:t xml:space="preserve"> producenta</w:t>
      </w:r>
      <w:bookmarkStart w:id="0" w:name="_GoBack"/>
      <w:bookmarkEnd w:id="0"/>
      <w:r>
        <w:rPr>
          <w:b/>
        </w:rPr>
        <w:t xml:space="preserve"> wynosi:</w:t>
      </w:r>
      <w:r w:rsidRPr="00FB1B4F">
        <w:t xml:space="preserve"> ……………</w:t>
      </w:r>
      <w:r>
        <w:t xml:space="preserve"> </w:t>
      </w:r>
      <w:r w:rsidRPr="003636C0">
        <w:rPr>
          <w:b/>
          <w:bCs/>
        </w:rPr>
        <w:t>miesięcy</w:t>
      </w:r>
      <w:r>
        <w:rPr>
          <w:b/>
          <w:bCs/>
        </w:rPr>
        <w:t xml:space="preserve"> </w:t>
      </w:r>
      <w:r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2A40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8BD072" w14:textId="77777777" w:rsidR="002A4082" w:rsidRDefault="002A4082" w:rsidP="002A4082">
      <w:pPr>
        <w:rPr>
          <w:sz w:val="18"/>
          <w:szCs w:val="18"/>
        </w:rPr>
      </w:pP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33ACC5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790505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351F16CC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4BA6E39" w14:textId="77777777" w:rsidR="002A4082" w:rsidRPr="000526E2" w:rsidRDefault="002A4082" w:rsidP="002A4082">
      <w:pPr>
        <w:rPr>
          <w:b/>
          <w:sz w:val="22"/>
          <w:szCs w:val="22"/>
          <w:u w:val="single"/>
        </w:rPr>
      </w:pPr>
    </w:p>
    <w:p w14:paraId="7F234513" w14:textId="77777777" w:rsidR="002A4082" w:rsidRDefault="002A4082" w:rsidP="002A4082">
      <w:pPr>
        <w:rPr>
          <w:b/>
          <w:sz w:val="22"/>
          <w:szCs w:val="22"/>
          <w:u w:val="single"/>
        </w:rPr>
      </w:pPr>
    </w:p>
    <w:p w14:paraId="3CE705EF" w14:textId="77777777" w:rsidR="00FE545C" w:rsidRDefault="00FE545C" w:rsidP="002A4082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84042" w14:textId="77777777" w:rsidR="005733A3" w:rsidRDefault="005733A3">
      <w:r>
        <w:separator/>
      </w:r>
    </w:p>
  </w:endnote>
  <w:endnote w:type="continuationSeparator" w:id="0">
    <w:p w14:paraId="2D441C53" w14:textId="77777777" w:rsidR="005733A3" w:rsidRDefault="0057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A80D9" w14:textId="77777777" w:rsidR="005733A3" w:rsidRDefault="005733A3">
      <w:r>
        <w:separator/>
      </w:r>
    </w:p>
  </w:footnote>
  <w:footnote w:type="continuationSeparator" w:id="0">
    <w:p w14:paraId="290BF591" w14:textId="77777777" w:rsidR="005733A3" w:rsidRDefault="00573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DA"/>
    <w:rsid w:val="00012286"/>
    <w:rsid w:val="00071CCC"/>
    <w:rsid w:val="000B731D"/>
    <w:rsid w:val="000D6134"/>
    <w:rsid w:val="000E09C7"/>
    <w:rsid w:val="000F6589"/>
    <w:rsid w:val="001022E2"/>
    <w:rsid w:val="00106636"/>
    <w:rsid w:val="00116EC6"/>
    <w:rsid w:val="001801DD"/>
    <w:rsid w:val="001D4612"/>
    <w:rsid w:val="00207E98"/>
    <w:rsid w:val="002723B0"/>
    <w:rsid w:val="002A4082"/>
    <w:rsid w:val="002F63BA"/>
    <w:rsid w:val="00315A4A"/>
    <w:rsid w:val="004B7300"/>
    <w:rsid w:val="004C6753"/>
    <w:rsid w:val="005733A3"/>
    <w:rsid w:val="00595C87"/>
    <w:rsid w:val="005B5CB8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358"/>
    <w:rsid w:val="00B774DC"/>
    <w:rsid w:val="00C322DA"/>
    <w:rsid w:val="00C969A6"/>
    <w:rsid w:val="00CA7D36"/>
    <w:rsid w:val="00D24208"/>
    <w:rsid w:val="00D60C38"/>
    <w:rsid w:val="00D66893"/>
    <w:rsid w:val="00D90ACB"/>
    <w:rsid w:val="00DC1500"/>
    <w:rsid w:val="00DE2243"/>
    <w:rsid w:val="00E44371"/>
    <w:rsid w:val="00E949B0"/>
    <w:rsid w:val="00F00591"/>
    <w:rsid w:val="00F51688"/>
    <w:rsid w:val="00F53146"/>
    <w:rsid w:val="00F91018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E22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C5C9B-3B50-449D-94DD-4A12CE671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596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1899-12-31T23:00:00Z</cp:lastPrinted>
  <dcterms:created xsi:type="dcterms:W3CDTF">2022-02-24T12:42:00Z</dcterms:created>
  <dcterms:modified xsi:type="dcterms:W3CDTF">2022-02-24T12:50:00Z</dcterms:modified>
</cp:coreProperties>
</file>