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282C81AE" w:rsidR="002A4082" w:rsidRDefault="002A4082" w:rsidP="002A40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A3F57" w:rsidRPr="002A3F57">
        <w:rPr>
          <w:b/>
        </w:rPr>
        <w:t xml:space="preserve">dostawa komputera przenośnego (laptopa) dla </w:t>
      </w:r>
      <w:proofErr w:type="spellStart"/>
      <w:r w:rsidR="002A3F57" w:rsidRPr="002A3F57">
        <w:rPr>
          <w:b/>
        </w:rPr>
        <w:t>WWNiG</w:t>
      </w:r>
      <w:proofErr w:type="spellEnd"/>
      <w:r w:rsidR="002A3F57" w:rsidRPr="002A3F57">
        <w:rPr>
          <w:b/>
        </w:rPr>
        <w:t xml:space="preserve"> - Kc-zp.272-90/22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27C2ECA0" w:rsidR="002A4082" w:rsidRDefault="002A4082" w:rsidP="002A4082">
      <w:pPr>
        <w:pStyle w:val="Tekstpodstawowy"/>
      </w:pPr>
      <w:r>
        <w:t xml:space="preserve">Producent/model zaoferowanego </w:t>
      </w:r>
      <w:r w:rsidR="0036762E">
        <w:t>laptopa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49A9DDE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636C0">
        <w:t>………</w:t>
      </w:r>
      <w:r>
        <w:t>..</w:t>
      </w:r>
      <w:r w:rsidRPr="00D73313">
        <w:rPr>
          <w:b/>
          <w:bCs/>
        </w:rPr>
        <w:t xml:space="preserve"> dni od daty podpisania umowy</w:t>
      </w:r>
      <w:r w:rsidR="002A3F57">
        <w:rPr>
          <w:b/>
          <w:bCs/>
        </w:rPr>
        <w:t>.</w:t>
      </w:r>
    </w:p>
    <w:p w14:paraId="2B7A99BE" w14:textId="743F485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</w:t>
      </w:r>
      <w:bookmarkStart w:id="0" w:name="_GoBack"/>
      <w:bookmarkEnd w:id="0"/>
      <w:r>
        <w:rPr>
          <w:sz w:val="22"/>
        </w:rPr>
        <w:t xml:space="preserve">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DFBEF" w14:textId="77777777" w:rsidR="00594095" w:rsidRDefault="00594095">
      <w:r>
        <w:separator/>
      </w:r>
    </w:p>
  </w:endnote>
  <w:endnote w:type="continuationSeparator" w:id="0">
    <w:p w14:paraId="177BDAF2" w14:textId="77777777" w:rsidR="00594095" w:rsidRDefault="0059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7C18B" w14:textId="77777777" w:rsidR="00594095" w:rsidRDefault="00594095">
      <w:r>
        <w:separator/>
      </w:r>
    </w:p>
  </w:footnote>
  <w:footnote w:type="continuationSeparator" w:id="0">
    <w:p w14:paraId="75B7CF20" w14:textId="77777777" w:rsidR="00594095" w:rsidRDefault="00594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2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3F57"/>
    <w:rsid w:val="002A4082"/>
    <w:rsid w:val="00315A4A"/>
    <w:rsid w:val="0036762E"/>
    <w:rsid w:val="004B7300"/>
    <w:rsid w:val="004C6753"/>
    <w:rsid w:val="00594095"/>
    <w:rsid w:val="00595C87"/>
    <w:rsid w:val="005B5CB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E44371"/>
    <w:rsid w:val="00E5304F"/>
    <w:rsid w:val="00E949B0"/>
    <w:rsid w:val="00F00591"/>
    <w:rsid w:val="00F51688"/>
    <w:rsid w:val="00F53146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86AE4-7C71-4BBA-9318-13FEDBA1E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2022-02-10T10:35:00Z</dcterms:created>
  <dcterms:modified xsi:type="dcterms:W3CDTF">2022-02-21T13:16:00Z</dcterms:modified>
</cp:coreProperties>
</file>