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5E5D1" w14:textId="77777777" w:rsidR="00C440F6" w:rsidRPr="00AF3D5C" w:rsidRDefault="00C440F6" w:rsidP="00C440F6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634E40E4" w14:textId="77777777" w:rsidR="00C440F6" w:rsidRPr="00AF3D5C" w:rsidRDefault="00C440F6" w:rsidP="00C440F6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4C1C4CFC" w14:textId="77777777" w:rsidR="00C440F6" w:rsidRPr="00AF3D5C" w:rsidRDefault="00C440F6" w:rsidP="00C440F6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74C2376F" w14:textId="77777777" w:rsidR="00C440F6" w:rsidRPr="00946C60" w:rsidRDefault="00C440F6" w:rsidP="00C440F6">
      <w:pPr>
        <w:spacing w:before="48"/>
        <w:rPr>
          <w:b/>
        </w:rPr>
      </w:pPr>
    </w:p>
    <w:p w14:paraId="59D59FFF" w14:textId="1D0DE829" w:rsidR="00C440F6" w:rsidRPr="00946C60" w:rsidRDefault="00C440F6" w:rsidP="00C440F6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106</w:t>
      </w:r>
      <w:r>
        <w:rPr>
          <w:rFonts w:ascii="Times New Roman" w:hAnsi="Times New Roman"/>
        </w:rPr>
        <w:t>/22</w:t>
      </w:r>
      <w:r w:rsidRPr="00946C60">
        <w:rPr>
          <w:rFonts w:ascii="Times New Roman" w:hAnsi="Times New Roman"/>
        </w:rPr>
        <w:t>,</w:t>
      </w:r>
    </w:p>
    <w:p w14:paraId="7367F172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75A68D42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11861E15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613CBDE7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724E428C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3F5BE9D3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44260BF5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02A59AB6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62CF064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50EEF9E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490B4F39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51EB1AD8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4371A1D7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795A98FB" w14:textId="77777777" w:rsidR="00C440F6" w:rsidRPr="00946C60" w:rsidRDefault="00C440F6" w:rsidP="00C440F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23ABDA42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</w:rPr>
      </w:pPr>
    </w:p>
    <w:p w14:paraId="12E0E03C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5807117F" w14:textId="45BBD630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106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946C60">
        <w:rPr>
          <w:rFonts w:ascii="Times New Roman" w:hAnsi="Times New Roman"/>
          <w:bCs/>
        </w:rPr>
        <w:t xml:space="preserve">. </w:t>
      </w:r>
    </w:p>
    <w:p w14:paraId="22371BB7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372F0882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22663294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45AF18F4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695D2387" w14:textId="77777777" w:rsidR="00C440F6" w:rsidRPr="00946C60" w:rsidRDefault="00C440F6" w:rsidP="00C440F6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3528D88C" w14:textId="77777777" w:rsidR="00C440F6" w:rsidRPr="00946C60" w:rsidRDefault="00C440F6" w:rsidP="00C440F6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7B0838EA" w14:textId="77777777" w:rsidR="00C440F6" w:rsidRPr="00946C60" w:rsidRDefault="00C440F6" w:rsidP="00C440F6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057C62D8" w14:textId="77777777" w:rsidR="00C440F6" w:rsidRPr="00946C60" w:rsidRDefault="00C440F6" w:rsidP="00C440F6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0FE8B96F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6E1E9D4E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785AC34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E2C0BE6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AD15B90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1CB25119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7FDDDEE1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7DBC63C8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3F4CEE36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055B5F85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1D6C12E3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561D5053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3D9F7364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291AAB1B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7F22F43C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7B00A24C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625F2B3A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780A4661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3D3AF02C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191CA86B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7B75E1F1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7469C8EB" w14:textId="77777777" w:rsidR="00C440F6" w:rsidRPr="008C1807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194DCEA4" w14:textId="77777777" w:rsidR="00C440F6" w:rsidRPr="008C1807" w:rsidRDefault="00C440F6" w:rsidP="00C440F6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58FD3960" w14:textId="77777777" w:rsidR="00C440F6" w:rsidRPr="008C1807" w:rsidRDefault="00C440F6" w:rsidP="00C440F6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058F02E0" w14:textId="77777777" w:rsidR="00C440F6" w:rsidRPr="008C1807" w:rsidRDefault="00C440F6" w:rsidP="00C440F6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5A6E0D89" w14:textId="77777777" w:rsidR="00C440F6" w:rsidRPr="008C1807" w:rsidRDefault="00C440F6" w:rsidP="00C440F6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4B0A2985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5FE7AA9B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5588ED99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010FF900" w14:textId="77777777" w:rsidR="00C440F6" w:rsidRPr="00946C60" w:rsidRDefault="00C440F6" w:rsidP="00C440F6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5CD0367C" w14:textId="77777777" w:rsidR="00C440F6" w:rsidRPr="00946C60" w:rsidRDefault="00C440F6" w:rsidP="00C440F6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3AC729CF" w14:textId="77777777" w:rsidR="00C440F6" w:rsidRPr="00946C60" w:rsidRDefault="00C440F6" w:rsidP="00C440F6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059BCBAF" w14:textId="77777777" w:rsidR="00C440F6" w:rsidRPr="00946C60" w:rsidRDefault="00C440F6" w:rsidP="00C440F6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44E1B81D" w14:textId="77777777" w:rsidR="00C440F6" w:rsidRPr="00946C60" w:rsidRDefault="00C440F6" w:rsidP="00C440F6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22610B93" w14:textId="77777777" w:rsidR="00C440F6" w:rsidRPr="00946C60" w:rsidRDefault="00C440F6" w:rsidP="00C440F6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0005D47B" w14:textId="77777777" w:rsidR="00C440F6" w:rsidRPr="00946C60" w:rsidRDefault="00C440F6" w:rsidP="00C440F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7AB5307F" w14:textId="77777777" w:rsidR="00C440F6" w:rsidRDefault="00C440F6" w:rsidP="00C440F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141272B9" w14:textId="77777777" w:rsidR="00C440F6" w:rsidRDefault="00C440F6" w:rsidP="00C440F6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22C7EAEA" w14:textId="77777777" w:rsidR="00C440F6" w:rsidRPr="00CC347C" w:rsidRDefault="00C440F6" w:rsidP="00C440F6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6A8BE653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140FFDC2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4486BBC4" w14:textId="77777777" w:rsidR="00C440F6" w:rsidRPr="00946C60" w:rsidRDefault="00C440F6" w:rsidP="00C440F6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7FDE2232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07D2C9C2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3C92D90A" w14:textId="77777777" w:rsidR="00C440F6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689D2BFF" w14:textId="77777777" w:rsidR="00C440F6" w:rsidRPr="00CC347C" w:rsidRDefault="00C440F6" w:rsidP="00C440F6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70ADCDE5" w14:textId="77777777" w:rsidR="00C440F6" w:rsidRPr="00946C60" w:rsidRDefault="00C440F6" w:rsidP="00C440F6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56C0B87C" w14:textId="77777777" w:rsidR="00C440F6" w:rsidRPr="00946C60" w:rsidRDefault="00C440F6" w:rsidP="00C440F6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3A725546" w14:textId="77777777" w:rsidR="00C440F6" w:rsidRPr="00946C60" w:rsidRDefault="00C440F6" w:rsidP="00C440F6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4F3E2B4E" w14:textId="77777777" w:rsidR="00C440F6" w:rsidRPr="00946C60" w:rsidRDefault="00C440F6" w:rsidP="00C440F6">
      <w:pPr>
        <w:jc w:val="center"/>
        <w:rPr>
          <w:b/>
        </w:rPr>
      </w:pPr>
    </w:p>
    <w:p w14:paraId="1F10371D" w14:textId="77777777" w:rsidR="00C440F6" w:rsidRDefault="00C440F6" w:rsidP="00C440F6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4C1F1CF7" w14:textId="77777777" w:rsidR="00C440F6" w:rsidRDefault="00C440F6" w:rsidP="00C440F6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60A709DE" w14:textId="77777777" w:rsidR="00C440F6" w:rsidRPr="00946C60" w:rsidRDefault="00C440F6" w:rsidP="00C440F6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03327733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42138212" w14:textId="77777777" w:rsidR="00C440F6" w:rsidRPr="00946C60" w:rsidRDefault="00C440F6" w:rsidP="00C440F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0171BC45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03505160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3B4E8D18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4F87A00E" w14:textId="77777777" w:rsidR="00C440F6" w:rsidRPr="00946C60" w:rsidRDefault="00C440F6" w:rsidP="00C440F6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21140B82" w14:textId="77777777" w:rsidR="00C440F6" w:rsidRPr="00946C60" w:rsidRDefault="00C440F6" w:rsidP="00C440F6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190A4C93" w14:textId="77777777" w:rsidR="00C440F6" w:rsidRPr="00946C60" w:rsidRDefault="00C440F6" w:rsidP="00C440F6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3B286EC8" w14:textId="77777777" w:rsidR="00C440F6" w:rsidRPr="00946C60" w:rsidRDefault="00C440F6" w:rsidP="00C440F6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192EBE28" w14:textId="77777777" w:rsidR="00C440F6" w:rsidRPr="00946C60" w:rsidRDefault="00C440F6" w:rsidP="00C440F6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3141D3A8" w14:textId="77777777" w:rsidR="00C440F6" w:rsidRPr="00946C60" w:rsidRDefault="00C440F6" w:rsidP="00C440F6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4561A6AD" w14:textId="77777777" w:rsidR="00C440F6" w:rsidRPr="00946C60" w:rsidRDefault="00C440F6" w:rsidP="00C440F6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4E442219" w14:textId="77777777" w:rsidR="00C440F6" w:rsidRPr="00946C60" w:rsidRDefault="00C440F6" w:rsidP="00C440F6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26DCFE76" w14:textId="77777777" w:rsidR="00C440F6" w:rsidRPr="00946C60" w:rsidRDefault="00C440F6" w:rsidP="00C440F6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71AC57E" w14:textId="77777777" w:rsidR="00C440F6" w:rsidRPr="00946C60" w:rsidRDefault="00C440F6" w:rsidP="00C440F6">
      <w:pPr>
        <w:numPr>
          <w:ilvl w:val="0"/>
          <w:numId w:val="29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29173756" w14:textId="77777777" w:rsidR="00C440F6" w:rsidRPr="00946C60" w:rsidRDefault="00C440F6" w:rsidP="00C440F6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7AB2996F" w14:textId="77777777" w:rsidR="00C440F6" w:rsidRPr="00946C60" w:rsidRDefault="00C440F6" w:rsidP="00C440F6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30B52432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303A6928" w14:textId="77777777" w:rsidR="00C440F6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4BE0F8F3" w14:textId="77777777" w:rsidR="00C440F6" w:rsidRPr="0038770C" w:rsidRDefault="00C440F6" w:rsidP="00C440F6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10BB5ED1" w14:textId="77777777" w:rsidR="00C440F6" w:rsidRPr="0038770C" w:rsidRDefault="00C440F6" w:rsidP="00C440F6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7F3137E9" w14:textId="77777777" w:rsidR="00C440F6" w:rsidRPr="0038770C" w:rsidRDefault="00C440F6" w:rsidP="00C440F6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1E3AEA7F" w14:textId="77777777" w:rsidR="00C440F6" w:rsidRPr="0038770C" w:rsidRDefault="00C440F6" w:rsidP="00C440F6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5542BF8F" w14:textId="77777777" w:rsidR="00C440F6" w:rsidRPr="0038770C" w:rsidRDefault="00C440F6" w:rsidP="00C440F6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7CBBBE57" w14:textId="77777777" w:rsidR="00C440F6" w:rsidRDefault="00C440F6" w:rsidP="00C440F6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4982174D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1EC4BD04" w14:textId="77777777" w:rsidR="00C440F6" w:rsidRPr="00946C60" w:rsidRDefault="00C440F6" w:rsidP="00C440F6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7C940656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55C400CF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5B5FF0DF" w14:textId="77777777" w:rsidR="00C440F6" w:rsidRPr="00946C60" w:rsidRDefault="00C440F6" w:rsidP="00C440F6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0AA87587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7BB17FB3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637CF70D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4C1EA5D5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4ECCBCBC" w14:textId="77777777" w:rsidR="00C440F6" w:rsidRPr="00946C60" w:rsidRDefault="00C440F6" w:rsidP="00C440F6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1F7168C4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5CCCF354" w14:textId="77777777" w:rsidR="00C440F6" w:rsidRPr="00946C60" w:rsidRDefault="00C440F6" w:rsidP="00C440F6">
      <w:pPr>
        <w:pStyle w:val="Tekstpodstawowy"/>
        <w:ind w:right="-47"/>
        <w:rPr>
          <w:rFonts w:ascii="Times New Roman" w:hAnsi="Times New Roman"/>
        </w:rPr>
      </w:pPr>
    </w:p>
    <w:p w14:paraId="3D9FCC56" w14:textId="77777777" w:rsidR="00C440F6" w:rsidRPr="009A1FF6" w:rsidRDefault="00C440F6" w:rsidP="00C440F6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366ECB85" w14:textId="77777777" w:rsidR="00C440F6" w:rsidRPr="00433911" w:rsidRDefault="00C440F6" w:rsidP="00C440F6"/>
    <w:p w14:paraId="538283B5" w14:textId="77777777" w:rsidR="00C440F6" w:rsidRPr="00574FF8" w:rsidRDefault="00C440F6" w:rsidP="00C440F6"/>
    <w:p w14:paraId="5103A127" w14:textId="77777777" w:rsidR="00C440F6" w:rsidRPr="00B47C18" w:rsidRDefault="00C440F6" w:rsidP="00C440F6"/>
    <w:p w14:paraId="134A2C50" w14:textId="77777777" w:rsidR="00C440F6" w:rsidRPr="00B42B8B" w:rsidRDefault="00C440F6" w:rsidP="00C440F6"/>
    <w:p w14:paraId="1F92B60E" w14:textId="77777777" w:rsidR="00C440F6" w:rsidRPr="0076798A" w:rsidRDefault="00C440F6" w:rsidP="00C440F6"/>
    <w:p w14:paraId="5A5F0B61" w14:textId="77777777" w:rsidR="00C440F6" w:rsidRPr="00EB3EE9" w:rsidRDefault="00C440F6" w:rsidP="00C440F6"/>
    <w:p w14:paraId="0B446F58" w14:textId="77777777" w:rsidR="00C440F6" w:rsidRPr="00C0626A" w:rsidRDefault="00C440F6" w:rsidP="00C440F6"/>
    <w:p w14:paraId="5B70340C" w14:textId="77777777" w:rsidR="00C440F6" w:rsidRPr="00D800A3" w:rsidRDefault="00C440F6" w:rsidP="00C440F6"/>
    <w:p w14:paraId="7A898939" w14:textId="77777777" w:rsidR="00C440F6" w:rsidRPr="00F76A60" w:rsidRDefault="00C440F6" w:rsidP="00C440F6"/>
    <w:p w14:paraId="096239E2" w14:textId="77777777" w:rsidR="00C440F6" w:rsidRPr="0084120F" w:rsidRDefault="00C440F6" w:rsidP="00C440F6"/>
    <w:p w14:paraId="1853556A" w14:textId="77777777" w:rsidR="00C440F6" w:rsidRPr="000A4223" w:rsidRDefault="00C440F6" w:rsidP="00C440F6"/>
    <w:p w14:paraId="500093D5" w14:textId="77777777" w:rsidR="00C440F6" w:rsidRPr="00D30B0B" w:rsidRDefault="00C440F6" w:rsidP="00C440F6"/>
    <w:p w14:paraId="4134216E" w14:textId="77777777" w:rsidR="00C440F6" w:rsidRPr="00AF5EE3" w:rsidRDefault="00C440F6" w:rsidP="00C440F6"/>
    <w:p w14:paraId="07F344A4" w14:textId="77777777" w:rsidR="00C440F6" w:rsidRPr="006B6CFB" w:rsidRDefault="00C440F6" w:rsidP="00C440F6"/>
    <w:p w14:paraId="1A9D0C97" w14:textId="77777777" w:rsidR="00C440F6" w:rsidRPr="00B63652" w:rsidRDefault="00C440F6" w:rsidP="00C440F6"/>
    <w:p w14:paraId="15F8BB80" w14:textId="77777777" w:rsidR="00C440F6" w:rsidRPr="00802D4A" w:rsidRDefault="00C440F6" w:rsidP="00C440F6"/>
    <w:p w14:paraId="023DCB49" w14:textId="77777777" w:rsidR="00C440F6" w:rsidRPr="002803D8" w:rsidRDefault="00C440F6" w:rsidP="00C440F6"/>
    <w:p w14:paraId="17AC6253" w14:textId="77777777" w:rsidR="00C440F6" w:rsidRPr="00100588" w:rsidRDefault="00C440F6" w:rsidP="00C440F6"/>
    <w:p w14:paraId="4B44C379" w14:textId="77777777" w:rsidR="00C440F6" w:rsidRPr="00BA6011" w:rsidRDefault="00C440F6" w:rsidP="00C440F6"/>
    <w:p w14:paraId="280BE814" w14:textId="77777777" w:rsidR="00C440F6" w:rsidRPr="0089241C" w:rsidRDefault="00C440F6" w:rsidP="00C440F6"/>
    <w:p w14:paraId="6BD3090D" w14:textId="77777777" w:rsidR="00C440F6" w:rsidRPr="00D23CFE" w:rsidRDefault="00C440F6" w:rsidP="00C440F6"/>
    <w:p w14:paraId="313BE05C" w14:textId="77777777" w:rsidR="00496551" w:rsidRPr="00BE78CD" w:rsidRDefault="00496551" w:rsidP="00BE78CD"/>
    <w:sectPr w:rsidR="00496551" w:rsidRPr="00BE78CD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0916F" w14:textId="77777777" w:rsidR="005E68B7" w:rsidRDefault="005E68B7">
      <w:r>
        <w:separator/>
      </w:r>
    </w:p>
  </w:endnote>
  <w:endnote w:type="continuationSeparator" w:id="0">
    <w:p w14:paraId="7A457B34" w14:textId="77777777" w:rsidR="005E68B7" w:rsidRDefault="005E6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C9BBC" w14:textId="77777777" w:rsidR="00C440F6" w:rsidRDefault="00C440F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C23A70F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24B11" w14:textId="77777777" w:rsidR="005E68B7" w:rsidRDefault="005E68B7">
      <w:r>
        <w:separator/>
      </w:r>
    </w:p>
  </w:footnote>
  <w:footnote w:type="continuationSeparator" w:id="0">
    <w:p w14:paraId="45075E32" w14:textId="77777777" w:rsidR="005E68B7" w:rsidRDefault="005E68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CE9EA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5"/>
  </w:num>
  <w:num w:numId="24">
    <w:abstractNumId w:val="9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68B7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328A5"/>
    <w:rsid w:val="00593CEB"/>
    <w:rsid w:val="005C6D38"/>
    <w:rsid w:val="005D2104"/>
    <w:rsid w:val="005E68B7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BE78CD"/>
    <w:rsid w:val="00C07E7C"/>
    <w:rsid w:val="00C12A61"/>
    <w:rsid w:val="00C14141"/>
    <w:rsid w:val="00C2196F"/>
    <w:rsid w:val="00C23E95"/>
    <w:rsid w:val="00C440F6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84FF92"/>
  <w15:chartTrackingRefBased/>
  <w15:docId w15:val="{9841CD83-E5D9-4513-91A7-754087641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40F6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440F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character" w:customStyle="1" w:styleId="Nagwek2Znak">
    <w:name w:val="Nagłówek 2 Znak"/>
    <w:link w:val="Nagwek2"/>
    <w:uiPriority w:val="9"/>
    <w:semiHidden/>
    <w:rsid w:val="00C440F6"/>
    <w:rPr>
      <w:rFonts w:ascii="Cambria" w:hAnsi="Cambria"/>
      <w:b/>
      <w:bCs/>
      <w:i/>
      <w:iCs/>
      <w:sz w:val="28"/>
      <w:szCs w:val="28"/>
    </w:rPr>
  </w:style>
  <w:style w:type="character" w:customStyle="1" w:styleId="Tekstpodstawowy2Znak">
    <w:name w:val="Tekst podstawowy 2 Znak"/>
    <w:link w:val="Tekstpodstawowy2"/>
    <w:rsid w:val="00C440F6"/>
  </w:style>
  <w:style w:type="character" w:customStyle="1" w:styleId="StopkaZnak">
    <w:name w:val="Stopka Znak"/>
    <w:link w:val="Stopka"/>
    <w:uiPriority w:val="99"/>
    <w:rsid w:val="00C440F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1779</Words>
  <Characters>10676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2022-02-28T13:04:00Z</cp:lastPrinted>
  <dcterms:created xsi:type="dcterms:W3CDTF">2022-02-28T13:01:00Z</dcterms:created>
  <dcterms:modified xsi:type="dcterms:W3CDTF">2022-02-28T13:05:00Z</dcterms:modified>
</cp:coreProperties>
</file>