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159A2" w14:textId="77777777" w:rsidR="003A74B4" w:rsidRPr="00240E71" w:rsidRDefault="003A74B4" w:rsidP="003A74B4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18A860B7" w14:textId="77777777" w:rsidR="003A74B4" w:rsidRDefault="003A74B4" w:rsidP="003A74B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E92FD30" w14:textId="77777777" w:rsidR="003A74B4" w:rsidRPr="0022732C" w:rsidRDefault="003A74B4" w:rsidP="003A74B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807D076" w14:textId="77777777" w:rsidR="003A74B4" w:rsidRDefault="003A74B4" w:rsidP="003A74B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ED51749" w14:textId="77777777" w:rsidR="003A74B4" w:rsidRPr="0022732C" w:rsidRDefault="003A74B4" w:rsidP="003A74B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FEB0BE1" w14:textId="77777777" w:rsidR="003A74B4" w:rsidRPr="0022732C" w:rsidRDefault="003A74B4" w:rsidP="003A74B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733B811" w14:textId="77777777" w:rsidR="003A74B4" w:rsidRPr="0022732C" w:rsidRDefault="003A74B4" w:rsidP="003A74B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6292B70" w14:textId="77777777" w:rsidR="003A74B4" w:rsidRPr="0022732C" w:rsidRDefault="003A74B4" w:rsidP="003A74B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4741132" w14:textId="77777777" w:rsidR="003A74B4" w:rsidRPr="0022732C" w:rsidRDefault="003A74B4" w:rsidP="003A74B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23C49D22" w14:textId="77777777" w:rsidR="003A74B4" w:rsidRPr="0022732C" w:rsidRDefault="003A74B4" w:rsidP="003A74B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48CCDF78" w14:textId="77777777" w:rsidR="003A74B4" w:rsidRPr="0022732C" w:rsidRDefault="003A74B4" w:rsidP="003A74B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6A5C852" w14:textId="77777777" w:rsidR="003A74B4" w:rsidRPr="0022732C" w:rsidRDefault="003A74B4" w:rsidP="003A74B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102E7CD" w14:textId="77777777" w:rsidR="003A74B4" w:rsidRPr="0022732C" w:rsidRDefault="003A74B4" w:rsidP="003A74B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783809B" w14:textId="77777777" w:rsidR="003A74B4" w:rsidRDefault="003A74B4" w:rsidP="003A74B4">
      <w:pPr>
        <w:spacing w:line="360" w:lineRule="auto"/>
      </w:pPr>
      <w:r>
        <w:t>Do: Nazwa i siedziba Zamawiającego:</w:t>
      </w:r>
    </w:p>
    <w:p w14:paraId="0AE9B20C" w14:textId="77777777" w:rsidR="003A74B4" w:rsidRPr="00247153" w:rsidRDefault="003A74B4" w:rsidP="003A74B4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42603407" w14:textId="77777777" w:rsidR="003A74B4" w:rsidRPr="00247153" w:rsidRDefault="003A74B4" w:rsidP="003A74B4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7FB8B6D2" w14:textId="77777777" w:rsidR="003A74B4" w:rsidRDefault="003A74B4" w:rsidP="003A74B4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6C4AA506" w14:textId="77777777" w:rsidR="003A74B4" w:rsidRDefault="003A74B4" w:rsidP="003A74B4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06A9D86F" w14:textId="77777777" w:rsidR="003A74B4" w:rsidRDefault="003A74B4" w:rsidP="003A74B4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3CE0DA8A" w14:textId="77777777" w:rsidR="003A74B4" w:rsidRDefault="003A74B4" w:rsidP="003A74B4">
      <w:pPr>
        <w:ind w:firstLine="3969"/>
        <w:rPr>
          <w:b/>
        </w:rPr>
      </w:pPr>
    </w:p>
    <w:p w14:paraId="192CAD29" w14:textId="1CC3CBB0" w:rsidR="003A74B4" w:rsidRDefault="003A74B4" w:rsidP="003A74B4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106</w:t>
      </w:r>
      <w:r w:rsidRPr="00247153">
        <w:rPr>
          <w:b/>
        </w:rPr>
        <w:t>/2</w:t>
      </w:r>
      <w:r>
        <w:rPr>
          <w:b/>
        </w:rPr>
        <w:t>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61FBCD3E" w14:textId="77777777" w:rsidR="003A74B4" w:rsidRDefault="003A74B4" w:rsidP="003A74B4">
      <w:pPr>
        <w:tabs>
          <w:tab w:val="right" w:pos="9000"/>
        </w:tabs>
      </w:pPr>
    </w:p>
    <w:p w14:paraId="13FDAB14" w14:textId="77777777" w:rsidR="003A74B4" w:rsidRPr="005F7BDF" w:rsidRDefault="003A74B4" w:rsidP="003A74B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0598D2CB" w14:textId="77777777" w:rsidR="003A74B4" w:rsidRPr="005F7BDF" w:rsidRDefault="003A74B4" w:rsidP="003A74B4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2DB75E2" w14:textId="77777777" w:rsidR="003A74B4" w:rsidRPr="005F7BDF" w:rsidRDefault="003A74B4" w:rsidP="003A74B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48464B86" w14:textId="77777777" w:rsidR="003A74B4" w:rsidRPr="005F7BDF" w:rsidRDefault="003A74B4" w:rsidP="003A74B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BCC2726" w14:textId="77777777" w:rsidR="003A74B4" w:rsidRPr="005F7BDF" w:rsidRDefault="003A74B4" w:rsidP="003A74B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206C3FA" w14:textId="77777777" w:rsidR="003A74B4" w:rsidRPr="002969BE" w:rsidRDefault="003A74B4" w:rsidP="003A74B4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08995299" w14:textId="77777777" w:rsidR="003A74B4" w:rsidRPr="002969BE" w:rsidRDefault="003A74B4" w:rsidP="003A74B4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7D0265F6" w14:textId="77777777" w:rsidR="003A74B4" w:rsidRPr="002969BE" w:rsidRDefault="003A74B4" w:rsidP="003A74B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600E78EA" w14:textId="77777777" w:rsidR="003A74B4" w:rsidRPr="002969BE" w:rsidRDefault="003A74B4" w:rsidP="003A74B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SIWZ</w:t>
      </w:r>
      <w:r w:rsidRPr="002969BE">
        <w:rPr>
          <w:sz w:val="22"/>
          <w:szCs w:val="22"/>
        </w:rPr>
        <w:t xml:space="preserve">                            </w:t>
      </w:r>
    </w:p>
    <w:p w14:paraId="26418E3D" w14:textId="77777777" w:rsidR="003A74B4" w:rsidRPr="002969BE" w:rsidRDefault="003A74B4" w:rsidP="003A74B4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3BFA7CD9" w14:textId="77777777" w:rsidR="003A74B4" w:rsidRPr="00FE545C" w:rsidRDefault="003A74B4" w:rsidP="003A74B4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3945DA3" w14:textId="77777777" w:rsidR="003A74B4" w:rsidRPr="00FE545C" w:rsidRDefault="003A74B4" w:rsidP="003A74B4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DD8F0A9" w14:textId="77777777" w:rsidR="003A74B4" w:rsidRDefault="003A74B4" w:rsidP="003A74B4">
      <w:pPr>
        <w:jc w:val="both"/>
        <w:rPr>
          <w:sz w:val="18"/>
          <w:szCs w:val="18"/>
        </w:rPr>
      </w:pPr>
    </w:p>
    <w:p w14:paraId="469550F2" w14:textId="77777777" w:rsidR="003A74B4" w:rsidRDefault="003A74B4" w:rsidP="003A74B4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94F2DAD" w14:textId="77777777" w:rsidR="003A74B4" w:rsidRPr="00730EFE" w:rsidRDefault="003A74B4" w:rsidP="003A74B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A117C">
        <w:rPr>
          <w:color w:val="000000"/>
          <w:sz w:val="22"/>
          <w:szCs w:val="22"/>
          <w:lang w:eastAsia="ar-SA"/>
        </w:rPr>
        <w:t>30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1D9836EB" w14:textId="77777777" w:rsidR="003A74B4" w:rsidRPr="001D671E" w:rsidRDefault="003A74B4" w:rsidP="003A74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37F8C84" w14:textId="77777777" w:rsidR="003A74B4" w:rsidRDefault="003A74B4" w:rsidP="003A74B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F3E982A" w14:textId="77777777" w:rsidR="003A74B4" w:rsidRDefault="003A74B4" w:rsidP="003A74B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F6078F9" w14:textId="77777777" w:rsidR="003A74B4" w:rsidRDefault="003A74B4" w:rsidP="003A74B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30DA9B8" w14:textId="77777777" w:rsidR="003A74B4" w:rsidRPr="001D671E" w:rsidRDefault="003A74B4" w:rsidP="003A74B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A74B4" w:rsidRPr="00FE545C" w14:paraId="746AEC0C" w14:textId="77777777" w:rsidTr="001F594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4D9B3" w14:textId="77777777" w:rsidR="003A74B4" w:rsidRPr="00FE545C" w:rsidRDefault="003A74B4" w:rsidP="001F594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908A68" w14:textId="77777777" w:rsidR="003A74B4" w:rsidRPr="00FE545C" w:rsidRDefault="003A74B4" w:rsidP="001F594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01AA494" w14:textId="77777777" w:rsidR="003A74B4" w:rsidRPr="00FE545C" w:rsidRDefault="003A74B4" w:rsidP="001F594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2891B8" w14:textId="77777777" w:rsidR="003A74B4" w:rsidRPr="00FE545C" w:rsidRDefault="003A74B4" w:rsidP="001F594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3A74B4" w:rsidRPr="00FE545C" w14:paraId="621FC1BD" w14:textId="77777777" w:rsidTr="001F59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E8F01" w14:textId="77777777" w:rsidR="003A74B4" w:rsidRPr="00FE545C" w:rsidRDefault="003A74B4" w:rsidP="001F594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102F1" w14:textId="77777777" w:rsidR="003A74B4" w:rsidRPr="00FE545C" w:rsidRDefault="003A74B4" w:rsidP="001F594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A8867" w14:textId="77777777" w:rsidR="003A74B4" w:rsidRPr="00FE545C" w:rsidRDefault="003A74B4" w:rsidP="001F594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A74B4" w:rsidRPr="00FE545C" w14:paraId="280188A2" w14:textId="77777777" w:rsidTr="001F59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86632" w14:textId="77777777" w:rsidR="003A74B4" w:rsidRPr="00FE545C" w:rsidRDefault="003A74B4" w:rsidP="001F594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573A5" w14:textId="77777777" w:rsidR="003A74B4" w:rsidRPr="00FE545C" w:rsidRDefault="003A74B4" w:rsidP="001F594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22E94" w14:textId="77777777" w:rsidR="003A74B4" w:rsidRPr="00FE545C" w:rsidRDefault="003A74B4" w:rsidP="001F594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DE3706A" w14:textId="77777777" w:rsidR="003A74B4" w:rsidRDefault="003A74B4" w:rsidP="003A74B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95C69DF" w14:textId="77777777" w:rsidR="003A74B4" w:rsidRPr="00D638CC" w:rsidRDefault="003A74B4" w:rsidP="003A74B4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69568845" w14:textId="77777777" w:rsidR="003A74B4" w:rsidRPr="002F276A" w:rsidRDefault="003A74B4" w:rsidP="003A74B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7B6AD70" w14:textId="77777777" w:rsidR="003A74B4" w:rsidRPr="002F276A" w:rsidRDefault="003A74B4" w:rsidP="003A74B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6286A84" w14:textId="77777777" w:rsidR="003A74B4" w:rsidRPr="002F276A" w:rsidRDefault="003A74B4" w:rsidP="003A74B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78B3913" w14:textId="77777777" w:rsidR="003A74B4" w:rsidRPr="002F276A" w:rsidRDefault="003A74B4" w:rsidP="003A74B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3194FC5" w14:textId="77777777" w:rsidR="003A74B4" w:rsidRPr="002F276A" w:rsidRDefault="003A74B4" w:rsidP="003A74B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D15DF13" w14:textId="77777777" w:rsidR="003A74B4" w:rsidRDefault="003A74B4" w:rsidP="003A74B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B1BEA0B" w14:textId="77777777" w:rsidR="003A74B4" w:rsidRDefault="003A74B4" w:rsidP="003A74B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8EE886F" w14:textId="77777777" w:rsidR="003A74B4" w:rsidRDefault="003A74B4" w:rsidP="003A74B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1F4B509" w14:textId="77777777" w:rsidR="003A74B4" w:rsidRDefault="003A74B4" w:rsidP="003A74B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3D1E246" w14:textId="77777777" w:rsidR="003A74B4" w:rsidRDefault="003A74B4" w:rsidP="003A74B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5E286A1" w14:textId="77777777" w:rsidR="003A74B4" w:rsidRDefault="003A74B4" w:rsidP="003A74B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E5370E1" w14:textId="77777777" w:rsidR="003A74B4" w:rsidRDefault="003A74B4" w:rsidP="003A74B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21E4FE4" w14:textId="77777777" w:rsidR="003A74B4" w:rsidRPr="000B45FE" w:rsidRDefault="003A74B4" w:rsidP="003A74B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FEBA3BD" w14:textId="77777777" w:rsidR="003A74B4" w:rsidRDefault="003A74B4" w:rsidP="003A74B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2DF54F32" w14:textId="77777777" w:rsidR="003A74B4" w:rsidRDefault="003A74B4" w:rsidP="003A74B4">
      <w:pPr>
        <w:jc w:val="both"/>
        <w:rPr>
          <w:sz w:val="22"/>
          <w:szCs w:val="22"/>
        </w:rPr>
      </w:pPr>
    </w:p>
    <w:p w14:paraId="36EBFA38" w14:textId="77777777" w:rsidR="003A74B4" w:rsidRDefault="003A74B4" w:rsidP="003A74B4">
      <w:pPr>
        <w:jc w:val="both"/>
        <w:rPr>
          <w:sz w:val="22"/>
          <w:szCs w:val="22"/>
        </w:rPr>
      </w:pPr>
    </w:p>
    <w:p w14:paraId="15EB1402" w14:textId="77777777" w:rsidR="003A74B4" w:rsidRDefault="003A74B4" w:rsidP="003A74B4">
      <w:pPr>
        <w:jc w:val="right"/>
        <w:rPr>
          <w:sz w:val="20"/>
          <w:szCs w:val="20"/>
        </w:rPr>
      </w:pPr>
    </w:p>
    <w:p w14:paraId="766B4626" w14:textId="77777777" w:rsidR="003A74B4" w:rsidRPr="00423B06" w:rsidRDefault="003A74B4" w:rsidP="003A74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C6F0D34" w14:textId="77777777" w:rsidR="003A74B4" w:rsidRPr="00C45E85" w:rsidRDefault="003A74B4" w:rsidP="003A74B4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B5A3EDD" w14:textId="77777777" w:rsidR="003A74B4" w:rsidRPr="00BE32C8" w:rsidRDefault="003A74B4" w:rsidP="003A74B4"/>
    <w:p w14:paraId="702A55E3" w14:textId="77777777" w:rsidR="003A74B4" w:rsidRPr="00FE3EB1" w:rsidRDefault="003A74B4" w:rsidP="003A74B4"/>
    <w:p w14:paraId="3DC26D04" w14:textId="77777777" w:rsidR="00FE545C" w:rsidRPr="00C23C19" w:rsidRDefault="00FE545C" w:rsidP="00C23C19"/>
    <w:sectPr w:rsidR="00FE545C" w:rsidRPr="00C23C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4BF89" w14:textId="77777777" w:rsidR="0054680A" w:rsidRDefault="0054680A">
      <w:r>
        <w:separator/>
      </w:r>
    </w:p>
  </w:endnote>
  <w:endnote w:type="continuationSeparator" w:id="0">
    <w:p w14:paraId="06B7DE7A" w14:textId="77777777" w:rsidR="0054680A" w:rsidRDefault="00546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D4993" w14:textId="77777777" w:rsidR="009A2F82" w:rsidRDefault="009A2F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24E9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DE643" w14:textId="77777777" w:rsidR="009A2F82" w:rsidRDefault="009A2F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CB050" w14:textId="77777777" w:rsidR="0054680A" w:rsidRDefault="0054680A">
      <w:r>
        <w:separator/>
      </w:r>
    </w:p>
  </w:footnote>
  <w:footnote w:type="continuationSeparator" w:id="0">
    <w:p w14:paraId="1AF3048F" w14:textId="77777777" w:rsidR="0054680A" w:rsidRDefault="00546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2FAA6" w14:textId="77777777" w:rsidR="009A2F82" w:rsidRDefault="009A2F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31C0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73718" w14:textId="77777777" w:rsidR="009A2F82" w:rsidRDefault="009A2F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680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A74B4"/>
    <w:rsid w:val="004B7300"/>
    <w:rsid w:val="004C6753"/>
    <w:rsid w:val="0054680A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A2F82"/>
    <w:rsid w:val="00A0022B"/>
    <w:rsid w:val="00A346FE"/>
    <w:rsid w:val="00A47B4D"/>
    <w:rsid w:val="00A83018"/>
    <w:rsid w:val="00B774DC"/>
    <w:rsid w:val="00C23C1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A122DD"/>
  <w15:chartTrackingRefBased/>
  <w15:docId w15:val="{31D5EAF1-A2CE-46C6-A7E9-A5EE13768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74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476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2022-02-28T12:54:00Z</cp:lastPrinted>
  <dcterms:created xsi:type="dcterms:W3CDTF">2022-02-28T12:54:00Z</dcterms:created>
  <dcterms:modified xsi:type="dcterms:W3CDTF">2022-02-28T12:54:00Z</dcterms:modified>
</cp:coreProperties>
</file>