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A8CB0" w14:textId="2510990D" w:rsidR="00000089" w:rsidRPr="001905D5" w:rsidRDefault="00000089" w:rsidP="00000089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106</w:t>
      </w:r>
      <w:r w:rsidRPr="001905D5">
        <w:rPr>
          <w:rFonts w:ascii="Verdana" w:hAnsi="Verdana"/>
          <w:b/>
          <w:sz w:val="16"/>
          <w:szCs w:val="16"/>
        </w:rPr>
        <w:t>/2</w:t>
      </w:r>
      <w:r>
        <w:rPr>
          <w:rFonts w:ascii="Verdana" w:hAnsi="Verdana"/>
          <w:b/>
          <w:sz w:val="16"/>
          <w:szCs w:val="16"/>
        </w:rPr>
        <w:t>2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6783F182" w14:textId="77777777" w:rsidR="00000089" w:rsidRPr="001905D5" w:rsidRDefault="00000089" w:rsidP="00000089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4BD5038F" w14:textId="77777777" w:rsidR="00000089" w:rsidRPr="001905D5" w:rsidRDefault="00000089" w:rsidP="0000008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45F65E0A" w14:textId="77777777" w:rsidR="00000089" w:rsidRPr="001905D5" w:rsidRDefault="00000089" w:rsidP="0000008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17827E5A" w14:textId="77777777" w:rsidR="00000089" w:rsidRPr="001905D5" w:rsidRDefault="00000089" w:rsidP="0000008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0435F893" w14:textId="77777777" w:rsidR="00000089" w:rsidRPr="001905D5" w:rsidRDefault="00000089" w:rsidP="00000089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258DC385" w14:textId="77777777" w:rsidR="00000089" w:rsidRPr="001905D5" w:rsidRDefault="00000089" w:rsidP="00000089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4A928DEC" w14:textId="77777777" w:rsidR="00000089" w:rsidRPr="001905D5" w:rsidRDefault="00000089" w:rsidP="00000089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735B70F2" w14:textId="77777777" w:rsidR="00000089" w:rsidRPr="001905D5" w:rsidRDefault="00000089" w:rsidP="00000089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1608E86E" w14:textId="77777777" w:rsidR="00000089" w:rsidRPr="001905D5" w:rsidRDefault="00000089" w:rsidP="00000089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6EC988D1" w14:textId="77777777" w:rsidR="00000089" w:rsidRPr="001905D5" w:rsidRDefault="00000089" w:rsidP="00000089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4492B75B" w14:textId="77777777" w:rsidR="00000089" w:rsidRPr="001905D5" w:rsidRDefault="00000089" w:rsidP="00000089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4B90FA98" w14:textId="77777777" w:rsidR="00000089" w:rsidRDefault="00000089" w:rsidP="00000089">
      <w:pPr>
        <w:spacing w:line="254" w:lineRule="auto"/>
        <w:rPr>
          <w:rFonts w:ascii="Arial" w:hAnsi="Arial" w:cs="Arial"/>
        </w:rPr>
      </w:pPr>
    </w:p>
    <w:p w14:paraId="13EA7F93" w14:textId="77777777" w:rsidR="00000089" w:rsidRPr="003A114E" w:rsidRDefault="00000089" w:rsidP="00000089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262CE287" w14:textId="77777777" w:rsidR="00000089" w:rsidRPr="003A114E" w:rsidRDefault="00000089" w:rsidP="00000089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FB0A65" w14:textId="77777777" w:rsidR="00000089" w:rsidRPr="003A114E" w:rsidRDefault="00000089" w:rsidP="00000089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Prawo zamówień publicznych (dalej jako: ustawa Pzp)</w:t>
      </w:r>
    </w:p>
    <w:p w14:paraId="13CA84C2" w14:textId="77777777" w:rsidR="00000089" w:rsidRPr="003A114E" w:rsidRDefault="00000089" w:rsidP="00000089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B53C591" w14:textId="09B78F1F" w:rsidR="00000089" w:rsidRDefault="00000089" w:rsidP="00000089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5F7BDF">
        <w:rPr>
          <w:b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106</w:t>
      </w:r>
      <w:r w:rsidRPr="00247153">
        <w:rPr>
          <w:b/>
        </w:rPr>
        <w:t>/2</w:t>
      </w:r>
      <w:r>
        <w:rPr>
          <w:b/>
        </w:rPr>
        <w:t>2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37CF2345" w14:textId="77777777" w:rsidR="00000089" w:rsidRPr="003A114E" w:rsidRDefault="00000089" w:rsidP="00000089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088CE82" w14:textId="77777777" w:rsidR="00000089" w:rsidRPr="003A114E" w:rsidRDefault="00000089" w:rsidP="0000008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ustawy Pzp.</w:t>
      </w:r>
    </w:p>
    <w:p w14:paraId="3B670CCC" w14:textId="77777777" w:rsidR="00000089" w:rsidRDefault="00000089" w:rsidP="0000008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>ustawy Pzp.</w:t>
      </w:r>
    </w:p>
    <w:p w14:paraId="7B62B118" w14:textId="77777777" w:rsidR="00000089" w:rsidRPr="003A114E" w:rsidRDefault="00000089" w:rsidP="00000089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1430CE66" w14:textId="77777777" w:rsidR="00000089" w:rsidRPr="001905D5" w:rsidRDefault="00000089" w:rsidP="0000008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2F6AC917" w14:textId="77777777" w:rsidR="00000089" w:rsidRPr="001905D5" w:rsidRDefault="00000089" w:rsidP="0000008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2EB14D60" w14:textId="77777777" w:rsidR="00000089" w:rsidRPr="001905D5" w:rsidRDefault="00000089" w:rsidP="0000008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62F2236E" w14:textId="77777777" w:rsidR="00000089" w:rsidRPr="001905D5" w:rsidRDefault="00000089" w:rsidP="0000008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7E461EB4" w14:textId="77777777" w:rsidR="00000089" w:rsidRDefault="00000089" w:rsidP="0000008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314E73C" w14:textId="77777777" w:rsidR="00000089" w:rsidRDefault="00000089" w:rsidP="0000008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3F7CEC6" w14:textId="77777777" w:rsidR="00000089" w:rsidRPr="001905D5" w:rsidRDefault="00000089" w:rsidP="0000008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4C463F0" w14:textId="77777777" w:rsidR="00000089" w:rsidRPr="00423B06" w:rsidRDefault="00000089" w:rsidP="0000008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D3AB824" w14:textId="77777777" w:rsidR="00000089" w:rsidRDefault="00000089" w:rsidP="0000008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0B721A3" w14:textId="77777777" w:rsidR="00000089" w:rsidRDefault="00000089" w:rsidP="0000008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5C92148C" w14:textId="77777777" w:rsidR="00000089" w:rsidRDefault="00000089" w:rsidP="0000008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B2B30C0" w14:textId="77777777" w:rsidR="00000089" w:rsidRDefault="00000089" w:rsidP="00000089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72FA132F" w14:textId="77777777" w:rsidR="00000089" w:rsidRDefault="00000089" w:rsidP="00000089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EBEDF64" w14:textId="77777777" w:rsidR="00000089" w:rsidRDefault="00000089" w:rsidP="00000089"/>
    <w:p w14:paraId="7B8D0020" w14:textId="77777777" w:rsidR="00000089" w:rsidRPr="00172561" w:rsidRDefault="00000089" w:rsidP="00000089"/>
    <w:p w14:paraId="6B4AD51E" w14:textId="77777777" w:rsidR="00000089" w:rsidRPr="00D363BA" w:rsidRDefault="00000089" w:rsidP="00000089"/>
    <w:p w14:paraId="30DEC5BA" w14:textId="77777777" w:rsidR="00000089" w:rsidRPr="00484483" w:rsidRDefault="00000089" w:rsidP="00000089"/>
    <w:p w14:paraId="6D5444B6" w14:textId="77777777" w:rsidR="00000089" w:rsidRPr="00A04356" w:rsidRDefault="00000089" w:rsidP="00000089"/>
    <w:p w14:paraId="54DCF9A5" w14:textId="77777777" w:rsidR="00000089" w:rsidRPr="00331BB5" w:rsidRDefault="00000089" w:rsidP="00000089"/>
    <w:p w14:paraId="3C620EC6" w14:textId="77777777" w:rsidR="00000089" w:rsidRPr="000D0050" w:rsidRDefault="00000089" w:rsidP="00000089"/>
    <w:p w14:paraId="18DDA7FC" w14:textId="77777777" w:rsidR="00000089" w:rsidRPr="00BF7365" w:rsidRDefault="00000089" w:rsidP="00000089"/>
    <w:p w14:paraId="0A823129" w14:textId="77777777" w:rsidR="00000089" w:rsidRPr="00946214" w:rsidRDefault="00000089" w:rsidP="00000089"/>
    <w:p w14:paraId="3FA4B7BA" w14:textId="77777777" w:rsidR="00000089" w:rsidRPr="0023131A" w:rsidRDefault="00000089" w:rsidP="00000089"/>
    <w:p w14:paraId="2D293F80" w14:textId="77777777" w:rsidR="00000089" w:rsidRPr="0088148A" w:rsidRDefault="00000089" w:rsidP="00000089"/>
    <w:p w14:paraId="2275DEAE" w14:textId="77777777" w:rsidR="00000089" w:rsidRPr="002D3EDE" w:rsidRDefault="00000089" w:rsidP="00000089"/>
    <w:p w14:paraId="27B062DB" w14:textId="77777777" w:rsidR="005103B9" w:rsidRPr="00017AA1" w:rsidRDefault="005103B9" w:rsidP="00017AA1"/>
    <w:sectPr w:rsidR="005103B9" w:rsidRPr="00017AA1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168F3" w14:textId="77777777" w:rsidR="00221266" w:rsidRDefault="00221266" w:rsidP="0038231F">
      <w:pPr>
        <w:spacing w:after="0" w:line="240" w:lineRule="auto"/>
      </w:pPr>
      <w:r>
        <w:separator/>
      </w:r>
    </w:p>
  </w:endnote>
  <w:endnote w:type="continuationSeparator" w:id="0">
    <w:p w14:paraId="5D294D46" w14:textId="77777777" w:rsidR="00221266" w:rsidRDefault="002212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4F26" w14:textId="77777777" w:rsidR="008B4E3D" w:rsidRDefault="008B4E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EAA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29E1FF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8E5A0" w14:textId="77777777" w:rsidR="008B4E3D" w:rsidRDefault="008B4E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4FD00" w14:textId="77777777" w:rsidR="00221266" w:rsidRDefault="00221266" w:rsidP="0038231F">
      <w:pPr>
        <w:spacing w:after="0" w:line="240" w:lineRule="auto"/>
      </w:pPr>
      <w:r>
        <w:separator/>
      </w:r>
    </w:p>
  </w:footnote>
  <w:footnote w:type="continuationSeparator" w:id="0">
    <w:p w14:paraId="4EE5E956" w14:textId="77777777" w:rsidR="00221266" w:rsidRDefault="00221266" w:rsidP="0038231F">
      <w:pPr>
        <w:spacing w:after="0" w:line="240" w:lineRule="auto"/>
      </w:pPr>
      <w:r>
        <w:continuationSeparator/>
      </w:r>
    </w:p>
  </w:footnote>
  <w:footnote w:id="1">
    <w:p w14:paraId="1EEC7023" w14:textId="77777777" w:rsidR="00000089" w:rsidRDefault="00000089" w:rsidP="0000008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F96A7A8" w14:textId="77777777" w:rsidR="00000089" w:rsidRPr="0024624C" w:rsidRDefault="00000089" w:rsidP="0000008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3">
    <w:p w14:paraId="01AADA09" w14:textId="77777777" w:rsidR="00000089" w:rsidRPr="008D4C56" w:rsidRDefault="00000089" w:rsidP="00000089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6B941" w14:textId="77777777" w:rsidR="008B4E3D" w:rsidRDefault="008B4E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07437" w14:textId="77777777" w:rsidR="008B4E3D" w:rsidRDefault="008B4E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84551" w14:textId="77777777" w:rsidR="008B4E3D" w:rsidRDefault="008B4E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266"/>
    <w:rsid w:val="00000089"/>
    <w:rsid w:val="00017AA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1266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B4E3D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F177C3"/>
  <w15:chartTrackingRefBased/>
  <w15:docId w15:val="{F7DC6E5E-CF1A-4F67-B2F1-7B2069777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008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2022-02-28T12:55:00Z</dcterms:created>
  <dcterms:modified xsi:type="dcterms:W3CDTF">2022-02-28T12:56:00Z</dcterms:modified>
</cp:coreProperties>
</file>