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EC48C" w14:textId="77777777" w:rsidR="006A5DF1" w:rsidRPr="00EA3525" w:rsidRDefault="00C25A57" w:rsidP="006A5DF1">
      <w:pPr>
        <w:spacing w:after="240"/>
        <w:jc w:val="right"/>
      </w:pPr>
      <w:r w:rsidRPr="00EA3525">
        <w:t>Niepołomice</w:t>
      </w:r>
      <w:r w:rsidR="006A5DF1" w:rsidRPr="00EA3525">
        <w:t xml:space="preserve"> dnia: </w:t>
      </w:r>
      <w:r w:rsidRPr="00EA3525">
        <w:t>2022-02-18</w:t>
      </w:r>
    </w:p>
    <w:p w14:paraId="0946FC1D" w14:textId="77777777" w:rsidR="0029606A" w:rsidRPr="00EA3525" w:rsidRDefault="0029606A" w:rsidP="006A5DF1">
      <w:pPr>
        <w:spacing w:after="240"/>
        <w:jc w:val="right"/>
      </w:pPr>
    </w:p>
    <w:p w14:paraId="0342A26E" w14:textId="77777777" w:rsidR="006A5DF1" w:rsidRPr="00EA3525" w:rsidRDefault="00C25A57" w:rsidP="006A5DF1">
      <w:pPr>
        <w:rPr>
          <w:b/>
          <w:bCs/>
        </w:rPr>
      </w:pPr>
      <w:r w:rsidRPr="00EA3525">
        <w:rPr>
          <w:b/>
          <w:bCs/>
        </w:rPr>
        <w:t>GMINA NIEPOŁOMICE</w:t>
      </w:r>
    </w:p>
    <w:p w14:paraId="2E5E0AC9" w14:textId="77777777" w:rsidR="006A5DF1" w:rsidRPr="00EA3525" w:rsidRDefault="00C25A57" w:rsidP="006A5DF1">
      <w:r w:rsidRPr="00EA3525">
        <w:t>Pl. Zwycięstwa</w:t>
      </w:r>
      <w:r w:rsidR="006A5DF1" w:rsidRPr="00EA3525">
        <w:t xml:space="preserve"> </w:t>
      </w:r>
      <w:r w:rsidRPr="00EA3525">
        <w:t>13</w:t>
      </w:r>
    </w:p>
    <w:p w14:paraId="68D09D08" w14:textId="77777777" w:rsidR="006A5DF1" w:rsidRPr="00EA3525" w:rsidRDefault="00C25A57" w:rsidP="006A5DF1">
      <w:r w:rsidRPr="00EA3525">
        <w:t>32-005</w:t>
      </w:r>
      <w:r w:rsidR="006A5DF1" w:rsidRPr="00EA3525">
        <w:t xml:space="preserve"> </w:t>
      </w:r>
      <w:r w:rsidRPr="00EA3525">
        <w:t>Niepołomice</w:t>
      </w:r>
    </w:p>
    <w:p w14:paraId="6CA63435" w14:textId="77777777" w:rsidR="006A5DF1" w:rsidRPr="00EA3525" w:rsidRDefault="006A5DF1" w:rsidP="006A5DF1">
      <w:pPr>
        <w:pStyle w:val="Nagwek"/>
        <w:tabs>
          <w:tab w:val="clear" w:pos="4536"/>
          <w:tab w:val="clear" w:pos="9072"/>
        </w:tabs>
      </w:pPr>
    </w:p>
    <w:p w14:paraId="45C9BAA0" w14:textId="77777777" w:rsidR="00EE0297" w:rsidRDefault="006A5DF1" w:rsidP="006A5DF1">
      <w:pPr>
        <w:pStyle w:val="Nagwek"/>
        <w:tabs>
          <w:tab w:val="clear" w:pos="4536"/>
        </w:tabs>
      </w:pPr>
      <w:r w:rsidRPr="00EA3525">
        <w:tab/>
      </w:r>
    </w:p>
    <w:p w14:paraId="3F2DD442" w14:textId="38E1B42B" w:rsidR="006A5DF1" w:rsidRPr="00EA3525" w:rsidRDefault="006A5DF1" w:rsidP="006A5DF1">
      <w:pPr>
        <w:pStyle w:val="Nagwek"/>
        <w:tabs>
          <w:tab w:val="clear" w:pos="4536"/>
        </w:tabs>
      </w:pPr>
      <w:r w:rsidRPr="00EA3525">
        <w:t xml:space="preserve"> </w:t>
      </w:r>
    </w:p>
    <w:p w14:paraId="5C34BD52" w14:textId="77777777" w:rsidR="006A5DF1" w:rsidRPr="00EA3525" w:rsidRDefault="006A5DF1" w:rsidP="006A5DF1">
      <w:pPr>
        <w:pStyle w:val="Nagwek"/>
        <w:tabs>
          <w:tab w:val="clear" w:pos="4536"/>
          <w:tab w:val="clear" w:pos="9072"/>
        </w:tabs>
      </w:pPr>
    </w:p>
    <w:p w14:paraId="6E4FC85B" w14:textId="77777777" w:rsidR="006A5DF1" w:rsidRPr="00EA352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EA3525">
        <w:rPr>
          <w:b/>
        </w:rPr>
        <w:t>WYKONAWCY</w:t>
      </w:r>
    </w:p>
    <w:p w14:paraId="05C63589" w14:textId="77777777" w:rsidR="006A5DF1" w:rsidRPr="00EA352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EA3525">
        <w:t>ubiegający się o zamówienie publiczne</w:t>
      </w:r>
    </w:p>
    <w:p w14:paraId="20008098" w14:textId="77777777" w:rsidR="006D4AB3" w:rsidRPr="00EA3525" w:rsidRDefault="006D4AB3">
      <w:pPr>
        <w:pStyle w:val="Nagwek"/>
        <w:tabs>
          <w:tab w:val="clear" w:pos="4536"/>
        </w:tabs>
      </w:pPr>
    </w:p>
    <w:p w14:paraId="4E52070F" w14:textId="77777777" w:rsidR="006D4AB3" w:rsidRPr="00EA3525" w:rsidRDefault="006D4AB3">
      <w:pPr>
        <w:pStyle w:val="Nagwek"/>
        <w:tabs>
          <w:tab w:val="clear" w:pos="4536"/>
          <w:tab w:val="clear" w:pos="9072"/>
        </w:tabs>
      </w:pPr>
    </w:p>
    <w:p w14:paraId="3BE59AFF" w14:textId="77777777" w:rsidR="006D4AB3" w:rsidRPr="00EA3525" w:rsidRDefault="006D4AB3">
      <w:pPr>
        <w:pStyle w:val="Nagwek"/>
        <w:tabs>
          <w:tab w:val="clear" w:pos="4536"/>
          <w:tab w:val="clear" w:pos="9072"/>
        </w:tabs>
      </w:pPr>
    </w:p>
    <w:p w14:paraId="72780C97" w14:textId="77777777" w:rsidR="00632C3C" w:rsidRPr="00EA35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EA3525">
        <w:rPr>
          <w:rFonts w:ascii="Times New Roman" w:hAnsi="Times New Roman"/>
          <w:sz w:val="20"/>
        </w:rPr>
        <w:t>WYJAŚNIENI</w:t>
      </w:r>
      <w:r w:rsidR="00520165" w:rsidRPr="00EA3525">
        <w:rPr>
          <w:rFonts w:ascii="Times New Roman" w:hAnsi="Times New Roman"/>
          <w:sz w:val="20"/>
        </w:rPr>
        <w:t>A</w:t>
      </w:r>
      <w:r w:rsidR="00632C3C" w:rsidRPr="00EA3525">
        <w:rPr>
          <w:rFonts w:ascii="Times New Roman" w:hAnsi="Times New Roman"/>
          <w:sz w:val="20"/>
        </w:rPr>
        <w:t xml:space="preserve"> TREŚCI</w:t>
      </w:r>
      <w:r w:rsidR="0029606A" w:rsidRPr="00EA3525">
        <w:rPr>
          <w:rFonts w:ascii="Times New Roman" w:hAnsi="Times New Roman"/>
          <w:sz w:val="20"/>
        </w:rPr>
        <w:t xml:space="preserve"> SWZ</w:t>
      </w:r>
    </w:p>
    <w:p w14:paraId="0287E28A" w14:textId="77777777" w:rsidR="006D4AB3" w:rsidRPr="00EA3525" w:rsidRDefault="00632C3C" w:rsidP="00520165">
      <w:pPr>
        <w:spacing w:after="360" w:line="276" w:lineRule="auto"/>
        <w:jc w:val="both"/>
      </w:pPr>
      <w:r w:rsidRPr="00EA3525">
        <w:t xml:space="preserve">Dotyczy: </w:t>
      </w:r>
      <w:r w:rsidR="006A5DF1" w:rsidRPr="00EA3525">
        <w:t>p</w:t>
      </w:r>
      <w:r w:rsidRPr="00EA3525">
        <w:t>ostępowani</w:t>
      </w:r>
      <w:r w:rsidR="006A5DF1" w:rsidRPr="00EA3525">
        <w:t>a</w:t>
      </w:r>
      <w:r w:rsidRPr="00EA3525">
        <w:t xml:space="preserve"> o udzielenie zamówienia publicznego, prowadzone</w:t>
      </w:r>
      <w:r w:rsidR="006A5DF1" w:rsidRPr="00EA3525">
        <w:t>go</w:t>
      </w:r>
      <w:r w:rsidRPr="00EA3525">
        <w:t xml:space="preserve"> w trybie </w:t>
      </w:r>
      <w:r w:rsidR="00C25A57" w:rsidRPr="00EA3525">
        <w:t xml:space="preserve">Tryb podstawowy bez negocjacji - art. 275 pkt. 1 ustawy </w:t>
      </w:r>
      <w:proofErr w:type="spellStart"/>
      <w:r w:rsidR="00C25A57" w:rsidRPr="00EA3525">
        <w:t>Pzp</w:t>
      </w:r>
      <w:proofErr w:type="spellEnd"/>
      <w:r w:rsidRPr="00EA3525">
        <w:rPr>
          <w:b/>
        </w:rPr>
        <w:t xml:space="preserve"> </w:t>
      </w:r>
      <w:r w:rsidRPr="00EA3525">
        <w:rPr>
          <w:bCs/>
        </w:rPr>
        <w:t>na</w:t>
      </w:r>
      <w:r w:rsidRPr="00EA3525">
        <w:rPr>
          <w:b/>
        </w:rPr>
        <w:t xml:space="preserve"> </w:t>
      </w:r>
      <w:r w:rsidR="00E72428" w:rsidRPr="00EA3525">
        <w:rPr>
          <w:bCs/>
        </w:rPr>
        <w:t>”</w:t>
      </w:r>
      <w:r w:rsidR="00C25A57" w:rsidRPr="00EA3525">
        <w:rPr>
          <w:b/>
          <w:bCs/>
        </w:rPr>
        <w:t>Realizacja przedsięwzięć niskoemisyjnych budynków jednorodzinnych w ramach programu STOP SMOG dla Gminy Niepołomice - Etap I</w:t>
      </w:r>
      <w:r w:rsidR="00E72428" w:rsidRPr="00EA3525">
        <w:rPr>
          <w:bCs/>
        </w:rPr>
        <w:t>”</w:t>
      </w:r>
      <w:r w:rsidRPr="00EA3525">
        <w:rPr>
          <w:b/>
        </w:rPr>
        <w:t xml:space="preserve"> </w:t>
      </w:r>
      <w:r w:rsidRPr="00EA3525">
        <w:rPr>
          <w:bCs/>
        </w:rPr>
        <w:t>– znak sprawy</w:t>
      </w:r>
      <w:r w:rsidRPr="00EA3525">
        <w:rPr>
          <w:b/>
        </w:rPr>
        <w:t xml:space="preserve"> </w:t>
      </w:r>
      <w:r w:rsidR="00C25A57" w:rsidRPr="00EA3525">
        <w:rPr>
          <w:b/>
        </w:rPr>
        <w:t>ZP.271.5.2022</w:t>
      </w:r>
      <w:r w:rsidRPr="00EA3525">
        <w:rPr>
          <w:b/>
        </w:rPr>
        <w:t>.</w:t>
      </w:r>
    </w:p>
    <w:p w14:paraId="320A67FB" w14:textId="77777777" w:rsidR="0012774F" w:rsidRPr="00EA3525" w:rsidRDefault="00520165" w:rsidP="00D8461B">
      <w:pPr>
        <w:spacing w:after="240" w:line="276" w:lineRule="auto"/>
        <w:jc w:val="both"/>
      </w:pPr>
      <w:r w:rsidRPr="00EA3525">
        <w:t xml:space="preserve">Zamawiający, </w:t>
      </w:r>
      <w:r w:rsidR="00C25A57" w:rsidRPr="00EA3525">
        <w:rPr>
          <w:b/>
        </w:rPr>
        <w:t>GMINA NIEPOŁOMICE</w:t>
      </w:r>
      <w:r w:rsidRPr="00EA3525">
        <w:t xml:space="preserve">, działając na podstawie art. </w:t>
      </w:r>
      <w:r w:rsidR="00E74BC3" w:rsidRPr="00EA3525">
        <w:t>284</w:t>
      </w:r>
      <w:r w:rsidRPr="00EA3525">
        <w:t xml:space="preserve"> ust. </w:t>
      </w:r>
      <w:r w:rsidR="0029606A" w:rsidRPr="00EA3525">
        <w:t>6</w:t>
      </w:r>
      <w:r w:rsidRPr="00EA3525">
        <w:t xml:space="preserve"> ustawy z dnia </w:t>
      </w:r>
      <w:r w:rsidR="0029606A" w:rsidRPr="00EA3525">
        <w:t>11</w:t>
      </w:r>
      <w:r w:rsidRPr="00EA3525">
        <w:t xml:space="preserve"> </w:t>
      </w:r>
      <w:r w:rsidR="0029606A" w:rsidRPr="00EA3525">
        <w:t xml:space="preserve">września </w:t>
      </w:r>
      <w:r w:rsidRPr="00EA3525">
        <w:t>20</w:t>
      </w:r>
      <w:r w:rsidR="0029606A" w:rsidRPr="00EA3525">
        <w:t>19</w:t>
      </w:r>
      <w:r w:rsidRPr="00EA3525">
        <w:t xml:space="preserve"> r</w:t>
      </w:r>
      <w:r w:rsidR="0029606A" w:rsidRPr="00EA3525">
        <w:t>.</w:t>
      </w:r>
      <w:r w:rsidRPr="00EA3525">
        <w:t xml:space="preserve"> Prawo </w:t>
      </w:r>
      <w:r w:rsidR="0029606A" w:rsidRPr="00EA3525">
        <w:t>z</w:t>
      </w:r>
      <w:r w:rsidRPr="00EA3525">
        <w:t xml:space="preserve">amówień </w:t>
      </w:r>
      <w:r w:rsidR="0029606A" w:rsidRPr="00EA3525">
        <w:t>p</w:t>
      </w:r>
      <w:r w:rsidRPr="00EA3525">
        <w:t xml:space="preserve">ublicznych </w:t>
      </w:r>
      <w:r w:rsidR="00C25A57" w:rsidRPr="00EA3525">
        <w:t>(</w:t>
      </w:r>
      <w:proofErr w:type="spellStart"/>
      <w:r w:rsidR="00C25A57" w:rsidRPr="00EA3525">
        <w:t>t.j</w:t>
      </w:r>
      <w:proofErr w:type="spellEnd"/>
      <w:r w:rsidR="00C25A57" w:rsidRPr="00EA3525">
        <w:t>. Dz.U. z 2021r. poz. 1129)</w:t>
      </w:r>
      <w:r w:rsidR="00BE7BFD" w:rsidRPr="00EA3525">
        <w:t xml:space="preserve">, </w:t>
      </w:r>
      <w:r w:rsidR="00E74BC3" w:rsidRPr="00EA3525">
        <w:t>udostępnia</w:t>
      </w:r>
      <w:r w:rsidR="00BE7BFD" w:rsidRPr="00EA3525">
        <w:t xml:space="preserve"> poniżej treść zapytań do S</w:t>
      </w:r>
      <w:r w:rsidR="0012774F" w:rsidRPr="00EA3525">
        <w:t>pecyfikacji Warunków Zamówienia (</w:t>
      </w:r>
      <w:r w:rsidR="0012774F" w:rsidRPr="00EA3525">
        <w:rPr>
          <w:lang w:eastAsia="ar-SA"/>
        </w:rPr>
        <w:t>zwanej dalej</w:t>
      </w:r>
      <w:r w:rsidR="0012774F" w:rsidRPr="00EA3525">
        <w:rPr>
          <w:b/>
          <w:lang w:eastAsia="ar-SA"/>
        </w:rPr>
        <w:t xml:space="preserve"> </w:t>
      </w:r>
      <w:r w:rsidR="0012774F" w:rsidRPr="00EA3525">
        <w:rPr>
          <w:bCs/>
          <w:lang w:eastAsia="ar-SA"/>
        </w:rPr>
        <w:t>”SWZ”)</w:t>
      </w:r>
      <w:r w:rsidR="00E74BC3" w:rsidRPr="00EA3525">
        <w:rPr>
          <w:bCs/>
          <w:lang w:eastAsia="ar-SA"/>
        </w:rPr>
        <w:t xml:space="preserve"> </w:t>
      </w:r>
      <w:r w:rsidR="00E74BC3" w:rsidRPr="00EA3525">
        <w:t>wraz z wyjaśnieniami</w:t>
      </w:r>
      <w:r w:rsidR="0012774F" w:rsidRPr="00EA352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5A57" w:rsidRPr="00EA3525" w14:paraId="42750AC1" w14:textId="77777777" w:rsidTr="001232D3">
        <w:tc>
          <w:tcPr>
            <w:tcW w:w="9356" w:type="dxa"/>
            <w:shd w:val="clear" w:color="auto" w:fill="auto"/>
          </w:tcPr>
          <w:p w14:paraId="1DD64F06" w14:textId="77777777" w:rsidR="00CA6AA5" w:rsidRDefault="00CA6AA5" w:rsidP="00CA6AA5">
            <w:pPr>
              <w:jc w:val="both"/>
            </w:pPr>
            <w:r>
              <w:t xml:space="preserve">Z uwagi na chęć wzięcia udziału w przetargu oraz rozpoczęty proces ofertowania zwracamy się z uprzejmą prośbą o wydłużenie terminu na składanie ofert dotyczącego ogłoszonego przetargu „realizacja przedsięwzięć niskoemisyjnych budynków jednorodzinnych w ramach programu STOP SMOG dla gminy Niepołomice – etap 1 do dnia 25.02.2022r </w:t>
            </w:r>
          </w:p>
          <w:p w14:paraId="41A24AA2" w14:textId="3C87A471" w:rsidR="00CA6AA5" w:rsidRDefault="00CA6AA5" w:rsidP="00CA6AA5">
            <w:pPr>
              <w:jc w:val="both"/>
            </w:pPr>
            <w:r>
              <w:t xml:space="preserve">Jednocześnie z uwagi na wątpliwości, które pojawiły się w wyniku przeanalizowania SWZ uprzejmie prosimy o odpowiedź na poniższe pytania: </w:t>
            </w:r>
          </w:p>
          <w:p w14:paraId="3ABC44C3" w14:textId="77777777" w:rsidR="00CA6AA5" w:rsidRDefault="00CA6AA5" w:rsidP="00CA6AA5">
            <w:pPr>
              <w:jc w:val="both"/>
            </w:pPr>
          </w:p>
          <w:p w14:paraId="0A15FE33" w14:textId="77777777" w:rsidR="00CA6AA5" w:rsidRDefault="00CA6AA5" w:rsidP="00CA6AA5">
            <w:pPr>
              <w:jc w:val="both"/>
            </w:pPr>
            <w:r>
              <w:t xml:space="preserve">1. Wg treści ogłoszenia dla docieplenia ścian zewnętrznych należy przyjąć styropian gr. 15cm o lambdzie minimum </w:t>
            </w:r>
            <w:r>
              <w:rPr>
                <w:color w:val="000000"/>
              </w:rPr>
              <w:t>λ</w:t>
            </w:r>
            <w:r>
              <w:t>=0,038 W/(</w:t>
            </w:r>
            <w:proofErr w:type="spellStart"/>
            <w:r>
              <w:t>mK</w:t>
            </w:r>
            <w:proofErr w:type="spellEnd"/>
            <w:r>
              <w:t xml:space="preserve">) dla każdego budynku. Wg audytów na budynkach Zagórze 73, Staniątki 227A oraz Ochmanów 70 w obliczeniach przyjęty został styropian gr. 15cm z lambdą </w:t>
            </w:r>
            <w:r>
              <w:rPr>
                <w:color w:val="000000"/>
              </w:rPr>
              <w:t>λ</w:t>
            </w:r>
            <w:r>
              <w:t>=0,036 W/(</w:t>
            </w:r>
            <w:proofErr w:type="spellStart"/>
            <w:r>
              <w:t>mK</w:t>
            </w:r>
            <w:proofErr w:type="spellEnd"/>
            <w:r>
              <w:t xml:space="preserve">). Proszę o informację co należy przyjąć do oferty. </w:t>
            </w:r>
          </w:p>
          <w:p w14:paraId="08C599BC" w14:textId="77777777" w:rsidR="00CA6AA5" w:rsidRDefault="00CA6AA5" w:rsidP="00CA6AA5">
            <w:pPr>
              <w:jc w:val="both"/>
            </w:pPr>
            <w:r>
              <w:t>Proszę o informację:</w:t>
            </w:r>
          </w:p>
          <w:p w14:paraId="1FA78569" w14:textId="77777777" w:rsidR="00CA6AA5" w:rsidRDefault="00CA6AA5" w:rsidP="00CA6AA5">
            <w:pPr>
              <w:jc w:val="both"/>
            </w:pPr>
            <w:r>
              <w:t xml:space="preserve"> - czy w zakresie oferty należy przyjąć wyłącznie ściany ciepłe budynku (tj. bez docieplenia: balkonów wykuszy, piwnic, ganków itp.)?</w:t>
            </w:r>
          </w:p>
          <w:p w14:paraId="78B5C4E3" w14:textId="77777777" w:rsidR="00CA6AA5" w:rsidRDefault="00CA6AA5" w:rsidP="00CA6AA5">
            <w:pPr>
              <w:jc w:val="both"/>
            </w:pPr>
            <w:r>
              <w:t xml:space="preserve"> - jakie są wytyczne do doboru elewacji BSO (jaki rodzaj tynku – czy może być tynk akrylowy)? </w:t>
            </w:r>
          </w:p>
          <w:p w14:paraId="704F3E0F" w14:textId="77777777" w:rsidR="00CA6AA5" w:rsidRDefault="00CA6AA5" w:rsidP="00CA6AA5">
            <w:pPr>
              <w:jc w:val="both"/>
            </w:pPr>
          </w:p>
          <w:p w14:paraId="2B0CC08F" w14:textId="77777777" w:rsidR="00CA6AA5" w:rsidRDefault="00CA6AA5" w:rsidP="00CA6AA5">
            <w:pPr>
              <w:jc w:val="both"/>
            </w:pPr>
            <w:r>
              <w:t xml:space="preserve">2. Wg treści ogłoszenia dla docieplenia stropów na poddaszu należy przyjąć wełnę / styropian łącznie o gr. 22cm (w dwóch warstwach) o lambdzie minimum </w:t>
            </w:r>
            <w:r>
              <w:rPr>
                <w:color w:val="000000"/>
              </w:rPr>
              <w:t>λ</w:t>
            </w:r>
            <w:r>
              <w:t>=0,038 W/(</w:t>
            </w:r>
            <w:proofErr w:type="spellStart"/>
            <w:r>
              <w:t>mK</w:t>
            </w:r>
            <w:proofErr w:type="spellEnd"/>
            <w:r>
              <w:t>) dla każdego budynku.</w:t>
            </w:r>
          </w:p>
          <w:p w14:paraId="2343F236" w14:textId="77777777" w:rsidR="00CA6AA5" w:rsidRDefault="00CA6AA5" w:rsidP="00CA6AA5">
            <w:pPr>
              <w:jc w:val="both"/>
            </w:pPr>
            <w:r>
              <w:t xml:space="preserve">Wg audytów na budynkach: - Zagórze 73 w obliczeniach przyjęto wełnę gr. 22cm z lambdą </w:t>
            </w:r>
            <w:r>
              <w:rPr>
                <w:color w:val="000000"/>
              </w:rPr>
              <w:t>λ</w:t>
            </w:r>
            <w:r>
              <w:t>=0,042 W/(</w:t>
            </w:r>
            <w:proofErr w:type="spellStart"/>
            <w:r>
              <w:t>mK</w:t>
            </w:r>
            <w:proofErr w:type="spellEnd"/>
            <w:r>
              <w:t xml:space="preserve">). - Niepołomice Trudna 2 przyjęto wełnę gr. 22cm z lambdą </w:t>
            </w:r>
            <w:r>
              <w:rPr>
                <w:color w:val="000000"/>
              </w:rPr>
              <w:t>λ</w:t>
            </w:r>
            <w:r>
              <w:t>=0,033 W/(</w:t>
            </w:r>
            <w:proofErr w:type="spellStart"/>
            <w:r>
              <w:t>mK</w:t>
            </w:r>
            <w:proofErr w:type="spellEnd"/>
            <w:r>
              <w:t xml:space="preserve">). </w:t>
            </w:r>
          </w:p>
          <w:p w14:paraId="00AFC74E" w14:textId="77777777" w:rsidR="00CA6AA5" w:rsidRDefault="00CA6AA5" w:rsidP="00CA6AA5">
            <w:pPr>
              <w:jc w:val="both"/>
            </w:pPr>
            <w:r>
              <w:t>Proszę o informację co należy przyjąć do oferty.</w:t>
            </w:r>
          </w:p>
          <w:p w14:paraId="727DABF6" w14:textId="77777777" w:rsidR="00CA6AA5" w:rsidRDefault="00CA6AA5" w:rsidP="00CA6AA5">
            <w:pPr>
              <w:jc w:val="both"/>
            </w:pPr>
          </w:p>
          <w:p w14:paraId="5A3AF826" w14:textId="77777777" w:rsidR="00CA6AA5" w:rsidRDefault="00CA6AA5" w:rsidP="00CA6AA5">
            <w:pPr>
              <w:jc w:val="both"/>
            </w:pPr>
            <w:r>
              <w:t xml:space="preserve">3. Wg ogłoszenia dla modernizacji źródła ciepła należy uwzględnić: </w:t>
            </w:r>
          </w:p>
          <w:p w14:paraId="234EB1E2" w14:textId="77777777" w:rsidR="00CA6AA5" w:rsidRDefault="00CA6AA5" w:rsidP="00CA6AA5">
            <w:pPr>
              <w:jc w:val="both"/>
            </w:pPr>
            <w:r>
              <w:t xml:space="preserve">a. wymienić kotły* na 9 z 10 budynków (bez: N-ce Sosnowa 11) z podłączeniem do instalacji CWU oraz CO, * kocioł gazowy dwufunkcyjny: N-ce Zabierzowska 34, Podłęże 290A, * kocioł gazowy dwufunkcyjny (lub jednofunkcyjny z zasobnikiem): Zagórze 73, * kocioł gazowy jednofunkcyjny z zasobnikiem: Staniątki 227A, N-ce </w:t>
            </w:r>
            <w:proofErr w:type="spellStart"/>
            <w:r>
              <w:t>Ples</w:t>
            </w:r>
            <w:proofErr w:type="spellEnd"/>
            <w:r>
              <w:t xml:space="preserve"> 8, * kocioł gazowy jednofunkcyjny z zasobnikiem (lub dwufunkcyjny): Zakrzów 49, N-ce Trudna 2, Staniątki 514, Ochmanów 70 </w:t>
            </w:r>
          </w:p>
          <w:p w14:paraId="1D0AEA0B" w14:textId="77777777" w:rsidR="00CA6AA5" w:rsidRDefault="00CA6AA5" w:rsidP="00CA6AA5">
            <w:pPr>
              <w:jc w:val="both"/>
            </w:pPr>
            <w:r>
              <w:t>Proszę o informację czy zestawienie się zgadza.</w:t>
            </w:r>
          </w:p>
          <w:p w14:paraId="46C171A7" w14:textId="77777777" w:rsidR="00CA6AA5" w:rsidRDefault="00CA6AA5" w:rsidP="00CA6AA5">
            <w:pPr>
              <w:jc w:val="both"/>
            </w:pPr>
          </w:p>
          <w:p w14:paraId="0631DC5A" w14:textId="77777777" w:rsidR="00CA6AA5" w:rsidRDefault="00CA6AA5" w:rsidP="00CA6AA5">
            <w:pPr>
              <w:jc w:val="both"/>
            </w:pPr>
            <w:r>
              <w:t xml:space="preserve">b. wykonać nową instalację CO na 4 budynkach (Zabierzowska 34, Zagórze 73, Staniątki 227A, Niepołomice Trudna 2), Proszę o informację czy na pozostałych budynkach należy podpiąć się do istniejącej instalacji? </w:t>
            </w:r>
          </w:p>
          <w:p w14:paraId="41DF2384" w14:textId="77777777" w:rsidR="00CA6AA5" w:rsidRDefault="00CA6AA5" w:rsidP="00CA6AA5">
            <w:pPr>
              <w:jc w:val="both"/>
            </w:pPr>
            <w:r>
              <w:t xml:space="preserve">Proszę o informację jakie są wytyczne do wykonania nowej instalacji CO. </w:t>
            </w:r>
          </w:p>
          <w:p w14:paraId="286248FC" w14:textId="77777777" w:rsidR="00CA6AA5" w:rsidRDefault="00CA6AA5" w:rsidP="00CA6AA5">
            <w:pPr>
              <w:jc w:val="both"/>
            </w:pPr>
            <w:r>
              <w:lastRenderedPageBreak/>
              <w:t xml:space="preserve">Uwaga! Wg audytu energetycznego należy wykonać nową instalację na budynku Ochmanów 70 (proszę o informację co należy przyjąć) </w:t>
            </w:r>
          </w:p>
          <w:p w14:paraId="5D96B0B4" w14:textId="77777777" w:rsidR="00CA6AA5" w:rsidRDefault="00CA6AA5" w:rsidP="00CA6AA5">
            <w:pPr>
              <w:jc w:val="both"/>
            </w:pPr>
            <w:r>
              <w:t xml:space="preserve"> c. wymienić grzejniki na nowe na 7 budynkach (N-ce Zabierzowska 34, Zagórze 73, Staniątki 227A, Podłęża 290A, N-ce Trudna 2, Staniątki 514, Ochmanów 70) </w:t>
            </w:r>
          </w:p>
          <w:p w14:paraId="7905DC54" w14:textId="77777777" w:rsidR="00CA6AA5" w:rsidRDefault="00CA6AA5" w:rsidP="00CA6AA5">
            <w:pPr>
              <w:jc w:val="both"/>
            </w:pPr>
            <w:r>
              <w:t xml:space="preserve">Proszę o informację czy na pozostałych instalacjach nie należy wymieniać grzejników? </w:t>
            </w:r>
          </w:p>
          <w:p w14:paraId="70E274C7" w14:textId="77777777" w:rsidR="00CA6AA5" w:rsidRDefault="00CA6AA5" w:rsidP="00CA6AA5">
            <w:pPr>
              <w:jc w:val="both"/>
            </w:pPr>
            <w:r>
              <w:t xml:space="preserve">Proszę o informację jakie są wytyczne do doboru nowych grzejników. </w:t>
            </w:r>
          </w:p>
          <w:p w14:paraId="3AA6F6A5" w14:textId="77777777" w:rsidR="00CA6AA5" w:rsidRDefault="00CA6AA5" w:rsidP="00CA6AA5">
            <w:pPr>
              <w:jc w:val="both"/>
            </w:pPr>
          </w:p>
          <w:p w14:paraId="3250F7A0" w14:textId="77777777" w:rsidR="00CA6AA5" w:rsidRDefault="00CA6AA5" w:rsidP="00CA6AA5">
            <w:pPr>
              <w:jc w:val="both"/>
            </w:pPr>
            <w:r>
              <w:t>d. należy uwzględnić zawory termostatyczne na grzejnikach na 4 budynkach (Podłęża 290A, N-ce Trudna 2, Staniątki 514, Ochmanów 70)</w:t>
            </w:r>
          </w:p>
          <w:p w14:paraId="67388D3D" w14:textId="77777777" w:rsidR="00CA6AA5" w:rsidRDefault="00CA6AA5" w:rsidP="00CA6AA5">
            <w:pPr>
              <w:jc w:val="both"/>
            </w:pPr>
            <w:r>
              <w:t xml:space="preserve">Proszę o informację czy na pozostałych instalacjach z wymienianymi grzejnikami nie ma konieczności montażu zaworów termostatycznych? </w:t>
            </w:r>
          </w:p>
          <w:p w14:paraId="7F8F4E60" w14:textId="77777777" w:rsidR="00CA6AA5" w:rsidRDefault="00CA6AA5" w:rsidP="00CA6AA5">
            <w:pPr>
              <w:jc w:val="both"/>
            </w:pPr>
            <w:r>
              <w:t>Zastrzegamy, iż po przeprowadzonej wizji lokalnej mogą się pojawić kolejne pytanie, na które będziemy prosili o udzielenie odpowiedzi.</w:t>
            </w:r>
          </w:p>
          <w:p w14:paraId="6ABD01B9" w14:textId="3FD30792" w:rsidR="00C25A57" w:rsidRPr="00EA3525" w:rsidRDefault="00C25A57" w:rsidP="00CA6AA5">
            <w:pPr>
              <w:spacing w:after="120"/>
              <w:ind w:left="30" w:right="-72"/>
              <w:jc w:val="both"/>
            </w:pPr>
          </w:p>
          <w:p w14:paraId="6FF7FFB4" w14:textId="7EC3F043" w:rsidR="00C25A57" w:rsidRDefault="00C25A57" w:rsidP="00EA3525">
            <w:pPr>
              <w:spacing w:after="40"/>
              <w:ind w:left="30" w:right="-72"/>
              <w:jc w:val="center"/>
              <w:rPr>
                <w:b/>
                <w:bCs/>
              </w:rPr>
            </w:pPr>
            <w:r w:rsidRPr="00EA3525">
              <w:rPr>
                <w:b/>
                <w:bCs/>
              </w:rPr>
              <w:t>Stanowisko (wyjaśnienie) Zamawiającego:</w:t>
            </w:r>
          </w:p>
          <w:p w14:paraId="3DE543C2" w14:textId="77777777" w:rsidR="00CB5674" w:rsidRPr="00EA3525" w:rsidRDefault="00CB5674" w:rsidP="00EA3525">
            <w:pPr>
              <w:spacing w:after="40"/>
              <w:ind w:left="30" w:right="-72"/>
              <w:jc w:val="center"/>
              <w:rPr>
                <w:b/>
                <w:bCs/>
              </w:rPr>
            </w:pPr>
          </w:p>
          <w:p w14:paraId="28295585" w14:textId="3C8046B3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CB5674">
              <w:rPr>
                <w:b/>
                <w:bCs/>
              </w:rPr>
              <w:t>1.</w:t>
            </w:r>
            <w:r w:rsidRPr="00EA3525">
              <w:t xml:space="preserve"> Wg treści ogłoszenia dla docieplenia ścian zewnętrznych należy przyjąć styropian gr. 15cm o lambdzie minimum </w:t>
            </w:r>
            <w:r w:rsidR="00CA6AA5">
              <w:rPr>
                <w:color w:val="000000"/>
              </w:rPr>
              <w:t>λ</w:t>
            </w:r>
            <w:r w:rsidR="00CA6AA5" w:rsidRPr="00EA3525">
              <w:t xml:space="preserve"> </w:t>
            </w:r>
            <w:r w:rsidRPr="00EA3525">
              <w:t>=0,038 W/(</w:t>
            </w:r>
            <w:proofErr w:type="spellStart"/>
            <w:r w:rsidRPr="00EA3525">
              <w:t>mK</w:t>
            </w:r>
            <w:proofErr w:type="spellEnd"/>
            <w:r w:rsidRPr="00EA3525">
              <w:t>) dla każdego budynku.</w:t>
            </w:r>
            <w:r w:rsidR="00EA3525">
              <w:t xml:space="preserve"> </w:t>
            </w:r>
            <w:r w:rsidRPr="00EA3525">
              <w:t xml:space="preserve">Wg audytów na budynkach Zagórze 73, Staniątki 227A oraz Ochmanów 70 w obliczeniach przyjęty został styropian gr. 15cm z lambdą </w:t>
            </w:r>
            <w:r w:rsidR="00CA6AA5">
              <w:rPr>
                <w:color w:val="000000"/>
              </w:rPr>
              <w:t>λ</w:t>
            </w:r>
            <w:r w:rsidR="00CA6AA5" w:rsidRPr="00EA3525">
              <w:t xml:space="preserve"> </w:t>
            </w:r>
            <w:r w:rsidRPr="00EA3525">
              <w:t>=0,036 W/(</w:t>
            </w:r>
            <w:proofErr w:type="spellStart"/>
            <w:r w:rsidRPr="00EA3525">
              <w:t>mK</w:t>
            </w:r>
            <w:proofErr w:type="spellEnd"/>
            <w:r w:rsidRPr="00EA3525">
              <w:t>).</w:t>
            </w:r>
          </w:p>
          <w:p w14:paraId="54C2A615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 co należy przyjąć do oferty.</w:t>
            </w:r>
          </w:p>
          <w:p w14:paraId="4A6A5A81" w14:textId="77777777" w:rsidR="00C25A57" w:rsidRPr="00EA3525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>: należy przyjąć zgodnie z OPZ</w:t>
            </w:r>
          </w:p>
          <w:p w14:paraId="24ED59F0" w14:textId="77777777" w:rsidR="00EA3525" w:rsidRDefault="00EA3525" w:rsidP="001232D3">
            <w:pPr>
              <w:spacing w:after="60"/>
              <w:ind w:left="30" w:right="-72"/>
              <w:jc w:val="both"/>
            </w:pPr>
          </w:p>
          <w:p w14:paraId="6D1EEFC3" w14:textId="13F479B2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informację:</w:t>
            </w:r>
          </w:p>
          <w:p w14:paraId="56E0F111" w14:textId="73A2F158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 xml:space="preserve">- czy w zakresie oferty należy przyjąć wyłącznie ściany ciepłe budynku (tj. bez docieplenia: balkonów wykuszy, piwnic, ganków </w:t>
            </w:r>
            <w:r w:rsidR="00EA3525">
              <w:t>itp</w:t>
            </w:r>
            <w:r w:rsidRPr="00EA3525">
              <w:t>.)?</w:t>
            </w:r>
          </w:p>
          <w:p w14:paraId="0E8D024E" w14:textId="77777777" w:rsidR="00C25A57" w:rsidRPr="00EA3525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>: Zamawiający potwierdza, z zastrzeżeniem że łączna ilość m2 docieplenia nie może być mniejsza niż powierzchnia ścian zewnętrznych do docieplenia wskazana w audytach</w:t>
            </w:r>
          </w:p>
          <w:p w14:paraId="529E17BE" w14:textId="40A00F79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- jakie są wytyczne do doboru elewacji BSO (jaki rodzaj tynku - czy może być tynk akrylowy)?</w:t>
            </w:r>
          </w:p>
          <w:p w14:paraId="1601B0B6" w14:textId="73C852F3" w:rsidR="00C25A57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>: Wymogi zostały określone w OPZ (</w:t>
            </w:r>
            <w:proofErr w:type="spellStart"/>
            <w:r w:rsidRPr="00EA3525">
              <w:rPr>
                <w:b/>
                <w:bCs/>
              </w:rPr>
              <w:t>str</w:t>
            </w:r>
            <w:proofErr w:type="spellEnd"/>
            <w:r w:rsidRPr="00EA3525">
              <w:rPr>
                <w:b/>
                <w:bCs/>
              </w:rPr>
              <w:t xml:space="preserve"> 9 pkt 4</w:t>
            </w:r>
            <w:r w:rsidR="00EA3525">
              <w:rPr>
                <w:b/>
                <w:bCs/>
              </w:rPr>
              <w:t xml:space="preserve"> </w:t>
            </w:r>
            <w:r w:rsidRPr="00EA3525">
              <w:rPr>
                <w:b/>
                <w:bCs/>
              </w:rPr>
              <w:t>-</w:t>
            </w:r>
            <w:r w:rsidR="00EA3525">
              <w:rPr>
                <w:b/>
                <w:bCs/>
              </w:rPr>
              <w:t xml:space="preserve"> </w:t>
            </w:r>
            <w:r w:rsidRPr="00EA3525">
              <w:rPr>
                <w:b/>
                <w:bCs/>
              </w:rPr>
              <w:t>etap realizacji)</w:t>
            </w:r>
          </w:p>
          <w:p w14:paraId="38999771" w14:textId="77777777" w:rsidR="00EA3525" w:rsidRPr="00EA3525" w:rsidRDefault="00EA3525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</w:p>
          <w:p w14:paraId="59E5040B" w14:textId="4BD019C6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CB5674">
              <w:rPr>
                <w:b/>
                <w:bCs/>
              </w:rPr>
              <w:t>2.</w:t>
            </w:r>
            <w:r w:rsidRPr="00EA3525">
              <w:t xml:space="preserve"> Wg treści ogłoszenia dla docieplenia stropów na poddaszu należy przyjąć wełnę / styropian łącznie o gr. 22cm (w dwóch warstwach) o lambdzie minimum </w:t>
            </w:r>
            <w:r w:rsidR="00CA6AA5">
              <w:rPr>
                <w:color w:val="000000"/>
              </w:rPr>
              <w:t>λ</w:t>
            </w:r>
            <w:r w:rsidR="00CA6AA5" w:rsidRPr="00EA3525">
              <w:t xml:space="preserve"> </w:t>
            </w:r>
            <w:r w:rsidRPr="00EA3525">
              <w:t>=0,038 W/(</w:t>
            </w:r>
            <w:proofErr w:type="spellStart"/>
            <w:r w:rsidRPr="00EA3525">
              <w:t>mK</w:t>
            </w:r>
            <w:proofErr w:type="spellEnd"/>
            <w:r w:rsidRPr="00EA3525">
              <w:t>) dla każdego budynku.</w:t>
            </w:r>
          </w:p>
          <w:p w14:paraId="41D8F03D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Wg audytów na budynkach:</w:t>
            </w:r>
          </w:p>
          <w:p w14:paraId="3A85309F" w14:textId="65614BD9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 xml:space="preserve">- Zagórze 73 w obliczeniach przyjęto wełnę gr. 22cm z lambdą </w:t>
            </w:r>
            <w:r w:rsidR="00CA6AA5">
              <w:rPr>
                <w:color w:val="000000"/>
              </w:rPr>
              <w:t>λ</w:t>
            </w:r>
            <w:r w:rsidR="00CA6AA5" w:rsidRPr="00EA3525">
              <w:t xml:space="preserve"> </w:t>
            </w:r>
            <w:r w:rsidRPr="00EA3525">
              <w:t>=0,042 W/(</w:t>
            </w:r>
            <w:proofErr w:type="spellStart"/>
            <w:r w:rsidRPr="00EA3525">
              <w:t>mK</w:t>
            </w:r>
            <w:proofErr w:type="spellEnd"/>
            <w:r w:rsidRPr="00EA3525">
              <w:t>).</w:t>
            </w:r>
          </w:p>
          <w:p w14:paraId="22A72326" w14:textId="50AC265C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 xml:space="preserve">- Niepołomice Trudna 2 przyjęto wełnę gr. 22cm z lambdą </w:t>
            </w:r>
            <w:r w:rsidR="00CA6AA5">
              <w:rPr>
                <w:color w:val="000000"/>
              </w:rPr>
              <w:t>λ</w:t>
            </w:r>
            <w:r w:rsidR="00CA6AA5" w:rsidRPr="00EA3525">
              <w:t xml:space="preserve"> </w:t>
            </w:r>
            <w:r w:rsidRPr="00EA3525">
              <w:t>=0,033 W/(</w:t>
            </w:r>
            <w:proofErr w:type="spellStart"/>
            <w:r w:rsidRPr="00EA3525">
              <w:t>mK</w:t>
            </w:r>
            <w:proofErr w:type="spellEnd"/>
            <w:r w:rsidRPr="00EA3525">
              <w:t>).</w:t>
            </w:r>
          </w:p>
          <w:p w14:paraId="00FC250D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 co należy przyjąć do oferty.</w:t>
            </w:r>
          </w:p>
          <w:p w14:paraId="642618B2" w14:textId="77539B6B" w:rsidR="00C25A57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r w:rsidRPr="00EA3525">
              <w:t xml:space="preserve">  </w:t>
            </w: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>: należy przyjąć zgodnie z OPZ</w:t>
            </w:r>
          </w:p>
          <w:p w14:paraId="5D7E621D" w14:textId="77777777" w:rsidR="00EA3525" w:rsidRPr="00EA3525" w:rsidRDefault="00EA3525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</w:p>
          <w:p w14:paraId="248E4E9E" w14:textId="57288767" w:rsidR="00C25A57" w:rsidRDefault="00C25A57" w:rsidP="001232D3">
            <w:pPr>
              <w:spacing w:after="60"/>
              <w:ind w:left="30" w:right="-72"/>
              <w:jc w:val="both"/>
            </w:pPr>
            <w:r w:rsidRPr="00CB5674">
              <w:rPr>
                <w:b/>
                <w:bCs/>
              </w:rPr>
              <w:t>3.</w:t>
            </w:r>
            <w:r w:rsidRPr="00EA3525">
              <w:t xml:space="preserve"> Wg ogłoszenia dla modernizacji źródła ciepła należy uwzględnić:</w:t>
            </w:r>
          </w:p>
          <w:p w14:paraId="48DF608C" w14:textId="77777777" w:rsidR="00CA6AA5" w:rsidRPr="00EA3525" w:rsidRDefault="00CA6AA5" w:rsidP="001232D3">
            <w:pPr>
              <w:spacing w:after="60"/>
              <w:ind w:left="30" w:right="-72"/>
              <w:jc w:val="both"/>
            </w:pPr>
          </w:p>
          <w:p w14:paraId="026ABC33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rPr>
                <w:b/>
                <w:bCs/>
              </w:rPr>
              <w:t>a.</w:t>
            </w:r>
            <w:r w:rsidRPr="00EA3525">
              <w:t xml:space="preserve"> wymienić kotły* na 9 z 10 budynków (bez: N-ce Sosnowa 11) z podłączeniem do instalacji CWU oraz CO,</w:t>
            </w:r>
          </w:p>
          <w:p w14:paraId="53C297DD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* kocioł gazowy dwufunkcyjny: N-ce Zabierzowska 34, Podłęże 290A,</w:t>
            </w:r>
          </w:p>
          <w:p w14:paraId="6B48E0FC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* kocioł gazowy dwufunkcyjny (lub jednofunkcyjny z zasobnikiem): Zagórze 73,</w:t>
            </w:r>
          </w:p>
          <w:p w14:paraId="65EC235F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 xml:space="preserve">* kocioł gazowy jednofunkcyjny z zasobnikiem: Staniątki 227A, N-ce </w:t>
            </w:r>
            <w:proofErr w:type="spellStart"/>
            <w:r w:rsidRPr="00EA3525">
              <w:t>Ples</w:t>
            </w:r>
            <w:proofErr w:type="spellEnd"/>
            <w:r w:rsidRPr="00EA3525">
              <w:t xml:space="preserve"> 8,</w:t>
            </w:r>
          </w:p>
          <w:p w14:paraId="32CEB643" w14:textId="77777777" w:rsidR="00CA6AA5" w:rsidRDefault="00C25A57" w:rsidP="001232D3">
            <w:pPr>
              <w:spacing w:after="60"/>
              <w:ind w:left="30" w:right="-72"/>
              <w:jc w:val="both"/>
            </w:pPr>
            <w:r w:rsidRPr="00EA3525">
              <w:t>* kocioł gazowy jednofunkcyjny z zasobnikiem (lub dwufunkcyjny): Zakrzów 49, N-ce Trudna 2, Staniątki 514, Ochmanów 70</w:t>
            </w:r>
            <w:r w:rsidR="00EA3525">
              <w:t xml:space="preserve">. </w:t>
            </w:r>
          </w:p>
          <w:p w14:paraId="77870CE9" w14:textId="77487C1F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 czy zestawienie się zgadza.</w:t>
            </w:r>
          </w:p>
          <w:p w14:paraId="1307311F" w14:textId="77777777" w:rsidR="00C25A57" w:rsidRPr="00EA3525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 xml:space="preserve">: zakres dotyczący źródeł ciepła dla poszczególnych budynków został wskazany w OPZ </w:t>
            </w:r>
          </w:p>
          <w:p w14:paraId="15F42A16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 xml:space="preserve"> </w:t>
            </w:r>
          </w:p>
          <w:p w14:paraId="1F89172F" w14:textId="77777777" w:rsidR="00CA6AA5" w:rsidRDefault="00C25A57" w:rsidP="001232D3">
            <w:pPr>
              <w:spacing w:after="60"/>
              <w:ind w:left="30" w:right="-72"/>
              <w:jc w:val="both"/>
            </w:pPr>
            <w:r w:rsidRPr="00EA3525">
              <w:rPr>
                <w:b/>
                <w:bCs/>
              </w:rPr>
              <w:t>b.</w:t>
            </w:r>
            <w:r w:rsidRPr="00EA3525">
              <w:t xml:space="preserve"> wykonać nową instalację CO na 4 budynkach (Zabierzowska 34, Zagórze 73, Staniątki 227A, Niepołomice Trudna 2)</w:t>
            </w:r>
            <w:r w:rsidR="00EA3525">
              <w:t xml:space="preserve">. </w:t>
            </w:r>
          </w:p>
          <w:p w14:paraId="2759B4EE" w14:textId="3F32EBB3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 czy na pozostałych budynkach należy podpiąć się do istniejącej instalacji?</w:t>
            </w:r>
          </w:p>
          <w:p w14:paraId="377ECC0E" w14:textId="2C984973" w:rsidR="00C25A57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 xml:space="preserve">: Należy przyjąć zgodnie z OPZ. Nową instalację c.o. należy wykonać dla 3 budynków z w/w z wyjątkiem budynku Staniątki 227A. </w:t>
            </w:r>
          </w:p>
          <w:p w14:paraId="1666F467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 jakie są wytyczne do wykonania nowej instalacji CO.</w:t>
            </w:r>
          </w:p>
          <w:p w14:paraId="06BAD98E" w14:textId="6763E7E3" w:rsidR="00C25A57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lastRenderedPageBreak/>
              <w:t>Odp</w:t>
            </w:r>
            <w:proofErr w:type="spellEnd"/>
            <w:r w:rsidRPr="00EA3525">
              <w:rPr>
                <w:b/>
                <w:bCs/>
              </w:rPr>
              <w:t>: Wymogi zostały określone w OPZ (pkt 4-etap realizacji;  str</w:t>
            </w:r>
            <w:r w:rsidR="00CB5674">
              <w:rPr>
                <w:b/>
                <w:bCs/>
              </w:rPr>
              <w:t>.</w:t>
            </w:r>
            <w:r w:rsidRPr="00EA3525">
              <w:rPr>
                <w:b/>
                <w:bCs/>
              </w:rPr>
              <w:t xml:space="preserve"> 9-12)</w:t>
            </w:r>
          </w:p>
          <w:p w14:paraId="6E140FE6" w14:textId="77777777" w:rsidR="00EA3525" w:rsidRDefault="00EA3525" w:rsidP="001232D3">
            <w:pPr>
              <w:spacing w:after="60"/>
              <w:ind w:left="30" w:right="-72"/>
              <w:jc w:val="both"/>
            </w:pPr>
          </w:p>
          <w:p w14:paraId="4938D0A9" w14:textId="4345F6A6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Uwaga! Wg audytu energetycznego należy wykonać nową instalację na budynku Ochmanów 70 (proszę o informację co należy przyjąć)</w:t>
            </w:r>
          </w:p>
          <w:p w14:paraId="23A9C674" w14:textId="694B21CA" w:rsidR="00C25A57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r w:rsidRPr="00EA3525">
              <w:rPr>
                <w:b/>
                <w:bCs/>
              </w:rPr>
              <w:t xml:space="preserve"> </w:t>
            </w: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>: należy przyjąć zgodnie z OPZ</w:t>
            </w:r>
          </w:p>
          <w:p w14:paraId="025C39AC" w14:textId="77777777" w:rsidR="00CA6AA5" w:rsidRPr="00EA3525" w:rsidRDefault="00CA6AA5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</w:p>
          <w:p w14:paraId="7E684D88" w14:textId="6A07115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rPr>
                <w:b/>
                <w:bCs/>
              </w:rPr>
              <w:t>c.</w:t>
            </w:r>
            <w:r w:rsidRPr="00EA3525">
              <w:t xml:space="preserve"> wymienić grzejniki na nowe na 7 budynkach (N-ce Zabierzowska 34, Zagórze 73, Staniątki 227A, Podłęża 290A, N-ce Trudna 2, Staniątki 514, Ochmanów 70)</w:t>
            </w:r>
            <w:r w:rsidR="00EA3525">
              <w:t xml:space="preserve">. </w:t>
            </w:r>
            <w:r w:rsidRPr="00EA3525">
              <w:t>Proszę o informację czy na pozostałych instalacjach nie należy wymieniać grzejników?</w:t>
            </w:r>
          </w:p>
          <w:p w14:paraId="027356B7" w14:textId="2C312606" w:rsidR="00C25A57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 xml:space="preserve">: należy przyjąć zgodnie z OPZ. </w:t>
            </w:r>
          </w:p>
          <w:p w14:paraId="1DD26B25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 jakie są wytyczne do doboru nowych grzejników.</w:t>
            </w:r>
          </w:p>
          <w:p w14:paraId="2C653AEB" w14:textId="5909C8A9" w:rsidR="00C25A57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>: Wymogi zostały określone w OPZ (pkt 4-etap realizacji;  str</w:t>
            </w:r>
            <w:r w:rsidR="00CB5674">
              <w:rPr>
                <w:b/>
                <w:bCs/>
              </w:rPr>
              <w:t>.</w:t>
            </w:r>
            <w:r w:rsidRPr="00EA3525">
              <w:rPr>
                <w:b/>
                <w:bCs/>
              </w:rPr>
              <w:t xml:space="preserve"> 9-12</w:t>
            </w:r>
          </w:p>
          <w:p w14:paraId="23CBD84D" w14:textId="77777777" w:rsidR="00EA3525" w:rsidRPr="00EA3525" w:rsidRDefault="00EA3525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</w:p>
          <w:p w14:paraId="429216FF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rPr>
                <w:b/>
                <w:bCs/>
              </w:rPr>
              <w:t xml:space="preserve"> d.</w:t>
            </w:r>
            <w:r w:rsidRPr="00EA3525">
              <w:t xml:space="preserve"> należy uwzględnić zawory termostatyczne na grzejnikach na 4 budynkach (Podłęża 290A, N-ce Trudna 2, Staniątki 514, Ochmanów 70)</w:t>
            </w:r>
          </w:p>
          <w:p w14:paraId="7989155E" w14:textId="77777777" w:rsidR="00C25A57" w:rsidRPr="00EA3525" w:rsidRDefault="00C25A57" w:rsidP="001232D3">
            <w:pPr>
              <w:spacing w:after="60"/>
              <w:ind w:left="30" w:right="-72"/>
              <w:jc w:val="both"/>
            </w:pPr>
            <w:r w:rsidRPr="00EA3525">
              <w:t>Proszę o informację czy na pozostałych instalacjach z wymienianymi grzejnikami nie ma konieczności montażu zaworów termostatycznych?</w:t>
            </w:r>
          </w:p>
          <w:p w14:paraId="1B05A419" w14:textId="77777777" w:rsidR="00C25A57" w:rsidRPr="00EA3525" w:rsidRDefault="00C25A57" w:rsidP="001232D3">
            <w:pPr>
              <w:spacing w:after="60"/>
              <w:ind w:left="30" w:right="-72"/>
              <w:jc w:val="both"/>
              <w:rPr>
                <w:b/>
                <w:bCs/>
              </w:rPr>
            </w:pPr>
            <w:proofErr w:type="spellStart"/>
            <w:r w:rsidRPr="00EA3525">
              <w:rPr>
                <w:b/>
                <w:bCs/>
              </w:rPr>
              <w:t>Odp</w:t>
            </w:r>
            <w:proofErr w:type="spellEnd"/>
            <w:r w:rsidRPr="00EA3525">
              <w:rPr>
                <w:b/>
                <w:bCs/>
              </w:rPr>
              <w:t>: należy przyjąć zgodnie z OPZ, Zamawiający zwraca uwagę że tam, gdzie przewidziano montaż nowych grzejników przewidziano także montaż zaworów termostatycznych</w:t>
            </w:r>
          </w:p>
        </w:tc>
      </w:tr>
    </w:tbl>
    <w:p w14:paraId="1F2A6662" w14:textId="77777777" w:rsidR="00BE7BFD" w:rsidRPr="00EA3525" w:rsidRDefault="00BE7BFD" w:rsidP="00520165">
      <w:pPr>
        <w:jc w:val="both"/>
      </w:pPr>
    </w:p>
    <w:p w14:paraId="789CFD96" w14:textId="77777777" w:rsidR="00EA3525" w:rsidRDefault="00EA3525" w:rsidP="00D8461B">
      <w:pPr>
        <w:spacing w:before="120" w:after="120" w:line="360" w:lineRule="auto"/>
        <w:ind w:left="567"/>
        <w:jc w:val="right"/>
      </w:pPr>
    </w:p>
    <w:p w14:paraId="184C542D" w14:textId="271D358E" w:rsidR="00EA3525" w:rsidRDefault="00EA3525" w:rsidP="00D8461B">
      <w:pPr>
        <w:spacing w:before="120" w:after="120" w:line="360" w:lineRule="auto"/>
        <w:ind w:left="567"/>
        <w:jc w:val="right"/>
      </w:pPr>
    </w:p>
    <w:p w14:paraId="269C59AA" w14:textId="77777777" w:rsidR="00CA6AA5" w:rsidRDefault="00CA6AA5" w:rsidP="00D8461B">
      <w:pPr>
        <w:spacing w:before="120" w:after="120" w:line="360" w:lineRule="auto"/>
        <w:ind w:left="567"/>
        <w:jc w:val="right"/>
      </w:pPr>
    </w:p>
    <w:p w14:paraId="64249FBF" w14:textId="39B9645F" w:rsidR="006D4AB3" w:rsidRPr="00EA3525" w:rsidRDefault="00EA3525" w:rsidP="00D8461B">
      <w:pPr>
        <w:spacing w:before="120" w:after="120" w:line="360" w:lineRule="auto"/>
        <w:ind w:left="567"/>
        <w:jc w:val="right"/>
      </w:pPr>
      <w:r>
        <w:t>……………………………</w:t>
      </w:r>
    </w:p>
    <w:sectPr w:rsidR="006D4AB3" w:rsidRPr="00EA3525" w:rsidSect="00EE0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56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2E244" w14:textId="77777777" w:rsidR="00FC7DCF" w:rsidRDefault="00FC7DCF">
      <w:r>
        <w:separator/>
      </w:r>
    </w:p>
  </w:endnote>
  <w:endnote w:type="continuationSeparator" w:id="0">
    <w:p w14:paraId="00BAE497" w14:textId="77777777" w:rsidR="00FC7DCF" w:rsidRDefault="00FC7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4CF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9E5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D1C27" w14:textId="1D774F55" w:rsidR="006D4AB3" w:rsidRPr="00EA3525" w:rsidRDefault="006D4AB3" w:rsidP="00EA35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D65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A057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3A988D" w14:textId="77777777" w:rsidR="006D4AB3" w:rsidRDefault="006D4AB3">
    <w:pPr>
      <w:pStyle w:val="Stopka"/>
      <w:tabs>
        <w:tab w:val="clear" w:pos="4536"/>
        <w:tab w:val="left" w:pos="6237"/>
      </w:tabs>
    </w:pPr>
  </w:p>
  <w:p w14:paraId="4FFB28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5B294" w14:textId="77777777" w:rsidR="00FC7DCF" w:rsidRDefault="00FC7DCF">
      <w:r>
        <w:separator/>
      </w:r>
    </w:p>
  </w:footnote>
  <w:footnote w:type="continuationSeparator" w:id="0">
    <w:p w14:paraId="47CFF35D" w14:textId="77777777" w:rsidR="00FC7DCF" w:rsidRDefault="00FC7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FC7CF" w14:textId="77777777" w:rsidR="00C25A57" w:rsidRDefault="00C25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46090" w14:textId="77777777" w:rsidR="00C25A57" w:rsidRDefault="00C25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7EAAD" w14:textId="77777777" w:rsidR="00C25A57" w:rsidRDefault="00C25A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10A8C"/>
    <w:multiLevelType w:val="hybridMultilevel"/>
    <w:tmpl w:val="C21A04EE"/>
    <w:lvl w:ilvl="0" w:tplc="CFE2BD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DC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50CE4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5A57"/>
    <w:rsid w:val="00C370F2"/>
    <w:rsid w:val="00C44EEC"/>
    <w:rsid w:val="00CA6AA5"/>
    <w:rsid w:val="00CB567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3525"/>
    <w:rsid w:val="00EA416E"/>
    <w:rsid w:val="00EE0297"/>
    <w:rsid w:val="00FC5957"/>
    <w:rsid w:val="00FC7DCF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CD96F"/>
  <w15:chartTrackingRefBased/>
  <w15:docId w15:val="{9528E9D4-6B5C-42FC-ABC0-EB4E4B15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1078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2022-02-18T11:44:00Z</cp:lastPrinted>
  <dcterms:created xsi:type="dcterms:W3CDTF">2022-02-18T11:54:00Z</dcterms:created>
  <dcterms:modified xsi:type="dcterms:W3CDTF">2022-02-18T11:54:00Z</dcterms:modified>
</cp:coreProperties>
</file>