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2049834F" w:rsidR="005A4CE4" w:rsidRPr="00D52EEE" w:rsidRDefault="005A4CE4" w:rsidP="00D341E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341ED" w:rsidRPr="00D341ED">
        <w:rPr>
          <w:rFonts w:ascii="Arial" w:eastAsia="Times New Roman" w:hAnsi="Arial" w:cs="Arial"/>
          <w:b/>
          <w:sz w:val="20"/>
          <w:szCs w:val="20"/>
          <w:lang w:eastAsia="pl-PL"/>
        </w:rPr>
        <w:t>usługa szkolenia z oprogramowania Simufact forming i Simufact Additive - KC-zp.272-29/22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Pzp</w:t>
      </w:r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 Pzp).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7FFF9" w14:textId="77777777" w:rsidR="00CF1931" w:rsidRDefault="00CF1931" w:rsidP="0038231F">
      <w:pPr>
        <w:spacing w:after="0" w:line="240" w:lineRule="auto"/>
      </w:pPr>
      <w:r>
        <w:separator/>
      </w:r>
    </w:p>
  </w:endnote>
  <w:endnote w:type="continuationSeparator" w:id="0">
    <w:p w14:paraId="55FA2CBA" w14:textId="77777777" w:rsidR="00CF1931" w:rsidRDefault="00CF19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1597B" w14:textId="77777777" w:rsidR="00CF1931" w:rsidRDefault="00CF1931" w:rsidP="0038231F">
      <w:pPr>
        <w:spacing w:after="0" w:line="240" w:lineRule="auto"/>
      </w:pPr>
      <w:r>
        <w:separator/>
      </w:r>
    </w:p>
  </w:footnote>
  <w:footnote w:type="continuationSeparator" w:id="0">
    <w:p w14:paraId="6D442D7B" w14:textId="77777777" w:rsidR="00CF1931" w:rsidRDefault="00CF193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36FEB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5EC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CF1931"/>
    <w:rsid w:val="00D23F3D"/>
    <w:rsid w:val="00D341E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4C515-2B53-427A-9ED5-0F7A6AF77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2021-10-27T12:06:00Z</cp:lastPrinted>
  <dcterms:created xsi:type="dcterms:W3CDTF">2022-01-26T14:10:00Z</dcterms:created>
  <dcterms:modified xsi:type="dcterms:W3CDTF">2022-01-27T09:06:00Z</dcterms:modified>
</cp:coreProperties>
</file>