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9B441" w14:textId="77777777" w:rsidR="002F799B" w:rsidRPr="00AF3D5C" w:rsidRDefault="002F799B" w:rsidP="002F799B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6DA4FBC0" w14:textId="77777777" w:rsidR="002F799B" w:rsidRPr="00AF3D5C" w:rsidRDefault="002F799B" w:rsidP="002F799B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6D5AE24B" w14:textId="77777777" w:rsidR="002F799B" w:rsidRPr="00AF3D5C" w:rsidRDefault="002F799B" w:rsidP="002F799B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52A846AA" w14:textId="77777777" w:rsidR="002F799B" w:rsidRPr="00946C60" w:rsidRDefault="002F799B" w:rsidP="002F799B">
      <w:pPr>
        <w:spacing w:before="48"/>
        <w:rPr>
          <w:b/>
        </w:rPr>
      </w:pPr>
    </w:p>
    <w:p w14:paraId="1CABC57F" w14:textId="7AEB788A" w:rsidR="002F799B" w:rsidRPr="00946C60" w:rsidRDefault="002F799B" w:rsidP="002F799B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48</w:t>
      </w:r>
      <w:r>
        <w:rPr>
          <w:rFonts w:ascii="Times New Roman" w:hAnsi="Times New Roman"/>
        </w:rPr>
        <w:t>/2</w:t>
      </w:r>
      <w:r>
        <w:rPr>
          <w:rFonts w:ascii="Times New Roman" w:hAnsi="Times New Roman"/>
        </w:rPr>
        <w:t>2</w:t>
      </w:r>
      <w:r w:rsidRPr="00946C60">
        <w:rPr>
          <w:rFonts w:ascii="Times New Roman" w:hAnsi="Times New Roman"/>
        </w:rPr>
        <w:t>,</w:t>
      </w:r>
    </w:p>
    <w:p w14:paraId="04C45588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7B120550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7D62D621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53BDAACB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2E4E22DC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069C2818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2FBACFDA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2CC49B57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D88147A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388644D1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120ADE1F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45F7F6B8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54C0D82B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0531D5F9" w14:textId="77777777" w:rsidR="002F799B" w:rsidRPr="00946C60" w:rsidRDefault="002F799B" w:rsidP="002F799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63EA5798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</w:rPr>
      </w:pPr>
    </w:p>
    <w:p w14:paraId="302F4D84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21BD9EFE" w14:textId="676B0ECD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48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  <w:r w:rsidRPr="00946C60">
        <w:rPr>
          <w:rFonts w:ascii="Times New Roman" w:hAnsi="Times New Roman"/>
          <w:bCs/>
        </w:rPr>
        <w:t xml:space="preserve">. </w:t>
      </w:r>
    </w:p>
    <w:p w14:paraId="0289282E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62D71F23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71D264EB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2F768F19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725C7225" w14:textId="77777777" w:rsidR="002F799B" w:rsidRPr="00946C60" w:rsidRDefault="002F799B" w:rsidP="002F799B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5F93DAE5" w14:textId="77777777" w:rsidR="002F799B" w:rsidRPr="00946C60" w:rsidRDefault="002F799B" w:rsidP="002F799B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46415AEF" w14:textId="77777777" w:rsidR="002F799B" w:rsidRPr="00946C60" w:rsidRDefault="002F799B" w:rsidP="002F799B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544A5133" w14:textId="77777777" w:rsidR="002F799B" w:rsidRPr="00946C60" w:rsidRDefault="002F799B" w:rsidP="002F799B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4219EB37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77618713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7387EBE5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071A41B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2B179A5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4D94A6FA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5AD69E35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76804BD7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32EA6939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65D37BC2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7D3FA953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0E4FCBEB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264EA61A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324701F9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69236EB8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0F5B6AB4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41193769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7F6F7D93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733166B6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493E4D20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7621ABF3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04CE75A1" w14:textId="77777777" w:rsidR="002F799B" w:rsidRPr="008C1807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7F8347C6" w14:textId="77777777" w:rsidR="002F799B" w:rsidRPr="008C1807" w:rsidRDefault="002F799B" w:rsidP="002F799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6A657029" w14:textId="77777777" w:rsidR="002F799B" w:rsidRPr="008C1807" w:rsidRDefault="002F799B" w:rsidP="002F799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08CD133" w14:textId="77777777" w:rsidR="002F799B" w:rsidRPr="008C1807" w:rsidRDefault="002F799B" w:rsidP="002F799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4542787B" w14:textId="77777777" w:rsidR="002F799B" w:rsidRPr="008C1807" w:rsidRDefault="002F799B" w:rsidP="002F799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2214D031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1383A28C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3BFF97EC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57740203" w14:textId="77777777" w:rsidR="002F799B" w:rsidRPr="00946C60" w:rsidRDefault="002F799B" w:rsidP="002F799B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187E1FA8" w14:textId="77777777" w:rsidR="002F799B" w:rsidRPr="00946C60" w:rsidRDefault="002F799B" w:rsidP="002F799B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39913F75" w14:textId="77777777" w:rsidR="002F799B" w:rsidRPr="00946C60" w:rsidRDefault="002F799B" w:rsidP="002F799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143C33AA" w14:textId="77777777" w:rsidR="002F799B" w:rsidRPr="00946C60" w:rsidRDefault="002F799B" w:rsidP="002F799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6496B129" w14:textId="77777777" w:rsidR="002F799B" w:rsidRPr="00946C60" w:rsidRDefault="002F799B" w:rsidP="002F799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041758C6" w14:textId="77777777" w:rsidR="002F799B" w:rsidRPr="00946C60" w:rsidRDefault="002F799B" w:rsidP="002F799B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0EB56678" w14:textId="77777777" w:rsidR="002F799B" w:rsidRPr="00946C60" w:rsidRDefault="002F799B" w:rsidP="002F799B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6028C875" w14:textId="77777777" w:rsidR="002F799B" w:rsidRDefault="002F799B" w:rsidP="002F799B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179F198E" w14:textId="77777777" w:rsidR="002F799B" w:rsidRDefault="002F799B" w:rsidP="002F799B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4DA42963" w14:textId="77777777" w:rsidR="002F799B" w:rsidRPr="00CC347C" w:rsidRDefault="002F799B" w:rsidP="002F799B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2DD49BC6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5068C87B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5EDFF072" w14:textId="77777777" w:rsidR="002F799B" w:rsidRPr="00946C60" w:rsidRDefault="002F799B" w:rsidP="002F799B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5018367B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4BEEEA32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279B4E04" w14:textId="77777777" w:rsidR="002F799B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0C0CBEBB" w14:textId="77777777" w:rsidR="002F799B" w:rsidRPr="00CC347C" w:rsidRDefault="002F799B" w:rsidP="002F799B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5FFDC627" w14:textId="77777777" w:rsidR="002F799B" w:rsidRPr="00946C60" w:rsidRDefault="002F799B" w:rsidP="002F799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25A7A52E" w14:textId="77777777" w:rsidR="002F799B" w:rsidRPr="00946C60" w:rsidRDefault="002F799B" w:rsidP="002F799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2B78957A" w14:textId="77777777" w:rsidR="002F799B" w:rsidRPr="00946C60" w:rsidRDefault="002F799B" w:rsidP="002F799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4C0B32E6" w14:textId="77777777" w:rsidR="002F799B" w:rsidRPr="00946C60" w:rsidRDefault="002F799B" w:rsidP="002F799B">
      <w:pPr>
        <w:jc w:val="center"/>
        <w:rPr>
          <w:b/>
        </w:rPr>
      </w:pPr>
    </w:p>
    <w:p w14:paraId="64AC89A1" w14:textId="77777777" w:rsidR="002F799B" w:rsidRDefault="002F799B" w:rsidP="002F799B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4A28CACB" w14:textId="77777777" w:rsidR="002F799B" w:rsidRDefault="002F799B" w:rsidP="002F799B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19F89767" w14:textId="77777777" w:rsidR="002F799B" w:rsidRPr="00946C60" w:rsidRDefault="002F799B" w:rsidP="002F799B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70D51319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394A8744" w14:textId="77777777" w:rsidR="002F799B" w:rsidRPr="00946C60" w:rsidRDefault="002F799B" w:rsidP="002F799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7B3405CE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15CFA254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599338F8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7FFD74BB" w14:textId="77777777" w:rsidR="002F799B" w:rsidRPr="00946C60" w:rsidRDefault="002F799B" w:rsidP="002F799B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397426B1" w14:textId="77777777" w:rsidR="002F799B" w:rsidRPr="00946C60" w:rsidRDefault="002F799B" w:rsidP="002F799B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37FD1869" w14:textId="77777777" w:rsidR="002F799B" w:rsidRPr="00946C60" w:rsidRDefault="002F799B" w:rsidP="002F799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039E5242" w14:textId="77777777" w:rsidR="002F799B" w:rsidRPr="00946C60" w:rsidRDefault="002F799B" w:rsidP="002F799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6BC666D8" w14:textId="77777777" w:rsidR="002F799B" w:rsidRPr="00946C60" w:rsidRDefault="002F799B" w:rsidP="002F799B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35646781" w14:textId="77777777" w:rsidR="002F799B" w:rsidRPr="00946C60" w:rsidRDefault="002F799B" w:rsidP="002F799B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67E37D3A" w14:textId="77777777" w:rsidR="002F799B" w:rsidRPr="00946C60" w:rsidRDefault="002F799B" w:rsidP="002F799B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1D481135" w14:textId="77777777" w:rsidR="002F799B" w:rsidRPr="00946C60" w:rsidRDefault="002F799B" w:rsidP="002F799B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70C8F0BF" w14:textId="77777777" w:rsidR="002F799B" w:rsidRPr="00946C60" w:rsidRDefault="002F799B" w:rsidP="002F799B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67C8CF10" w14:textId="77777777" w:rsidR="002F799B" w:rsidRPr="00946C60" w:rsidRDefault="002F799B" w:rsidP="002F799B">
      <w:pPr>
        <w:numPr>
          <w:ilvl w:val="0"/>
          <w:numId w:val="29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1DBC866F" w14:textId="77777777" w:rsidR="002F799B" w:rsidRPr="00946C60" w:rsidRDefault="002F799B" w:rsidP="002F799B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647E2032" w14:textId="77777777" w:rsidR="002F799B" w:rsidRPr="00946C60" w:rsidRDefault="002F799B" w:rsidP="002F799B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55A61021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5EC5A664" w14:textId="77777777" w:rsidR="002F799B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5F8D3373" w14:textId="77777777" w:rsidR="002F799B" w:rsidRPr="0038770C" w:rsidRDefault="002F799B" w:rsidP="002F799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46FBBCE9" w14:textId="77777777" w:rsidR="002F799B" w:rsidRPr="0038770C" w:rsidRDefault="002F799B" w:rsidP="002F799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428B1355" w14:textId="77777777" w:rsidR="002F799B" w:rsidRPr="0038770C" w:rsidRDefault="002F799B" w:rsidP="002F799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6C7171CD" w14:textId="77777777" w:rsidR="002F799B" w:rsidRPr="0038770C" w:rsidRDefault="002F799B" w:rsidP="002F799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5727C214" w14:textId="77777777" w:rsidR="002F799B" w:rsidRPr="0038770C" w:rsidRDefault="002F799B" w:rsidP="002F799B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2B4D55CE" w14:textId="77777777" w:rsidR="002F799B" w:rsidRDefault="002F799B" w:rsidP="002F799B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50E17FD3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75F1A022" w14:textId="77777777" w:rsidR="002F799B" w:rsidRPr="00946C60" w:rsidRDefault="002F799B" w:rsidP="002F799B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51993A6D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7E634E05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42B521A2" w14:textId="77777777" w:rsidR="002F799B" w:rsidRPr="00946C60" w:rsidRDefault="002F799B" w:rsidP="002F799B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39D81B98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32A76498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5ACAF4E8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37225261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3ABF34DF" w14:textId="77777777" w:rsidR="002F799B" w:rsidRPr="00946C60" w:rsidRDefault="002F799B" w:rsidP="002F799B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545C1C7D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6CBDBA34" w14:textId="77777777" w:rsidR="002F799B" w:rsidRPr="00946C60" w:rsidRDefault="002F799B" w:rsidP="002F799B">
      <w:pPr>
        <w:pStyle w:val="Tekstpodstawowy"/>
        <w:ind w:right="-47"/>
        <w:rPr>
          <w:rFonts w:ascii="Times New Roman" w:hAnsi="Times New Roman"/>
        </w:rPr>
      </w:pPr>
    </w:p>
    <w:p w14:paraId="459D5214" w14:textId="77777777" w:rsidR="002F799B" w:rsidRPr="009A1FF6" w:rsidRDefault="002F799B" w:rsidP="002F799B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3F62A667" w14:textId="77777777" w:rsidR="002F799B" w:rsidRPr="00433911" w:rsidRDefault="002F799B" w:rsidP="002F799B"/>
    <w:p w14:paraId="46968ECA" w14:textId="77777777" w:rsidR="002F799B" w:rsidRPr="00574FF8" w:rsidRDefault="002F799B" w:rsidP="002F799B"/>
    <w:p w14:paraId="18F0BF44" w14:textId="77777777" w:rsidR="002F799B" w:rsidRPr="00B47C18" w:rsidRDefault="002F799B" w:rsidP="002F799B"/>
    <w:p w14:paraId="66E64C0C" w14:textId="77777777" w:rsidR="002F799B" w:rsidRPr="00B42B8B" w:rsidRDefault="002F799B" w:rsidP="002F799B"/>
    <w:p w14:paraId="2C0058FA" w14:textId="77777777" w:rsidR="002F799B" w:rsidRPr="0076798A" w:rsidRDefault="002F799B" w:rsidP="002F799B"/>
    <w:p w14:paraId="246248E3" w14:textId="77777777" w:rsidR="002F799B" w:rsidRPr="00EB3EE9" w:rsidRDefault="002F799B" w:rsidP="002F799B"/>
    <w:p w14:paraId="6992ECAD" w14:textId="77777777" w:rsidR="002F799B" w:rsidRPr="00C0626A" w:rsidRDefault="002F799B" w:rsidP="002F799B"/>
    <w:p w14:paraId="448E9C3D" w14:textId="77777777" w:rsidR="002F799B" w:rsidRPr="00D800A3" w:rsidRDefault="002F799B" w:rsidP="002F799B"/>
    <w:p w14:paraId="2E0C9F83" w14:textId="77777777" w:rsidR="002F799B" w:rsidRPr="00F76A60" w:rsidRDefault="002F799B" w:rsidP="002F799B"/>
    <w:p w14:paraId="355025C7" w14:textId="77777777" w:rsidR="002F799B" w:rsidRPr="0084120F" w:rsidRDefault="002F799B" w:rsidP="002F799B"/>
    <w:p w14:paraId="5EC61E2E" w14:textId="77777777" w:rsidR="002F799B" w:rsidRPr="000A4223" w:rsidRDefault="002F799B" w:rsidP="002F799B"/>
    <w:p w14:paraId="7180B136" w14:textId="77777777" w:rsidR="002F799B" w:rsidRPr="00D30B0B" w:rsidRDefault="002F799B" w:rsidP="002F799B"/>
    <w:p w14:paraId="711B5109" w14:textId="77777777" w:rsidR="002F799B" w:rsidRPr="00AF5EE3" w:rsidRDefault="002F799B" w:rsidP="002F799B"/>
    <w:p w14:paraId="4000C02E" w14:textId="77777777" w:rsidR="002F799B" w:rsidRPr="006B6CFB" w:rsidRDefault="002F799B" w:rsidP="002F799B"/>
    <w:p w14:paraId="77D96C90" w14:textId="77777777" w:rsidR="002F799B" w:rsidRPr="00B63652" w:rsidRDefault="002F799B" w:rsidP="002F799B"/>
    <w:p w14:paraId="6B26D7EE" w14:textId="77777777" w:rsidR="002F799B" w:rsidRPr="00802D4A" w:rsidRDefault="002F799B" w:rsidP="002F799B"/>
    <w:p w14:paraId="4C36BCF9" w14:textId="77777777" w:rsidR="002F799B" w:rsidRPr="002803D8" w:rsidRDefault="002F799B" w:rsidP="002F799B"/>
    <w:p w14:paraId="6AFC6B81" w14:textId="77777777" w:rsidR="002F799B" w:rsidRPr="00100588" w:rsidRDefault="002F799B" w:rsidP="002F799B"/>
    <w:p w14:paraId="70B525E7" w14:textId="77777777" w:rsidR="002F799B" w:rsidRPr="00BA6011" w:rsidRDefault="002F799B" w:rsidP="002F799B"/>
    <w:p w14:paraId="707BFA70" w14:textId="77777777" w:rsidR="002F799B" w:rsidRPr="0089241C" w:rsidRDefault="002F799B" w:rsidP="002F799B"/>
    <w:p w14:paraId="54F974A5" w14:textId="77777777" w:rsidR="00496551" w:rsidRPr="00D23CFE" w:rsidRDefault="00496551" w:rsidP="00D23CFE"/>
    <w:sectPr w:rsidR="00496551" w:rsidRPr="00D23CFE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81DF7" w14:textId="77777777" w:rsidR="0080128D" w:rsidRDefault="0080128D">
      <w:r>
        <w:separator/>
      </w:r>
    </w:p>
  </w:endnote>
  <w:endnote w:type="continuationSeparator" w:id="0">
    <w:p w14:paraId="02CA921A" w14:textId="77777777" w:rsidR="0080128D" w:rsidRDefault="00801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289EB" w14:textId="77777777" w:rsidR="002F799B" w:rsidRDefault="002F799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F47E1BA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72E82" w14:textId="77777777" w:rsidR="0080128D" w:rsidRDefault="0080128D">
      <w:r>
        <w:separator/>
      </w:r>
    </w:p>
  </w:footnote>
  <w:footnote w:type="continuationSeparator" w:id="0">
    <w:p w14:paraId="3A5EDFA6" w14:textId="77777777" w:rsidR="0080128D" w:rsidRDefault="00801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22E4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5"/>
  </w:num>
  <w:num w:numId="24">
    <w:abstractNumId w:val="9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128D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F799B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0128D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C4F5D"/>
    <w:rsid w:val="00D03706"/>
    <w:rsid w:val="00D23CFE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3874F"/>
  <w15:chartTrackingRefBased/>
  <w15:docId w15:val="{BA717DC0-AE5D-4FE8-B19D-43E8C1DF8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799B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799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character" w:customStyle="1" w:styleId="Nagwek2Znak">
    <w:name w:val="Nagłówek 2 Znak"/>
    <w:link w:val="Nagwek2"/>
    <w:uiPriority w:val="9"/>
    <w:semiHidden/>
    <w:rsid w:val="002F799B"/>
    <w:rPr>
      <w:rFonts w:ascii="Cambria" w:hAnsi="Cambria"/>
      <w:b/>
      <w:bCs/>
      <w:i/>
      <w:iCs/>
      <w:sz w:val="28"/>
      <w:szCs w:val="28"/>
    </w:rPr>
  </w:style>
  <w:style w:type="character" w:customStyle="1" w:styleId="Tekstpodstawowy2Znak">
    <w:name w:val="Tekst podstawowy 2 Znak"/>
    <w:link w:val="Tekstpodstawowy2"/>
    <w:rsid w:val="002F799B"/>
  </w:style>
  <w:style w:type="character" w:customStyle="1" w:styleId="StopkaZnak">
    <w:name w:val="Stopka Znak"/>
    <w:link w:val="Stopka"/>
    <w:uiPriority w:val="99"/>
    <w:rsid w:val="002F7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1778</Words>
  <Characters>10674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2022-01-27T14:10:00Z</cp:lastPrinted>
  <dcterms:created xsi:type="dcterms:W3CDTF">2022-01-27T14:13:00Z</dcterms:created>
  <dcterms:modified xsi:type="dcterms:W3CDTF">2022-01-27T14:13:00Z</dcterms:modified>
</cp:coreProperties>
</file>