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B4A12" w14:textId="77777777" w:rsidR="003345BE" w:rsidRDefault="00BF511E" w:rsidP="003345BE">
      <w:pPr>
        <w:jc w:val="right"/>
        <w:rPr>
          <w:b/>
        </w:rPr>
      </w:pPr>
      <w:r>
        <w:rPr>
          <w:noProof/>
        </w:rPr>
        <w:pict w14:anchorId="6056963C">
          <v:roundrect id="AutoShape 2" o:spid="_x0000_s1026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3345BE">
        <w:rPr>
          <w:b/>
        </w:rPr>
        <w:t>Załącznik nr 4</w:t>
      </w:r>
    </w:p>
    <w:p w14:paraId="045560BF" w14:textId="77777777" w:rsidR="003345BE" w:rsidRDefault="003345BE" w:rsidP="003345BE">
      <w:pPr>
        <w:jc w:val="right"/>
        <w:rPr>
          <w:rFonts w:eastAsia="MS Mincho"/>
          <w:b/>
        </w:rPr>
      </w:pPr>
    </w:p>
    <w:p w14:paraId="5A6D2872" w14:textId="77777777" w:rsidR="003345BE" w:rsidRDefault="00BF511E" w:rsidP="003345BE">
      <w:pPr>
        <w:jc w:val="right"/>
        <w:rPr>
          <w:rFonts w:eastAsia="MS Mincho"/>
          <w:b/>
        </w:rPr>
      </w:pPr>
      <w:r>
        <w:rPr>
          <w:noProof/>
        </w:rPr>
        <w:pict w14:anchorId="74CE5987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2B4D992A" w14:textId="77777777" w:rsidR="003345BE" w:rsidRDefault="003345BE" w:rsidP="003345B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28B58BEF" w14:textId="77777777" w:rsidR="003345BE" w:rsidRDefault="003345BE" w:rsidP="003345BE">
      <w:pPr>
        <w:jc w:val="right"/>
        <w:rPr>
          <w:rFonts w:eastAsia="MS Mincho"/>
          <w:b/>
        </w:rPr>
      </w:pPr>
    </w:p>
    <w:p w14:paraId="57C62697" w14:textId="77777777" w:rsidR="003345BE" w:rsidRDefault="003345BE" w:rsidP="003345BE">
      <w:pPr>
        <w:jc w:val="center"/>
        <w:rPr>
          <w:b/>
        </w:rPr>
      </w:pPr>
      <w:r>
        <w:rPr>
          <w:b/>
        </w:rPr>
        <w:t>Kalkulacja Cenowa</w:t>
      </w:r>
    </w:p>
    <w:p w14:paraId="67C355BB" w14:textId="77777777" w:rsidR="003345BE" w:rsidRDefault="003345BE" w:rsidP="003345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4BBCCFD5" w14:textId="77777777" w:rsidR="003345BE" w:rsidRDefault="003345BE" w:rsidP="003345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257E039C" w14:textId="750F5223" w:rsidR="003345BE" w:rsidRDefault="003345BE" w:rsidP="003345BE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KC-zp.272-48/22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3345BE" w14:paraId="0BDE6676" w14:textId="77777777" w:rsidTr="002D136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5D3A5B" w14:textId="77777777" w:rsidR="003345BE" w:rsidRDefault="003345BE" w:rsidP="002D136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994A83A" w14:textId="77777777" w:rsidR="003345BE" w:rsidRDefault="003345BE" w:rsidP="002D13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067397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8D3C60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E520484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842D65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8CE55D4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EBF9390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8CC45E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15627CF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1420BFC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DD2AFF2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6B491E1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84D6311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345BE" w14:paraId="1BE20160" w14:textId="77777777" w:rsidTr="002D136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0D63D4" w14:textId="77777777" w:rsidR="003345BE" w:rsidRDefault="003345BE" w:rsidP="002D136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2BBA73E" w14:textId="77777777" w:rsidR="003345BE" w:rsidRDefault="003345BE" w:rsidP="002D13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0BA64D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DF7BB55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DA59CF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AB4414E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39FE6B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345BE" w14:paraId="20AE32DD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B83AF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7B92C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  <w:p w14:paraId="63E7BCB3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F18A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F77D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3AD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5DEA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826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6FB6C9AE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20E68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F9D55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  <w:p w14:paraId="7553BD76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8542D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030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5A90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237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C42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03CE392F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41D5C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723B8" w14:textId="77777777" w:rsidR="003345BE" w:rsidRDefault="003345BE" w:rsidP="002D13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226C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9CF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B9C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7E55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57B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7B44AEE4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47AAC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2CD9C" w14:textId="77777777" w:rsidR="003345BE" w:rsidRDefault="003345BE" w:rsidP="002D1361">
            <w:pPr>
              <w:rPr>
                <w:sz w:val="20"/>
                <w:szCs w:val="20"/>
              </w:rPr>
            </w:pPr>
          </w:p>
          <w:p w14:paraId="2EE6AB32" w14:textId="77777777" w:rsidR="003345BE" w:rsidRDefault="003345BE" w:rsidP="002D136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2689D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4BDE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4EA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2FB0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56AB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2A243F31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59B1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B8E54" w14:textId="77777777" w:rsidR="003345BE" w:rsidRDefault="003345BE" w:rsidP="002D136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6EFFABF" w14:textId="77777777" w:rsidR="003345BE" w:rsidRDefault="003345BE" w:rsidP="002D136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316C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9C45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E3F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B5C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28C1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5C78F6A0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914CA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F68FE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  <w:p w14:paraId="2C2BA96C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F633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D35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106A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CC9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D4B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674AD9A2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A2E12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2920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  <w:p w14:paraId="78C4A07D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  <w:p w14:paraId="2A4DE2E2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5BB2B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038A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915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5FAA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EB4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12164E66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C09B2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CD671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B92A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F63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BAB9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2DE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3FC5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60C6F196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A4CD5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286E7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E521E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08AA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2B5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6A5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8AB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3E28ED7D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EF689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4C6F3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148A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B3A5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18D8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F338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855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3AD494E4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BA58F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B2DEC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DA1C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4B6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9A0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5EF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4ADA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16D53248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0C6DF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A1CE7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36CC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3A1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BE7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7098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8D3E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50ADCE3C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6B4D3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3ACC4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791D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357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68E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1D8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2241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31F27945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DBD99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F5C58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65391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B2FA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D75E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913FB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4E2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220C78D2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31CC4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356BB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3215E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006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F61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08A3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A90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3BF7839D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3D7FF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224F6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0A43E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C52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2359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B24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EFF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3662F" w14:paraId="6053B5D1" w14:textId="77777777" w:rsidTr="00C366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BF182" w14:textId="77777777" w:rsidR="00C3662F" w:rsidRDefault="00C3662F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CC7EA" w14:textId="77777777" w:rsidR="00C3662F" w:rsidRDefault="00C3662F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E44FC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3D62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972A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819CB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848B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3662F" w14:paraId="205FFE46" w14:textId="77777777" w:rsidTr="00C366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2ED4B" w14:textId="77777777" w:rsidR="00C3662F" w:rsidRDefault="00C3662F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60BF9" w14:textId="77777777" w:rsidR="00C3662F" w:rsidRDefault="00C3662F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60C00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2CDA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714D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6319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A4E6" w14:textId="77777777" w:rsidR="00C3662F" w:rsidRDefault="00C3662F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39205326" w14:textId="77777777" w:rsidTr="002D136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CE4D44E" w14:textId="77777777" w:rsidR="003345BE" w:rsidRDefault="003345BE" w:rsidP="002D136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B189D4" w14:textId="77777777" w:rsidR="003345BE" w:rsidRDefault="003345BE" w:rsidP="002D13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016D85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D3698D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184FECC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2F90E7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9D6E1FC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3A84D59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AC3023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ABFA2A1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4CED453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B46C2F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DA746D4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5550151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345BE" w14:paraId="3AB7A279" w14:textId="77777777" w:rsidTr="002D136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822A0AA" w14:textId="77777777" w:rsidR="003345BE" w:rsidRDefault="003345BE" w:rsidP="002D136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37A54A7" w14:textId="77777777" w:rsidR="003345BE" w:rsidRDefault="003345BE" w:rsidP="002D13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0E5BAB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DF7029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DEA1D9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1F3CA36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A1654A" w14:textId="77777777" w:rsidR="003345BE" w:rsidRDefault="003345BE" w:rsidP="002D136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345BE" w14:paraId="23618A8A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A490B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118EB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5B4C1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3198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7A1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D24D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A20D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1BBC8F95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CA459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9F0D4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8D0A8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7621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933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E2BE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7D59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66BD52F9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D0F36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D5A6A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27F81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606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9EB8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A9C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DBDB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5DDEA92F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50263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940F9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E3BFE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4735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7E1D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11C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C0B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685B912F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D4A37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4E72A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4FF29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BDFB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2A3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465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409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321A1260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D97FC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C6535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360B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4598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B9A0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B0E0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349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18861082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FAE37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B3670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46B4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A305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D14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8DA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B7E8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66FFB746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40645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16400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63329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7999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A3EB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B573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F780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218880C4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6E718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C8ECA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E93A8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5751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9C9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F2D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4BED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23AACF32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0A57D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96E6C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E000B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ABE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3A73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6017A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8BE6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61862055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B866E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11EEE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C326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7E20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60E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382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75B9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47D2E98D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34CE5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9DC3C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2CB2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88F5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DDBED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ABA0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BCA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44EA7C3E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6A29D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91316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E19B9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8E6C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9242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E3B0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BE90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5BBBB539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D3FF2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B168E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D384D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BF68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E60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6DE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7065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76052680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42013" w14:textId="77777777" w:rsidR="003345BE" w:rsidRDefault="003345B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F66F9" w14:textId="77777777" w:rsidR="003345BE" w:rsidRDefault="003345B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31C7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7889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E00F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7371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A7A4" w14:textId="77777777" w:rsidR="003345BE" w:rsidRDefault="003345B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11E" w14:paraId="0D40AA6A" w14:textId="77777777" w:rsidTr="002D136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CB8E8" w14:textId="2F3661FF" w:rsidR="00BF511E" w:rsidRDefault="00BF511E" w:rsidP="002D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E7A9E" w14:textId="77777777" w:rsidR="00BF511E" w:rsidRDefault="00BF511E" w:rsidP="002D136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2CD2D" w14:textId="77777777" w:rsidR="00BF511E" w:rsidRDefault="00BF511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FFA7" w14:textId="77777777" w:rsidR="00BF511E" w:rsidRDefault="00BF511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8E5E" w14:textId="77777777" w:rsidR="00BF511E" w:rsidRDefault="00BF511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B126" w14:textId="77777777" w:rsidR="00BF511E" w:rsidRDefault="00BF511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C22A" w14:textId="77777777" w:rsidR="00BF511E" w:rsidRDefault="00BF511E" w:rsidP="002D136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345BE" w14:paraId="3206A8F3" w14:textId="77777777" w:rsidTr="002D1361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37B4E6" w14:textId="77777777" w:rsidR="003345BE" w:rsidRDefault="003345BE" w:rsidP="002D1361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3BC96" w14:textId="77777777" w:rsidR="003345BE" w:rsidRDefault="003345BE" w:rsidP="002D1361">
            <w:pPr>
              <w:rPr>
                <w:rFonts w:ascii="Calibri" w:hAnsi="Calibri"/>
              </w:rPr>
            </w:pPr>
          </w:p>
        </w:tc>
      </w:tr>
    </w:tbl>
    <w:p w14:paraId="448C3FD4" w14:textId="77777777" w:rsidR="003345BE" w:rsidRDefault="003345BE" w:rsidP="003345B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537981C7" w14:textId="77777777" w:rsidR="003345BE" w:rsidRDefault="003345BE" w:rsidP="003345BE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7774A05B" w14:textId="77777777" w:rsidR="003345BE" w:rsidRDefault="003345BE" w:rsidP="003345BE">
      <w:pPr>
        <w:ind w:right="425"/>
        <w:rPr>
          <w:b/>
        </w:rPr>
      </w:pPr>
    </w:p>
    <w:p w14:paraId="5038C6EF" w14:textId="77777777" w:rsidR="003345BE" w:rsidRDefault="003345BE" w:rsidP="003345BE">
      <w:pPr>
        <w:ind w:right="425"/>
        <w:rPr>
          <w:b/>
        </w:rPr>
      </w:pPr>
    </w:p>
    <w:p w14:paraId="2D348CAD" w14:textId="77777777" w:rsidR="003345BE" w:rsidRDefault="003345BE" w:rsidP="003345BE">
      <w:pPr>
        <w:ind w:right="425"/>
        <w:rPr>
          <w:b/>
        </w:rPr>
      </w:pPr>
    </w:p>
    <w:p w14:paraId="75A9BDD7" w14:textId="77777777" w:rsidR="003345BE" w:rsidRPr="00423B06" w:rsidRDefault="003345BE" w:rsidP="003345B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3F40769" w14:textId="302A6DBF" w:rsidR="0014437C" w:rsidRPr="005C20D7" w:rsidRDefault="003345BE" w:rsidP="00C3662F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14437C" w:rsidRPr="005C20D7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8043E" w14:textId="77777777" w:rsidR="001A7A0B" w:rsidRDefault="001A7A0B">
      <w:r>
        <w:separator/>
      </w:r>
    </w:p>
  </w:endnote>
  <w:endnote w:type="continuationSeparator" w:id="0">
    <w:p w14:paraId="2A97D2F4" w14:textId="77777777" w:rsidR="001A7A0B" w:rsidRDefault="001A7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AA926" w14:textId="77777777" w:rsidR="00C3662F" w:rsidRPr="00CC4E7C" w:rsidRDefault="00C3662F" w:rsidP="00C3662F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2EA5B78E" w14:textId="77777777" w:rsidR="005625EB" w:rsidRDefault="00562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5EE64" w14:textId="77777777" w:rsidR="001A7A0B" w:rsidRDefault="001A7A0B">
      <w:r>
        <w:separator/>
      </w:r>
    </w:p>
  </w:footnote>
  <w:footnote w:type="continuationSeparator" w:id="0">
    <w:p w14:paraId="33EF3B7D" w14:textId="77777777" w:rsidR="001A7A0B" w:rsidRDefault="001A7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A0B"/>
    <w:rsid w:val="00021E1F"/>
    <w:rsid w:val="0011188B"/>
    <w:rsid w:val="00142162"/>
    <w:rsid w:val="0014437C"/>
    <w:rsid w:val="001946D8"/>
    <w:rsid w:val="001A7A0B"/>
    <w:rsid w:val="001F6B73"/>
    <w:rsid w:val="00303635"/>
    <w:rsid w:val="003345BE"/>
    <w:rsid w:val="00347293"/>
    <w:rsid w:val="00505EB1"/>
    <w:rsid w:val="00516B1B"/>
    <w:rsid w:val="005625EB"/>
    <w:rsid w:val="005955BF"/>
    <w:rsid w:val="005C20D7"/>
    <w:rsid w:val="005E1F23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B6658C"/>
    <w:rsid w:val="00BF511E"/>
    <w:rsid w:val="00C3662F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3B6E7D67"/>
  <w15:chartTrackingRefBased/>
  <w15:docId w15:val="{BF74F15B-EA8D-49A6-AFDC-64C8DA6BD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5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662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625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25E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5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25EB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662F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2022-02-01T08:01:00Z</cp:lastPrinted>
  <dcterms:created xsi:type="dcterms:W3CDTF">2022-02-01T08:01:00Z</dcterms:created>
  <dcterms:modified xsi:type="dcterms:W3CDTF">2022-02-01T08:01:00Z</dcterms:modified>
</cp:coreProperties>
</file>