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29A2E" w14:textId="77777777" w:rsidR="00D03355" w:rsidRPr="00240E71" w:rsidRDefault="00D03355" w:rsidP="00D03355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4DE18DEF" w14:textId="77777777" w:rsidR="00D03355" w:rsidRDefault="00D03355" w:rsidP="00D03355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10EDEA4" w14:textId="77777777" w:rsidR="00D03355" w:rsidRPr="0022732C" w:rsidRDefault="00D03355" w:rsidP="00D03355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12802B19" w14:textId="77777777" w:rsidR="00D03355" w:rsidRDefault="00D03355" w:rsidP="00D03355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A0218AD" w14:textId="77777777" w:rsidR="00D03355" w:rsidRPr="0022732C" w:rsidRDefault="00D03355" w:rsidP="00D0335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D798056" w14:textId="77777777" w:rsidR="00D03355" w:rsidRPr="0022732C" w:rsidRDefault="00D03355" w:rsidP="00D0335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593D34C3" w14:textId="77777777" w:rsidR="00D03355" w:rsidRPr="0022732C" w:rsidRDefault="00D03355" w:rsidP="00D0335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1C1E0EA9" w14:textId="77777777" w:rsidR="00D03355" w:rsidRPr="0022732C" w:rsidRDefault="00D03355" w:rsidP="00D0335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48251980" w14:textId="77777777" w:rsidR="00D03355" w:rsidRPr="0022732C" w:rsidRDefault="00D03355" w:rsidP="00D0335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74417">
        <w:rPr>
          <w:sz w:val="22"/>
          <w:lang w:val="en-US"/>
        </w:rPr>
        <w:t>……………………………………………………………………………………………..</w:t>
      </w:r>
    </w:p>
    <w:p w14:paraId="52500E81" w14:textId="77777777" w:rsidR="00D03355" w:rsidRPr="0022732C" w:rsidRDefault="00D03355" w:rsidP="00D0335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74417">
        <w:rPr>
          <w:sz w:val="22"/>
          <w:lang w:val="en-US"/>
        </w:rPr>
        <w:t>…………………………………………………………………………………………….</w:t>
      </w:r>
    </w:p>
    <w:p w14:paraId="64493DE2" w14:textId="77777777" w:rsidR="00D03355" w:rsidRPr="0022732C" w:rsidRDefault="00D03355" w:rsidP="00D0335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8D7EAD4" w14:textId="77777777" w:rsidR="00D03355" w:rsidRPr="0022732C" w:rsidRDefault="00D03355" w:rsidP="00D0335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3E58BE27" w14:textId="77777777" w:rsidR="00D03355" w:rsidRPr="0022732C" w:rsidRDefault="00D03355" w:rsidP="00D0335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D83B0A9" w14:textId="77777777" w:rsidR="00D03355" w:rsidRDefault="00D03355" w:rsidP="00D03355">
      <w:pPr>
        <w:spacing w:line="360" w:lineRule="auto"/>
      </w:pPr>
      <w:r>
        <w:t>Do: Nazwa i siedziba Zamawiającego:</w:t>
      </w:r>
    </w:p>
    <w:p w14:paraId="701D4312" w14:textId="77777777" w:rsidR="00D03355" w:rsidRPr="00247153" w:rsidRDefault="00D03355" w:rsidP="00D03355">
      <w:pPr>
        <w:ind w:right="-110"/>
        <w:rPr>
          <w:b/>
        </w:rPr>
      </w:pPr>
      <w:r w:rsidRPr="00247153">
        <w:rPr>
          <w:b/>
        </w:rPr>
        <w:t>Akademia Górniczo - Hutnicza</w:t>
      </w:r>
    </w:p>
    <w:p w14:paraId="2DA2F729" w14:textId="77777777" w:rsidR="00D03355" w:rsidRPr="00247153" w:rsidRDefault="00D03355" w:rsidP="00D03355">
      <w:pPr>
        <w:ind w:right="-110"/>
        <w:rPr>
          <w:b/>
        </w:rPr>
      </w:pPr>
      <w:r w:rsidRPr="00247153">
        <w:rPr>
          <w:b/>
        </w:rPr>
        <w:t>im. Stanisława Staszica w Krakowie</w:t>
      </w:r>
    </w:p>
    <w:p w14:paraId="5FF0AFD7" w14:textId="77777777" w:rsidR="00D03355" w:rsidRDefault="00D03355" w:rsidP="00D03355">
      <w:pPr>
        <w:ind w:right="-110"/>
        <w:rPr>
          <w:b/>
        </w:rPr>
      </w:pPr>
      <w:r w:rsidRPr="00247153">
        <w:rPr>
          <w:b/>
        </w:rPr>
        <w:t>Dział Zamówień Publicznych</w:t>
      </w:r>
      <w:r>
        <w:rPr>
          <w:b/>
        </w:rPr>
        <w:t xml:space="preserve">  </w:t>
      </w:r>
    </w:p>
    <w:p w14:paraId="2F96C40B" w14:textId="77777777" w:rsidR="00D03355" w:rsidRDefault="00D03355" w:rsidP="00D03355">
      <w:pPr>
        <w:ind w:right="-110"/>
        <w:rPr>
          <w:b/>
        </w:rPr>
      </w:pPr>
      <w:r w:rsidRPr="00247153">
        <w:rPr>
          <w:b/>
        </w:rPr>
        <w:t>Al. Mickiewicza</w:t>
      </w:r>
      <w:r>
        <w:rPr>
          <w:b/>
        </w:rPr>
        <w:t xml:space="preserve"> </w:t>
      </w:r>
      <w:r w:rsidRPr="00247153">
        <w:rPr>
          <w:b/>
        </w:rPr>
        <w:t>30</w:t>
      </w:r>
      <w:r>
        <w:rPr>
          <w:b/>
        </w:rPr>
        <w:t xml:space="preserve"> </w:t>
      </w:r>
    </w:p>
    <w:p w14:paraId="45EB93EA" w14:textId="77777777" w:rsidR="00D03355" w:rsidRDefault="00D03355" w:rsidP="00D03355">
      <w:pPr>
        <w:rPr>
          <w:b/>
        </w:rPr>
      </w:pPr>
      <w:r w:rsidRPr="00247153">
        <w:rPr>
          <w:b/>
        </w:rPr>
        <w:t>30-059</w:t>
      </w:r>
      <w:r>
        <w:rPr>
          <w:b/>
        </w:rPr>
        <w:t xml:space="preserve"> </w:t>
      </w:r>
      <w:r w:rsidRPr="00247153">
        <w:rPr>
          <w:b/>
        </w:rPr>
        <w:t>Kraków</w:t>
      </w:r>
      <w:r>
        <w:rPr>
          <w:b/>
        </w:rPr>
        <w:t xml:space="preserve">,  </w:t>
      </w:r>
    </w:p>
    <w:p w14:paraId="79966181" w14:textId="77777777" w:rsidR="00D03355" w:rsidRDefault="00D03355" w:rsidP="00D03355">
      <w:pPr>
        <w:ind w:firstLine="3969"/>
        <w:rPr>
          <w:b/>
        </w:rPr>
      </w:pPr>
    </w:p>
    <w:p w14:paraId="1927887A" w14:textId="66583879" w:rsidR="00D03355" w:rsidRDefault="00D03355" w:rsidP="00D03355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5F7BDF">
        <w:rPr>
          <w:b/>
          <w:sz w:val="22"/>
          <w:szCs w:val="22"/>
        </w:rPr>
        <w:t>Dostawa części komputerowych i urządzeń peryferyjnych dla jednostek AGH</w:t>
      </w:r>
      <w:r w:rsidRPr="00247153">
        <w:rPr>
          <w:b/>
        </w:rPr>
        <w:t xml:space="preserve"> - KC-zp.272-</w:t>
      </w:r>
      <w:r>
        <w:rPr>
          <w:b/>
        </w:rPr>
        <w:t>48</w:t>
      </w:r>
      <w:r w:rsidRPr="00247153">
        <w:rPr>
          <w:b/>
        </w:rPr>
        <w:t>/2</w:t>
      </w:r>
      <w:r>
        <w:rPr>
          <w:b/>
        </w:rPr>
        <w:t>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1CAB787B" w14:textId="77777777" w:rsidR="00D03355" w:rsidRDefault="00D03355" w:rsidP="00D03355">
      <w:pPr>
        <w:tabs>
          <w:tab w:val="right" w:pos="9000"/>
        </w:tabs>
      </w:pPr>
    </w:p>
    <w:p w14:paraId="7939B716" w14:textId="77777777" w:rsidR="00D03355" w:rsidRPr="005F7BDF" w:rsidRDefault="00D03355" w:rsidP="00D03355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netto:   .........................................................................PLN</w:t>
      </w:r>
    </w:p>
    <w:p w14:paraId="3631ADDF" w14:textId="77777777" w:rsidR="00D03355" w:rsidRPr="005F7BDF" w:rsidRDefault="00D03355" w:rsidP="00D03355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2AE806A0" w14:textId="77777777" w:rsidR="00D03355" w:rsidRPr="005F7BDF" w:rsidRDefault="00D03355" w:rsidP="00D03355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brutto: .........................................................................PLN</w:t>
      </w:r>
    </w:p>
    <w:p w14:paraId="2252EDF6" w14:textId="77777777" w:rsidR="00D03355" w:rsidRPr="005F7BDF" w:rsidRDefault="00D03355" w:rsidP="00D03355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27FB4EE" w14:textId="77777777" w:rsidR="00D03355" w:rsidRPr="005F7BDF" w:rsidRDefault="00D03355" w:rsidP="00D03355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F7BD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584D0200" w14:textId="77777777" w:rsidR="00D03355" w:rsidRPr="002969BE" w:rsidRDefault="00D03355" w:rsidP="00D03355">
      <w:pPr>
        <w:pStyle w:val="Tekstpodstawowy"/>
        <w:rPr>
          <w:sz w:val="22"/>
          <w:szCs w:val="22"/>
        </w:rPr>
      </w:pPr>
      <w:r w:rsidRPr="002969BE">
        <w:rPr>
          <w:sz w:val="22"/>
          <w:szCs w:val="22"/>
        </w:rPr>
        <w:t xml:space="preserve">Powyższa cena zawiera podatek VAT w wysokości </w:t>
      </w:r>
      <w:r>
        <w:rPr>
          <w:sz w:val="22"/>
          <w:szCs w:val="22"/>
        </w:rPr>
        <w:t>23</w:t>
      </w:r>
      <w:r w:rsidRPr="002969BE">
        <w:rPr>
          <w:sz w:val="22"/>
          <w:szCs w:val="22"/>
        </w:rPr>
        <w:t xml:space="preserve"> % tj.…………………….PLN</w:t>
      </w:r>
    </w:p>
    <w:p w14:paraId="1D52974A" w14:textId="77777777" w:rsidR="00D03355" w:rsidRPr="002969BE" w:rsidRDefault="00D03355" w:rsidP="00D03355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969BE"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90 dni od daty jej podpisania.</w:t>
      </w:r>
    </w:p>
    <w:p w14:paraId="0482AAD5" w14:textId="77777777" w:rsidR="00D03355" w:rsidRPr="002969BE" w:rsidRDefault="00D03355" w:rsidP="00D03355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 realizacji zamówienia</w:t>
      </w:r>
      <w:r>
        <w:rPr>
          <w:b/>
          <w:sz w:val="22"/>
          <w:szCs w:val="22"/>
        </w:rPr>
        <w:t xml:space="preserve"> cząstkowego (Kryterium oceny ofert)</w:t>
      </w:r>
      <w:r w:rsidRPr="002969BE">
        <w:rPr>
          <w:sz w:val="22"/>
          <w:szCs w:val="22"/>
        </w:rPr>
        <w:t>: …………………</w:t>
      </w:r>
      <w:r>
        <w:rPr>
          <w:sz w:val="22"/>
          <w:szCs w:val="22"/>
        </w:rPr>
        <w:t>… dni roboczych.</w:t>
      </w:r>
    </w:p>
    <w:p w14:paraId="23E062A8" w14:textId="77777777" w:rsidR="00D03355" w:rsidRPr="002969BE" w:rsidRDefault="00D03355" w:rsidP="00D03355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Okres udzielonej gwarancji wynosi:</w:t>
      </w:r>
      <w:r w:rsidRPr="002969BE">
        <w:rPr>
          <w:sz w:val="22"/>
          <w:szCs w:val="22"/>
        </w:rPr>
        <w:t xml:space="preserve"> </w:t>
      </w:r>
      <w:r>
        <w:rPr>
          <w:sz w:val="22"/>
          <w:szCs w:val="22"/>
        </w:rPr>
        <w:t>zgodnie z SIWZ</w:t>
      </w:r>
      <w:r w:rsidRPr="002969BE">
        <w:rPr>
          <w:sz w:val="22"/>
          <w:szCs w:val="22"/>
        </w:rPr>
        <w:t xml:space="preserve">                            </w:t>
      </w:r>
    </w:p>
    <w:p w14:paraId="72358020" w14:textId="77777777" w:rsidR="00D03355" w:rsidRPr="002969BE" w:rsidRDefault="00D03355" w:rsidP="00D03355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</w:t>
      </w:r>
      <w:r>
        <w:rPr>
          <w:b/>
          <w:sz w:val="22"/>
          <w:szCs w:val="22"/>
        </w:rPr>
        <w:t xml:space="preserve"> płatności: przelewem w terminie do 21</w:t>
      </w:r>
      <w:r w:rsidRPr="002969BE">
        <w:rPr>
          <w:b/>
          <w:sz w:val="22"/>
          <w:szCs w:val="22"/>
        </w:rPr>
        <w:t xml:space="preserve"> dni od daty otrzymania faktury przez Zamawiającego.</w:t>
      </w:r>
    </w:p>
    <w:p w14:paraId="09813534" w14:textId="77777777" w:rsidR="00D03355" w:rsidRPr="00FE545C" w:rsidRDefault="00D03355" w:rsidP="00D03355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3CE2BCD2" w14:textId="77777777" w:rsidR="00D03355" w:rsidRPr="00FE545C" w:rsidRDefault="00D03355" w:rsidP="00D03355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61728F37" w14:textId="77777777" w:rsidR="00D03355" w:rsidRDefault="00D03355" w:rsidP="00D03355">
      <w:pPr>
        <w:jc w:val="both"/>
        <w:rPr>
          <w:sz w:val="18"/>
          <w:szCs w:val="18"/>
        </w:rPr>
      </w:pPr>
    </w:p>
    <w:p w14:paraId="02ED2366" w14:textId="77777777" w:rsidR="00D03355" w:rsidRDefault="00D03355" w:rsidP="00D03355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5E73C18A" w14:textId="77777777" w:rsidR="00D03355" w:rsidRPr="00730EFE" w:rsidRDefault="00D03355" w:rsidP="00D0335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Pr="005A117C">
        <w:rPr>
          <w:color w:val="000000"/>
          <w:sz w:val="22"/>
          <w:szCs w:val="22"/>
          <w:lang w:eastAsia="ar-SA"/>
        </w:rPr>
        <w:t>30</w:t>
      </w:r>
      <w:r w:rsidRPr="000B45FE">
        <w:rPr>
          <w:color w:val="000000"/>
          <w:sz w:val="22"/>
          <w:szCs w:val="22"/>
          <w:lang w:eastAsia="ar-SA"/>
        </w:rPr>
        <w:t xml:space="preserve">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14:paraId="19D4C1E6" w14:textId="77777777" w:rsidR="00D03355" w:rsidRPr="001D671E" w:rsidRDefault="00D03355" w:rsidP="00D0335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121F5B37" w14:textId="77777777" w:rsidR="00D03355" w:rsidRDefault="00D03355" w:rsidP="00D0335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7FB0B78" w14:textId="77777777" w:rsidR="00D03355" w:rsidRDefault="00D03355" w:rsidP="00D0335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4F3E72A" w14:textId="77777777" w:rsidR="00D03355" w:rsidRDefault="00D03355" w:rsidP="00D0335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BF817AB" w14:textId="77777777" w:rsidR="00D03355" w:rsidRPr="001D671E" w:rsidRDefault="00D03355" w:rsidP="00D03355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03355" w:rsidRPr="00FE545C" w14:paraId="182BA92B" w14:textId="77777777" w:rsidTr="002D136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B0B3B1" w14:textId="77777777" w:rsidR="00D03355" w:rsidRPr="00FE545C" w:rsidRDefault="00D03355" w:rsidP="002D136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EA6C77" w14:textId="77777777" w:rsidR="00D03355" w:rsidRPr="00FE545C" w:rsidRDefault="00D03355" w:rsidP="002D136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3C4FB892" w14:textId="77777777" w:rsidR="00D03355" w:rsidRPr="00FE545C" w:rsidRDefault="00D03355" w:rsidP="002D136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687A60" w14:textId="77777777" w:rsidR="00D03355" w:rsidRPr="00FE545C" w:rsidRDefault="00D03355" w:rsidP="002D136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D03355" w:rsidRPr="00FE545C" w14:paraId="60786C5B" w14:textId="77777777" w:rsidTr="002D136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058680" w14:textId="77777777" w:rsidR="00D03355" w:rsidRPr="00FE545C" w:rsidRDefault="00D03355" w:rsidP="002D136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05B8F7" w14:textId="77777777" w:rsidR="00D03355" w:rsidRPr="00FE545C" w:rsidRDefault="00D03355" w:rsidP="002D136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9594C1" w14:textId="77777777" w:rsidR="00D03355" w:rsidRPr="00FE545C" w:rsidRDefault="00D03355" w:rsidP="002D136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D03355" w:rsidRPr="00FE545C" w14:paraId="4091CC26" w14:textId="77777777" w:rsidTr="002D136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1BA66" w14:textId="77777777" w:rsidR="00D03355" w:rsidRPr="00FE545C" w:rsidRDefault="00D03355" w:rsidP="002D136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B89EA4" w14:textId="77777777" w:rsidR="00D03355" w:rsidRPr="00FE545C" w:rsidRDefault="00D03355" w:rsidP="002D136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AACD45" w14:textId="77777777" w:rsidR="00D03355" w:rsidRPr="00FE545C" w:rsidRDefault="00D03355" w:rsidP="002D136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34519FDA" w14:textId="77777777" w:rsidR="00D03355" w:rsidRDefault="00D03355" w:rsidP="00D0335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A6E4410" w14:textId="77777777" w:rsidR="00D03355" w:rsidRPr="00D638CC" w:rsidRDefault="00D03355" w:rsidP="00D03355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3335F9CC" w14:textId="77777777" w:rsidR="00D03355" w:rsidRPr="002F276A" w:rsidRDefault="00D03355" w:rsidP="00D03355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38BCD4BC" w14:textId="77777777" w:rsidR="00D03355" w:rsidRPr="002F276A" w:rsidRDefault="00D03355" w:rsidP="00D0335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3F3A1108" w14:textId="77777777" w:rsidR="00D03355" w:rsidRPr="002F276A" w:rsidRDefault="00D03355" w:rsidP="00D0335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1AC267D" w14:textId="77777777" w:rsidR="00D03355" w:rsidRPr="002F276A" w:rsidRDefault="00D03355" w:rsidP="00D0335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344D674C" w14:textId="77777777" w:rsidR="00D03355" w:rsidRPr="002F276A" w:rsidRDefault="00D03355" w:rsidP="00D0335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88098F1" w14:textId="77777777" w:rsidR="00D03355" w:rsidRDefault="00D03355" w:rsidP="00D0335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18781039" w14:textId="77777777" w:rsidR="00D03355" w:rsidRDefault="00D03355" w:rsidP="00D03355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11316CC" w14:textId="77777777" w:rsidR="00D03355" w:rsidRDefault="00D03355" w:rsidP="00D0335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45E83DF" w14:textId="77777777" w:rsidR="00D03355" w:rsidRDefault="00D03355" w:rsidP="00D0335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8F5F435" w14:textId="77777777" w:rsidR="00D03355" w:rsidRDefault="00D03355" w:rsidP="00D0335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EA641D6" w14:textId="77777777" w:rsidR="00D03355" w:rsidRDefault="00D03355" w:rsidP="00D0335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B388B81" w14:textId="77777777" w:rsidR="00D03355" w:rsidRDefault="00D03355" w:rsidP="00D0335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34CA8C3" w14:textId="77777777" w:rsidR="00D03355" w:rsidRPr="000B45FE" w:rsidRDefault="00D03355" w:rsidP="00D0335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EF2EC99" w14:textId="77777777" w:rsidR="00D03355" w:rsidRDefault="00D03355" w:rsidP="00D0335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386B866C" w14:textId="77777777" w:rsidR="00D03355" w:rsidRDefault="00D03355" w:rsidP="00D03355">
      <w:pPr>
        <w:jc w:val="both"/>
        <w:rPr>
          <w:sz w:val="22"/>
          <w:szCs w:val="22"/>
        </w:rPr>
      </w:pPr>
    </w:p>
    <w:p w14:paraId="1010A9BD" w14:textId="77777777" w:rsidR="00D03355" w:rsidRDefault="00D03355" w:rsidP="00D03355">
      <w:pPr>
        <w:jc w:val="both"/>
        <w:rPr>
          <w:sz w:val="22"/>
          <w:szCs w:val="22"/>
        </w:rPr>
      </w:pPr>
    </w:p>
    <w:p w14:paraId="6A4C7C98" w14:textId="77777777" w:rsidR="00D03355" w:rsidRDefault="00D03355" w:rsidP="00D03355">
      <w:pPr>
        <w:jc w:val="right"/>
        <w:rPr>
          <w:sz w:val="20"/>
          <w:szCs w:val="20"/>
        </w:rPr>
      </w:pPr>
    </w:p>
    <w:p w14:paraId="1354B142" w14:textId="77777777" w:rsidR="00D03355" w:rsidRPr="00423B06" w:rsidRDefault="00D03355" w:rsidP="00D03355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3320E2E1" w14:textId="77777777" w:rsidR="00D03355" w:rsidRPr="00C45E85" w:rsidRDefault="00D03355" w:rsidP="00D03355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0FACAA88" w14:textId="77777777" w:rsidR="00D03355" w:rsidRPr="00BE32C8" w:rsidRDefault="00D03355" w:rsidP="00D03355"/>
    <w:p w14:paraId="091106C9" w14:textId="77777777" w:rsidR="00FE545C" w:rsidRPr="00FE3EB1" w:rsidRDefault="00FE545C" w:rsidP="00FE3EB1"/>
    <w:sectPr w:rsidR="00FE545C" w:rsidRPr="00FE3EB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23069E" w14:textId="77777777" w:rsidR="006F7394" w:rsidRDefault="006F7394">
      <w:r>
        <w:separator/>
      </w:r>
    </w:p>
  </w:endnote>
  <w:endnote w:type="continuationSeparator" w:id="0">
    <w:p w14:paraId="487229E6" w14:textId="77777777" w:rsidR="006F7394" w:rsidRDefault="006F73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72A8A" w14:textId="77777777" w:rsidR="002C6905" w:rsidRDefault="002C690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69F54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77EED" w14:textId="77777777" w:rsidR="002C6905" w:rsidRDefault="002C69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93E7AE" w14:textId="77777777" w:rsidR="006F7394" w:rsidRDefault="006F7394">
      <w:r>
        <w:separator/>
      </w:r>
    </w:p>
  </w:footnote>
  <w:footnote w:type="continuationSeparator" w:id="0">
    <w:p w14:paraId="34C89B94" w14:textId="77777777" w:rsidR="006F7394" w:rsidRDefault="006F73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3C211" w14:textId="77777777" w:rsidR="002C6905" w:rsidRDefault="002C69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1AD1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DDD14" w14:textId="77777777" w:rsidR="002C6905" w:rsidRDefault="002C69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7394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C6905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F7394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03355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3EB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80B723"/>
  <w15:chartTrackingRefBased/>
  <w15:docId w15:val="{FDE71FCB-D6CE-4315-BEB9-6D6A62A04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335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476</Words>
  <Characters>4233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2022-01-27T13:58:00Z</cp:lastPrinted>
  <dcterms:created xsi:type="dcterms:W3CDTF">2022-01-27T13:59:00Z</dcterms:created>
  <dcterms:modified xsi:type="dcterms:W3CDTF">2022-01-27T13:59:00Z</dcterms:modified>
</cp:coreProperties>
</file>