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FDAE1" w14:textId="07E6F75C" w:rsidR="0034709C" w:rsidRPr="001905D5" w:rsidRDefault="0034709C" w:rsidP="0034709C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48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5FECD0EA" w14:textId="77777777" w:rsidR="0034709C" w:rsidRPr="001905D5" w:rsidRDefault="0034709C" w:rsidP="0034709C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B177F7F" w14:textId="77777777" w:rsidR="0034709C" w:rsidRPr="001905D5" w:rsidRDefault="0034709C" w:rsidP="0034709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6F82E07C" w14:textId="77777777" w:rsidR="0034709C" w:rsidRPr="001905D5" w:rsidRDefault="0034709C" w:rsidP="0034709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0AEADB7A" w14:textId="77777777" w:rsidR="0034709C" w:rsidRPr="001905D5" w:rsidRDefault="0034709C" w:rsidP="0034709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EF2967B" w14:textId="77777777" w:rsidR="0034709C" w:rsidRPr="001905D5" w:rsidRDefault="0034709C" w:rsidP="0034709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B83F19B" w14:textId="77777777" w:rsidR="0034709C" w:rsidRPr="001905D5" w:rsidRDefault="0034709C" w:rsidP="0034709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FD8AA24" w14:textId="77777777" w:rsidR="0034709C" w:rsidRPr="001905D5" w:rsidRDefault="0034709C" w:rsidP="0034709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7603F108" w14:textId="77777777" w:rsidR="0034709C" w:rsidRPr="001905D5" w:rsidRDefault="0034709C" w:rsidP="0034709C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1042A477" w14:textId="77777777" w:rsidR="0034709C" w:rsidRPr="001905D5" w:rsidRDefault="0034709C" w:rsidP="0034709C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7AC13B6" w14:textId="77777777" w:rsidR="0034709C" w:rsidRPr="001905D5" w:rsidRDefault="0034709C" w:rsidP="0034709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F7D2CF2" w14:textId="77777777" w:rsidR="0034709C" w:rsidRPr="001905D5" w:rsidRDefault="0034709C" w:rsidP="0034709C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032151C" w14:textId="77777777" w:rsidR="0034709C" w:rsidRDefault="0034709C" w:rsidP="0034709C">
      <w:pPr>
        <w:spacing w:line="254" w:lineRule="auto"/>
        <w:rPr>
          <w:rFonts w:ascii="Arial" w:hAnsi="Arial" w:cs="Arial"/>
        </w:rPr>
      </w:pPr>
    </w:p>
    <w:p w14:paraId="6C609ACD" w14:textId="77777777" w:rsidR="0034709C" w:rsidRPr="003A114E" w:rsidRDefault="0034709C" w:rsidP="0034709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511F9D30" w14:textId="77777777" w:rsidR="0034709C" w:rsidRPr="003A114E" w:rsidRDefault="0034709C" w:rsidP="0034709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4DE17E0" w14:textId="77777777" w:rsidR="0034709C" w:rsidRPr="003A114E" w:rsidRDefault="0034709C" w:rsidP="0034709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1746B343" w14:textId="77777777" w:rsidR="0034709C" w:rsidRPr="003A114E" w:rsidRDefault="0034709C" w:rsidP="0034709C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E57BE60" w14:textId="528AA41A" w:rsidR="0034709C" w:rsidRDefault="0034709C" w:rsidP="0034709C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48</w:t>
      </w:r>
      <w:r w:rsidRPr="00247153">
        <w:rPr>
          <w:b/>
        </w:rPr>
        <w:t>/2</w:t>
      </w:r>
      <w:r>
        <w:rPr>
          <w:b/>
        </w:rPr>
        <w:t>2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572F22B8" w14:textId="77777777" w:rsidR="0034709C" w:rsidRPr="003A114E" w:rsidRDefault="0034709C" w:rsidP="0034709C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653CF60" w14:textId="77777777" w:rsidR="0034709C" w:rsidRPr="003A114E" w:rsidRDefault="0034709C" w:rsidP="0034709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18476A3F" w14:textId="77777777" w:rsidR="0034709C" w:rsidRDefault="0034709C" w:rsidP="0034709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06C3BA99" w14:textId="77777777" w:rsidR="0034709C" w:rsidRPr="003A114E" w:rsidRDefault="0034709C" w:rsidP="0034709C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DDA2C8B" w14:textId="77777777" w:rsidR="0034709C" w:rsidRPr="001905D5" w:rsidRDefault="0034709C" w:rsidP="0034709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55EB835F" w14:textId="77777777" w:rsidR="0034709C" w:rsidRPr="001905D5" w:rsidRDefault="0034709C" w:rsidP="003470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71BBA2A" w14:textId="77777777" w:rsidR="0034709C" w:rsidRPr="001905D5" w:rsidRDefault="0034709C" w:rsidP="003470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0DC1B141" w14:textId="77777777" w:rsidR="0034709C" w:rsidRPr="001905D5" w:rsidRDefault="0034709C" w:rsidP="0034709C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5AB9D5D7" w14:textId="77777777" w:rsidR="0034709C" w:rsidRDefault="0034709C" w:rsidP="003470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64D8108" w14:textId="77777777" w:rsidR="0034709C" w:rsidRDefault="0034709C" w:rsidP="003470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65BE747" w14:textId="77777777" w:rsidR="0034709C" w:rsidRPr="001905D5" w:rsidRDefault="0034709C" w:rsidP="003470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C43A54" w14:textId="77777777" w:rsidR="0034709C" w:rsidRPr="00423B06" w:rsidRDefault="0034709C" w:rsidP="0034709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8FE7073" w14:textId="77777777" w:rsidR="0034709C" w:rsidRDefault="0034709C" w:rsidP="0034709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42CADA3" w14:textId="77777777" w:rsidR="0034709C" w:rsidRDefault="0034709C" w:rsidP="0034709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10E3974" w14:textId="77777777" w:rsidR="0034709C" w:rsidRDefault="0034709C" w:rsidP="0034709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9BEFF11" w14:textId="77777777" w:rsidR="0034709C" w:rsidRDefault="0034709C" w:rsidP="0034709C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F4C069E" w14:textId="77777777" w:rsidR="0034709C" w:rsidRDefault="0034709C" w:rsidP="0034709C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62A6B443" w14:textId="77777777" w:rsidR="0034709C" w:rsidRDefault="0034709C" w:rsidP="0034709C"/>
    <w:p w14:paraId="305E5884" w14:textId="77777777" w:rsidR="0034709C" w:rsidRPr="00172561" w:rsidRDefault="0034709C" w:rsidP="0034709C"/>
    <w:p w14:paraId="2E768231" w14:textId="77777777" w:rsidR="0034709C" w:rsidRPr="00D363BA" w:rsidRDefault="0034709C" w:rsidP="0034709C"/>
    <w:p w14:paraId="136D5B29" w14:textId="77777777" w:rsidR="0034709C" w:rsidRPr="00484483" w:rsidRDefault="0034709C" w:rsidP="0034709C"/>
    <w:p w14:paraId="654EE0B3" w14:textId="77777777" w:rsidR="0034709C" w:rsidRPr="00A04356" w:rsidRDefault="0034709C" w:rsidP="0034709C"/>
    <w:p w14:paraId="1E0F24B2" w14:textId="77777777" w:rsidR="0034709C" w:rsidRPr="00331BB5" w:rsidRDefault="0034709C" w:rsidP="0034709C"/>
    <w:p w14:paraId="45FF8932" w14:textId="77777777" w:rsidR="0034709C" w:rsidRPr="000D0050" w:rsidRDefault="0034709C" w:rsidP="0034709C"/>
    <w:p w14:paraId="773F1668" w14:textId="77777777" w:rsidR="0034709C" w:rsidRPr="00BF7365" w:rsidRDefault="0034709C" w:rsidP="0034709C"/>
    <w:p w14:paraId="4A4B8C6A" w14:textId="77777777" w:rsidR="0034709C" w:rsidRPr="00946214" w:rsidRDefault="0034709C" w:rsidP="0034709C"/>
    <w:p w14:paraId="4F56A96E" w14:textId="77777777" w:rsidR="0034709C" w:rsidRPr="0023131A" w:rsidRDefault="0034709C" w:rsidP="0034709C"/>
    <w:p w14:paraId="4AAEC284" w14:textId="77777777" w:rsidR="0034709C" w:rsidRPr="0088148A" w:rsidRDefault="0034709C" w:rsidP="0034709C"/>
    <w:p w14:paraId="79E1E552" w14:textId="77777777" w:rsidR="005103B9" w:rsidRPr="002D3EDE" w:rsidRDefault="005103B9" w:rsidP="002D3EDE"/>
    <w:sectPr w:rsidR="005103B9" w:rsidRPr="002D3ED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8578A" w14:textId="77777777" w:rsidR="00AF62DA" w:rsidRDefault="00AF62DA" w:rsidP="0038231F">
      <w:pPr>
        <w:spacing w:after="0" w:line="240" w:lineRule="auto"/>
      </w:pPr>
      <w:r>
        <w:separator/>
      </w:r>
    </w:p>
  </w:endnote>
  <w:endnote w:type="continuationSeparator" w:id="0">
    <w:p w14:paraId="5F588BA5" w14:textId="77777777" w:rsidR="00AF62DA" w:rsidRDefault="00AF62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CF938" w14:textId="77777777" w:rsidR="00A75DB7" w:rsidRDefault="00A75D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4B2E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F0FCA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3594F" w14:textId="77777777" w:rsidR="00A75DB7" w:rsidRDefault="00A75D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7224E" w14:textId="77777777" w:rsidR="00AF62DA" w:rsidRDefault="00AF62DA" w:rsidP="0038231F">
      <w:pPr>
        <w:spacing w:after="0" w:line="240" w:lineRule="auto"/>
      </w:pPr>
      <w:r>
        <w:separator/>
      </w:r>
    </w:p>
  </w:footnote>
  <w:footnote w:type="continuationSeparator" w:id="0">
    <w:p w14:paraId="1A4C4C0E" w14:textId="77777777" w:rsidR="00AF62DA" w:rsidRDefault="00AF62DA" w:rsidP="0038231F">
      <w:pPr>
        <w:spacing w:after="0" w:line="240" w:lineRule="auto"/>
      </w:pPr>
      <w:r>
        <w:continuationSeparator/>
      </w:r>
    </w:p>
  </w:footnote>
  <w:footnote w:id="1">
    <w:p w14:paraId="2D692ED3" w14:textId="77777777" w:rsidR="0034709C" w:rsidRDefault="0034709C" w:rsidP="0034709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7362B92" w14:textId="77777777" w:rsidR="0034709C" w:rsidRPr="0024624C" w:rsidRDefault="0034709C" w:rsidP="0034709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3">
    <w:p w14:paraId="34324E7D" w14:textId="77777777" w:rsidR="0034709C" w:rsidRPr="008D4C56" w:rsidRDefault="0034709C" w:rsidP="0034709C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4DA23" w14:textId="77777777" w:rsidR="00A75DB7" w:rsidRDefault="00A75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0D4C2" w14:textId="77777777" w:rsidR="00A75DB7" w:rsidRDefault="00A75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CA33F" w14:textId="77777777" w:rsidR="00A75DB7" w:rsidRDefault="00A75D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2D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3EDE"/>
    <w:rsid w:val="002E641A"/>
    <w:rsid w:val="00313417"/>
    <w:rsid w:val="00313911"/>
    <w:rsid w:val="00333209"/>
    <w:rsid w:val="00337073"/>
    <w:rsid w:val="0034709C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DB7"/>
    <w:rsid w:val="00AE6FF2"/>
    <w:rsid w:val="00AF62DA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BEEE8F"/>
  <w15:chartTrackingRefBased/>
  <w15:docId w15:val="{5A5E7D54-9E2A-41BC-80A6-DFDC1CE61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09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2022-01-27T13:59:00Z</dcterms:created>
  <dcterms:modified xsi:type="dcterms:W3CDTF">2022-01-27T14:02:00Z</dcterms:modified>
</cp:coreProperties>
</file>