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3ABEC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3DE73D9F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6B33E223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40774FB4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C3970F3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02AEFBD7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B62B64" w:rsidRPr="00B62B64">
        <w:rPr>
          <w:rFonts w:ascii="Times New Roman" w:hAnsi="Times New Roman"/>
          <w:sz w:val="24"/>
          <w:szCs w:val="24"/>
        </w:rPr>
        <w:t>tryb podstawowy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3222F92C" w14:textId="7A912372" w:rsidR="005741C5" w:rsidRPr="00AF550F" w:rsidRDefault="00001C9E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>
        <w:rPr>
          <w:b/>
        </w:rPr>
        <w:t xml:space="preserve">dostawa detektora do spektrometru </w:t>
      </w:r>
      <w:proofErr w:type="spellStart"/>
      <w:r>
        <w:rPr>
          <w:b/>
        </w:rPr>
        <w:t>Nanohunter</w:t>
      </w:r>
      <w:proofErr w:type="spellEnd"/>
      <w:r>
        <w:rPr>
          <w:b/>
        </w:rPr>
        <w:t xml:space="preserve"> II firmy </w:t>
      </w:r>
      <w:proofErr w:type="spellStart"/>
      <w:r>
        <w:rPr>
          <w:b/>
        </w:rPr>
        <w:t>Rigaku</w:t>
      </w:r>
      <w:proofErr w:type="spellEnd"/>
      <w:r>
        <w:rPr>
          <w:b/>
        </w:rPr>
        <w:t xml:space="preserve"> 1 sztuka - KC-zp.272-33/22</w:t>
      </w:r>
      <w:r w:rsidR="00144F57">
        <w:rPr>
          <w:rFonts w:ascii="Times New Roman" w:hAnsi="Times New Roman"/>
        </w:rPr>
        <w:t xml:space="preserve">- </w:t>
      </w:r>
      <w:r w:rsidR="005741C5"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Dz. U. z 20</w:t>
      </w:r>
      <w:r w:rsidR="00174946">
        <w:rPr>
          <w:rFonts w:ascii="Times New Roman" w:hAnsi="Times New Roman"/>
          <w:sz w:val="24"/>
          <w:szCs w:val="24"/>
        </w:rPr>
        <w:t>21</w:t>
      </w:r>
      <w:r w:rsidR="005741C5"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="005741C5"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="005741C5" w:rsidRPr="00AF550F">
        <w:rPr>
          <w:rFonts w:ascii="Times New Roman" w:hAnsi="Times New Roman"/>
          <w:sz w:val="24"/>
          <w:szCs w:val="24"/>
        </w:rPr>
        <w:t>. zm.).</w:t>
      </w:r>
    </w:p>
    <w:p w14:paraId="02BDCC14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464ACC7E" w14:textId="5C954D7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>z 20</w:t>
      </w:r>
      <w:r w:rsidR="00174946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14:paraId="3E93E494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4AB4D456" w14:textId="486CFC8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634BD5">
        <w:rPr>
          <w:rFonts w:ascii="Times New Roman" w:hAnsi="Times New Roman"/>
          <w:sz w:val="24"/>
          <w:szCs w:val="24"/>
        </w:rPr>
        <w:t>21</w:t>
      </w:r>
      <w:r w:rsidRPr="00AF550F">
        <w:rPr>
          <w:rFonts w:ascii="Times New Roman" w:hAnsi="Times New Roman"/>
          <w:sz w:val="24"/>
          <w:szCs w:val="24"/>
        </w:rPr>
        <w:t xml:space="preserve"> r.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14:paraId="1642C78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07ABBD94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492E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D39F6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55A73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1B721D66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49B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A8094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68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061004A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E848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025C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56C1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29A519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E1AE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0E20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D08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7B8456E1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7D395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CE5E8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A28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1F05F245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22C16B6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14:paraId="5603CB27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6A9576C6" w14:textId="77777777"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14:paraId="02FA8172" w14:textId="77777777"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14:paraId="5F449B06" w14:textId="77777777"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t>podpis osoby uprawnionej do składania oświadczeń woli w imieniu Wykonawcy</w:t>
      </w:r>
    </w:p>
    <w:p w14:paraId="65FC2041" w14:textId="77777777"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FF478" w14:textId="77777777" w:rsidR="0022168E" w:rsidRDefault="0022168E">
      <w:pPr>
        <w:spacing w:after="0" w:line="240" w:lineRule="auto"/>
      </w:pPr>
      <w:r>
        <w:separator/>
      </w:r>
    </w:p>
  </w:endnote>
  <w:endnote w:type="continuationSeparator" w:id="0">
    <w:p w14:paraId="53A4427D" w14:textId="77777777" w:rsidR="0022168E" w:rsidRDefault="00221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523D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64F9859" w14:textId="77777777" w:rsidR="00336EEB" w:rsidRDefault="00001C9E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18269" w14:textId="77777777" w:rsidR="00336EEB" w:rsidRDefault="00001C9E" w:rsidP="004704CB">
    <w:pPr>
      <w:pStyle w:val="Stopka"/>
      <w:framePr w:wrap="around" w:vAnchor="text" w:hAnchor="margin" w:xAlign="right" w:y="1"/>
      <w:rPr>
        <w:rStyle w:val="Numerstrony"/>
      </w:rPr>
    </w:pPr>
  </w:p>
  <w:p w14:paraId="7064E2A3" w14:textId="18FC632E" w:rsidR="00336EEB" w:rsidRDefault="00AD6B7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FA75B9" wp14:editId="5AFF8E2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0E4C447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9578804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8F535" w14:textId="77777777" w:rsidR="00903726" w:rsidRDefault="00001C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EC869" w14:textId="77777777" w:rsidR="0022168E" w:rsidRDefault="0022168E">
      <w:pPr>
        <w:spacing w:after="0" w:line="240" w:lineRule="auto"/>
      </w:pPr>
      <w:r>
        <w:separator/>
      </w:r>
    </w:p>
  </w:footnote>
  <w:footnote w:type="continuationSeparator" w:id="0">
    <w:p w14:paraId="080059D4" w14:textId="77777777" w:rsidR="0022168E" w:rsidRDefault="0022168E">
      <w:pPr>
        <w:spacing w:after="0" w:line="240" w:lineRule="auto"/>
      </w:pPr>
      <w:r>
        <w:continuationSeparator/>
      </w:r>
    </w:p>
  </w:footnote>
  <w:footnote w:id="1">
    <w:p w14:paraId="1F831206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02574587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4EB66" w14:textId="77777777" w:rsidR="00903726" w:rsidRDefault="00001C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739CE" w14:textId="77777777" w:rsidR="00903726" w:rsidRDefault="00001C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30DE2" w14:textId="77777777" w:rsidR="00903726" w:rsidRDefault="00001C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6FC"/>
    <w:rsid w:val="00001C9E"/>
    <w:rsid w:val="000563B7"/>
    <w:rsid w:val="000E6C60"/>
    <w:rsid w:val="00144F57"/>
    <w:rsid w:val="00174946"/>
    <w:rsid w:val="001F4E82"/>
    <w:rsid w:val="0022168E"/>
    <w:rsid w:val="00237270"/>
    <w:rsid w:val="00285E58"/>
    <w:rsid w:val="003D1274"/>
    <w:rsid w:val="003E740A"/>
    <w:rsid w:val="00430A9F"/>
    <w:rsid w:val="00456B03"/>
    <w:rsid w:val="005056FC"/>
    <w:rsid w:val="005741C5"/>
    <w:rsid w:val="005E5BD1"/>
    <w:rsid w:val="00623F70"/>
    <w:rsid w:val="00634BD5"/>
    <w:rsid w:val="00927537"/>
    <w:rsid w:val="0093180B"/>
    <w:rsid w:val="00AD6B78"/>
    <w:rsid w:val="00B62B64"/>
    <w:rsid w:val="00BC579B"/>
    <w:rsid w:val="00D137A1"/>
    <w:rsid w:val="00D70839"/>
    <w:rsid w:val="00D743A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1E08A"/>
  <w15:docId w15:val="{0C383852-F2DF-4391-83CC-1BFF29B5E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2022-01-18T10:31:00Z</dcterms:created>
  <dcterms:modified xsi:type="dcterms:W3CDTF">2022-01-18T10:31:00Z</dcterms:modified>
</cp:coreProperties>
</file>