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C8203" w14:textId="4BECB82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3E4910C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29D38A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4940AF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E7619A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3C1CBD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CB4EFB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45CEA5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B96E18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E33B53">
        <w:rPr>
          <w:sz w:val="22"/>
          <w:lang w:val="en-US"/>
        </w:rPr>
        <w:t>……………………………………………………………………………………………..</w:t>
      </w:r>
    </w:p>
    <w:p w14:paraId="66579EC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E33B53">
        <w:rPr>
          <w:sz w:val="22"/>
          <w:lang w:val="en-US"/>
        </w:rPr>
        <w:t>…………………………………………………………………………………………….</w:t>
      </w:r>
    </w:p>
    <w:p w14:paraId="4A745B3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CDC3C0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F7935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FDD20E3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14396F4" w14:textId="77777777" w:rsidR="00293667" w:rsidRPr="00293667" w:rsidRDefault="00293667" w:rsidP="008D2AB8">
      <w:pPr>
        <w:ind w:right="-110"/>
        <w:rPr>
          <w:b/>
        </w:rPr>
      </w:pPr>
      <w:r w:rsidRPr="00293667">
        <w:rPr>
          <w:b/>
        </w:rPr>
        <w:t>Akademia Górniczo - Hutnicza</w:t>
      </w:r>
    </w:p>
    <w:p w14:paraId="4902FD76" w14:textId="77777777" w:rsidR="00293667" w:rsidRPr="00293667" w:rsidRDefault="00293667" w:rsidP="008D2AB8">
      <w:pPr>
        <w:ind w:right="-110"/>
        <w:rPr>
          <w:b/>
        </w:rPr>
      </w:pPr>
      <w:r w:rsidRPr="00293667">
        <w:rPr>
          <w:b/>
        </w:rPr>
        <w:t>im. Stanisława Staszica w Krakowie</w:t>
      </w:r>
    </w:p>
    <w:p w14:paraId="12C26439" w14:textId="77777777" w:rsidR="008D2AB8" w:rsidRDefault="00293667" w:rsidP="008D2AB8">
      <w:pPr>
        <w:ind w:right="-110"/>
        <w:rPr>
          <w:b/>
        </w:rPr>
      </w:pPr>
      <w:r w:rsidRPr="00293667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3FB00AA" w14:textId="627C0C32" w:rsidR="008D2AB8" w:rsidRDefault="00293667" w:rsidP="00E33B53">
      <w:pPr>
        <w:ind w:right="-110"/>
        <w:rPr>
          <w:b/>
        </w:rPr>
      </w:pPr>
      <w:r w:rsidRPr="00293667">
        <w:rPr>
          <w:b/>
        </w:rPr>
        <w:t>Al. Mickiewicza</w:t>
      </w:r>
      <w:r w:rsidR="008D2AB8">
        <w:rPr>
          <w:b/>
        </w:rPr>
        <w:t xml:space="preserve"> </w:t>
      </w:r>
      <w:r w:rsidRPr="00293667">
        <w:rPr>
          <w:b/>
        </w:rPr>
        <w:t>30</w:t>
      </w:r>
      <w:r w:rsidR="00E33B53">
        <w:rPr>
          <w:b/>
        </w:rPr>
        <w:t xml:space="preserve">, </w:t>
      </w:r>
      <w:r w:rsidRPr="00293667">
        <w:rPr>
          <w:b/>
        </w:rPr>
        <w:t>30-059</w:t>
      </w:r>
      <w:r w:rsidR="008D2AB8">
        <w:rPr>
          <w:b/>
        </w:rPr>
        <w:t xml:space="preserve"> </w:t>
      </w:r>
      <w:r w:rsidRPr="00293667">
        <w:rPr>
          <w:b/>
        </w:rPr>
        <w:t>Kraków</w:t>
      </w:r>
      <w:r w:rsidR="008D2AB8">
        <w:rPr>
          <w:b/>
        </w:rPr>
        <w:t xml:space="preserve">,  </w:t>
      </w:r>
    </w:p>
    <w:p w14:paraId="7F5577A2" w14:textId="77777777" w:rsidR="008D2AB8" w:rsidRDefault="008D2AB8" w:rsidP="008D2AB8">
      <w:pPr>
        <w:ind w:firstLine="3969"/>
        <w:rPr>
          <w:b/>
        </w:rPr>
      </w:pPr>
    </w:p>
    <w:p w14:paraId="0CDB880D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93667" w:rsidRPr="00293667">
        <w:rPr>
          <w:b/>
        </w:rPr>
        <w:t xml:space="preserve">dostawa detektora do spektrometru </w:t>
      </w:r>
      <w:proofErr w:type="spellStart"/>
      <w:r w:rsidR="00293667" w:rsidRPr="00293667">
        <w:rPr>
          <w:b/>
        </w:rPr>
        <w:t>Nanohunter</w:t>
      </w:r>
      <w:proofErr w:type="spellEnd"/>
      <w:r w:rsidR="00293667" w:rsidRPr="00293667">
        <w:rPr>
          <w:b/>
        </w:rPr>
        <w:t xml:space="preserve"> II firmy </w:t>
      </w:r>
      <w:proofErr w:type="spellStart"/>
      <w:r w:rsidR="00293667" w:rsidRPr="00293667">
        <w:rPr>
          <w:b/>
        </w:rPr>
        <w:t>Rigaku</w:t>
      </w:r>
      <w:proofErr w:type="spellEnd"/>
      <w:r w:rsidR="00293667" w:rsidRPr="00293667">
        <w:rPr>
          <w:b/>
        </w:rPr>
        <w:t xml:space="preserve"> 1 sztuka - KC-zp.272-33/22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14:paraId="0D5F37ED" w14:textId="77777777" w:rsidR="00E33B53" w:rsidRPr="00776CDB" w:rsidRDefault="00E33B53" w:rsidP="00E33B53">
      <w:pPr>
        <w:widowControl w:val="0"/>
        <w:ind w:right="1"/>
        <w:rPr>
          <w:b/>
        </w:rPr>
      </w:pPr>
      <w:r w:rsidRPr="00776CDB">
        <w:rPr>
          <w:b/>
        </w:rPr>
        <w:t>Cena netto</w:t>
      </w:r>
      <w:r>
        <w:rPr>
          <w:b/>
        </w:rPr>
        <w:t xml:space="preserve"> za całość przedmiotu zamówienia</w:t>
      </w:r>
      <w:r w:rsidRPr="00776CDB">
        <w:rPr>
          <w:b/>
        </w:rPr>
        <w:t>:   ..........................................................PLN</w:t>
      </w:r>
    </w:p>
    <w:p w14:paraId="18F14349" w14:textId="77777777" w:rsidR="00E33B53" w:rsidRPr="00776CDB" w:rsidRDefault="00E33B53" w:rsidP="00E33B53">
      <w:pPr>
        <w:widowControl w:val="0"/>
        <w:ind w:right="1"/>
        <w:rPr>
          <w:b/>
        </w:rPr>
      </w:pPr>
    </w:p>
    <w:p w14:paraId="7AAF063B" w14:textId="77777777" w:rsidR="00E33B53" w:rsidRPr="00776CDB" w:rsidRDefault="00E33B53" w:rsidP="00E33B53">
      <w:pPr>
        <w:widowControl w:val="0"/>
        <w:ind w:right="1"/>
        <w:rPr>
          <w:b/>
        </w:rPr>
      </w:pPr>
      <w:r w:rsidRPr="00776CDB">
        <w:rPr>
          <w:b/>
        </w:rPr>
        <w:t xml:space="preserve">Cena brutto </w:t>
      </w:r>
      <w:r>
        <w:rPr>
          <w:b/>
        </w:rPr>
        <w:t>za całość przedmiotu zamówienia</w:t>
      </w:r>
      <w:r w:rsidRPr="00776CDB">
        <w:rPr>
          <w:b/>
        </w:rPr>
        <w:t>:   ..........................................................PLN</w:t>
      </w:r>
    </w:p>
    <w:p w14:paraId="278F06E9" w14:textId="77777777" w:rsidR="00E33B53" w:rsidRPr="00776CDB" w:rsidRDefault="00E33B53" w:rsidP="00E33B53">
      <w:pPr>
        <w:widowControl w:val="0"/>
        <w:ind w:right="1"/>
        <w:jc w:val="both"/>
      </w:pPr>
      <w:r w:rsidRPr="00776CDB">
        <w:t>Słownie brutto :.......................................................................................................................</w:t>
      </w:r>
    </w:p>
    <w:p w14:paraId="3508EDB0" w14:textId="77777777" w:rsidR="00E33B53" w:rsidRDefault="00E33B53" w:rsidP="00E33B53">
      <w:pPr>
        <w:pStyle w:val="Tekstpodstawowy"/>
        <w:spacing w:line="240" w:lineRule="auto"/>
      </w:pPr>
    </w:p>
    <w:p w14:paraId="329358FF" w14:textId="77777777" w:rsidR="00E33B53" w:rsidRPr="00776CDB" w:rsidRDefault="00E33B53" w:rsidP="00E33B53">
      <w:pPr>
        <w:pStyle w:val="Tekstpodstawowy"/>
        <w:spacing w:line="240" w:lineRule="auto"/>
      </w:pPr>
      <w:r w:rsidRPr="00776CDB">
        <w:t>Powyższa cena zawiera podatek VAT w wysokości .......... % tj.…………………….PLN</w:t>
      </w:r>
    </w:p>
    <w:p w14:paraId="0B7C5252" w14:textId="36B5E958" w:rsidR="00E33B53" w:rsidRDefault="00E33B53" w:rsidP="00E33B53">
      <w:pPr>
        <w:widowControl w:val="0"/>
        <w:ind w:right="1"/>
        <w:jc w:val="both"/>
        <w:rPr>
          <w:b/>
          <w:sz w:val="22"/>
          <w:szCs w:val="22"/>
        </w:rPr>
      </w:pPr>
    </w:p>
    <w:p w14:paraId="6896BAF7" w14:textId="77777777" w:rsidR="000B78A4" w:rsidRPr="00635684" w:rsidRDefault="000B78A4" w:rsidP="000B78A4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Producent/model zaoferowanego urządzenia: …………………………………………</w:t>
      </w:r>
    </w:p>
    <w:p w14:paraId="7BC5A6A3" w14:textId="77777777" w:rsidR="000B78A4" w:rsidRDefault="000B78A4" w:rsidP="00E33B53">
      <w:pPr>
        <w:widowControl w:val="0"/>
        <w:ind w:right="1"/>
        <w:jc w:val="both"/>
        <w:rPr>
          <w:b/>
          <w:sz w:val="22"/>
          <w:szCs w:val="22"/>
        </w:rPr>
      </w:pPr>
    </w:p>
    <w:p w14:paraId="3B6EC7CA" w14:textId="68E31267" w:rsidR="00E33B53" w:rsidRDefault="00E33B53" w:rsidP="00E33B53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b/>
          <w:bCs/>
          <w:sz w:val="22"/>
          <w:szCs w:val="22"/>
        </w:rPr>
        <w:t xml:space="preserve">do …… dni od daty podpisania umowy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</w:p>
    <w:p w14:paraId="23F36C79" w14:textId="77777777" w:rsidR="00E33B53" w:rsidRDefault="00E33B53" w:rsidP="00E33B53">
      <w:pPr>
        <w:widowControl w:val="0"/>
        <w:ind w:right="1"/>
        <w:jc w:val="both"/>
        <w:rPr>
          <w:b/>
          <w:sz w:val="22"/>
          <w:szCs w:val="22"/>
        </w:rPr>
      </w:pPr>
    </w:p>
    <w:p w14:paraId="4C951A80" w14:textId="2C87025E" w:rsidR="00E33B53" w:rsidRDefault="00E33B53" w:rsidP="00E33B53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za całość przedmiotu zamówienia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 miesięcy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>.</w:t>
      </w:r>
    </w:p>
    <w:p w14:paraId="0F26715A" w14:textId="77777777" w:rsidR="00E33B53" w:rsidRDefault="00E33B53" w:rsidP="00E33B53">
      <w:pPr>
        <w:tabs>
          <w:tab w:val="left" w:pos="426"/>
        </w:tabs>
        <w:jc w:val="both"/>
        <w:rPr>
          <w:sz w:val="22"/>
          <w:szCs w:val="22"/>
        </w:rPr>
      </w:pPr>
    </w:p>
    <w:p w14:paraId="50D73CCC" w14:textId="77777777" w:rsidR="00E33B53" w:rsidRDefault="00E33B53" w:rsidP="00E33B5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6C44334D" w14:textId="77777777" w:rsidR="00E33B53" w:rsidRDefault="00E33B53" w:rsidP="00E33B5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0F70FEF8" w14:textId="77777777" w:rsidR="00E33B53" w:rsidRDefault="00E33B53" w:rsidP="00E33B53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CF23C71" w14:textId="77777777" w:rsidR="00E33B53" w:rsidRDefault="00E33B53" w:rsidP="00E33B53">
      <w:pPr>
        <w:tabs>
          <w:tab w:val="left" w:pos="426"/>
        </w:tabs>
        <w:jc w:val="both"/>
        <w:rPr>
          <w:sz w:val="22"/>
          <w:szCs w:val="22"/>
        </w:rPr>
      </w:pPr>
    </w:p>
    <w:p w14:paraId="7405BEC6" w14:textId="77777777" w:rsidR="00E33B53" w:rsidRDefault="00E33B53" w:rsidP="00E33B53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B74985C" w14:textId="77777777" w:rsidR="00E33B53" w:rsidRDefault="00E33B53" w:rsidP="00E33B5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305C096" w14:textId="77777777" w:rsidR="00E33B53" w:rsidRPr="001D1083" w:rsidRDefault="00E33B53" w:rsidP="00E33B5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11DD635" w14:textId="77777777" w:rsidR="00E33B53" w:rsidRDefault="00E33B53" w:rsidP="00E33B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0AF7935" w14:textId="77777777" w:rsidR="00E33B53" w:rsidRDefault="00E33B53" w:rsidP="00E33B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6C9CACF" w14:textId="77777777" w:rsidR="00E33B53" w:rsidRDefault="00E33B53" w:rsidP="00E33B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67637E6" w14:textId="77777777" w:rsidR="00E33B53" w:rsidRDefault="00E33B53" w:rsidP="00E33B5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33B53" w14:paraId="2EA9A0AE" w14:textId="77777777" w:rsidTr="008F0FF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4B3E15" w14:textId="77777777" w:rsidR="00E33B53" w:rsidRDefault="00E33B53" w:rsidP="008F0FF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998911" w14:textId="77777777" w:rsidR="00E33B53" w:rsidRDefault="00E33B53" w:rsidP="008F0FF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1A2C1810" w14:textId="77777777" w:rsidR="00E33B53" w:rsidRDefault="00E33B53" w:rsidP="008F0FF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3CAD9" w14:textId="77777777" w:rsidR="00E33B53" w:rsidRDefault="00E33B53" w:rsidP="008F0FF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E33B53" w14:paraId="02A894A3" w14:textId="77777777" w:rsidTr="008F0FF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5EF61" w14:textId="77777777" w:rsidR="00E33B53" w:rsidRDefault="00E33B53" w:rsidP="008F0FF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D309B" w14:textId="77777777" w:rsidR="00E33B53" w:rsidRDefault="00E33B53" w:rsidP="008F0FF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E9861" w14:textId="77777777" w:rsidR="00E33B53" w:rsidRDefault="00E33B53" w:rsidP="008F0FF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33B53" w14:paraId="384A14AA" w14:textId="77777777" w:rsidTr="008F0FF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AEB10" w14:textId="77777777" w:rsidR="00E33B53" w:rsidRDefault="00E33B53" w:rsidP="008F0FF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880FB" w14:textId="77777777" w:rsidR="00E33B53" w:rsidRDefault="00E33B53" w:rsidP="008F0FF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9088E" w14:textId="77777777" w:rsidR="00E33B53" w:rsidRDefault="00E33B53" w:rsidP="008F0FF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D0798E0" w14:textId="77777777" w:rsidR="00E33B53" w:rsidRDefault="00E33B53" w:rsidP="00E33B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7780780D" w14:textId="77777777" w:rsidR="00E33B53" w:rsidRDefault="00E33B53" w:rsidP="00E33B5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68A9126" w14:textId="77777777" w:rsidR="00E33B53" w:rsidRDefault="00E33B53" w:rsidP="00E33B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CEF0D2F" w14:textId="77777777" w:rsidR="00E33B53" w:rsidRDefault="00E33B53" w:rsidP="00E33B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59D9AE9F" w14:textId="77777777" w:rsidR="00E33B53" w:rsidRDefault="00E33B53" w:rsidP="00E33B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0CEED8" w14:textId="77777777" w:rsidR="00E33B53" w:rsidRDefault="00E33B53" w:rsidP="00E33B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E338937" w14:textId="77777777" w:rsidR="00E33B53" w:rsidRDefault="00E33B53" w:rsidP="00E33B5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A23FE64" w14:textId="77777777" w:rsidR="00E33B53" w:rsidRDefault="00E33B53" w:rsidP="00E33B5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1E2FC18" w14:textId="77777777" w:rsidR="00E33B53" w:rsidRDefault="00E33B53" w:rsidP="00E33B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BEE26A5" w14:textId="77777777" w:rsidR="00E33B53" w:rsidRDefault="00E33B53" w:rsidP="00E33B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A4D6094" w14:textId="77777777" w:rsidR="00E33B53" w:rsidRDefault="00E33B53" w:rsidP="00E33B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57F0966" w14:textId="77777777" w:rsidR="00E33B53" w:rsidRDefault="00E33B53" w:rsidP="00E33B5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ECB2512" w14:textId="5CA5C2C5" w:rsidR="00E33B53" w:rsidRDefault="00E33B53" w:rsidP="00E33B53">
      <w:pPr>
        <w:jc w:val="right"/>
        <w:rPr>
          <w:sz w:val="20"/>
          <w:szCs w:val="20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D318B7B" w14:textId="77777777" w:rsidR="00FE545C" w:rsidRDefault="00FE545C" w:rsidP="00E33B53">
      <w:pPr>
        <w:tabs>
          <w:tab w:val="right" w:pos="9000"/>
        </w:tabs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806F32" w14:textId="77777777" w:rsidR="00F45491" w:rsidRDefault="00F45491">
      <w:r>
        <w:separator/>
      </w:r>
    </w:p>
  </w:endnote>
  <w:endnote w:type="continuationSeparator" w:id="0">
    <w:p w14:paraId="544BF096" w14:textId="77777777" w:rsidR="00F45491" w:rsidRDefault="00F45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E88A8" w14:textId="77777777" w:rsidR="00293667" w:rsidRDefault="002936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8252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FDD5" w14:textId="77777777" w:rsidR="00293667" w:rsidRDefault="002936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3B814" w14:textId="77777777" w:rsidR="00F45491" w:rsidRDefault="00F45491">
      <w:r>
        <w:separator/>
      </w:r>
    </w:p>
  </w:footnote>
  <w:footnote w:type="continuationSeparator" w:id="0">
    <w:p w14:paraId="246F50D2" w14:textId="77777777" w:rsidR="00F45491" w:rsidRDefault="00F45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5D043" w14:textId="77777777" w:rsidR="00293667" w:rsidRDefault="002936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5122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AD0F5" w14:textId="77777777" w:rsidR="00293667" w:rsidRDefault="002936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5491"/>
    <w:rsid w:val="00012286"/>
    <w:rsid w:val="00071CCC"/>
    <w:rsid w:val="000B731D"/>
    <w:rsid w:val="000B78A4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3667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2002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33B53"/>
    <w:rsid w:val="00E44371"/>
    <w:rsid w:val="00E949B0"/>
    <w:rsid w:val="00F00591"/>
    <w:rsid w:val="00F454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6D79BC"/>
  <w15:chartTrackingRefBased/>
  <w15:docId w15:val="{2074D907-6F25-40A0-8F6D-5CEC9296D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1899-12-31T23:00:00Z</cp:lastPrinted>
  <dcterms:created xsi:type="dcterms:W3CDTF">2022-01-20T10:28:00Z</dcterms:created>
  <dcterms:modified xsi:type="dcterms:W3CDTF">2022-01-20T10:28:00Z</dcterms:modified>
</cp:coreProperties>
</file>