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68B89" w14:textId="77777777" w:rsidR="00890B92" w:rsidRDefault="002144AB" w:rsidP="00890B92">
      <w:pPr>
        <w:spacing w:after="240"/>
        <w:jc w:val="right"/>
        <w:rPr>
          <w:sz w:val="22"/>
          <w:szCs w:val="22"/>
        </w:rPr>
      </w:pPr>
      <w:r w:rsidRPr="002144AB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2144AB">
        <w:rPr>
          <w:sz w:val="22"/>
          <w:szCs w:val="22"/>
        </w:rPr>
        <w:t>2021-12-28</w:t>
      </w:r>
    </w:p>
    <w:p w14:paraId="55F3DC5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758B9B8" w14:textId="77777777" w:rsidR="00890B92" w:rsidRPr="00D91931" w:rsidRDefault="002144AB" w:rsidP="00890B92">
      <w:pPr>
        <w:rPr>
          <w:b/>
          <w:bCs/>
          <w:sz w:val="22"/>
          <w:szCs w:val="22"/>
        </w:rPr>
      </w:pPr>
      <w:r w:rsidRPr="002144AB">
        <w:rPr>
          <w:b/>
          <w:bCs/>
          <w:sz w:val="22"/>
          <w:szCs w:val="22"/>
        </w:rPr>
        <w:t>GMINA NIEPOŁOMICE</w:t>
      </w:r>
    </w:p>
    <w:p w14:paraId="71D97F96" w14:textId="77777777" w:rsidR="00890B92" w:rsidRPr="00BD5546" w:rsidRDefault="002144AB" w:rsidP="00890B92">
      <w:pPr>
        <w:rPr>
          <w:sz w:val="22"/>
          <w:szCs w:val="22"/>
        </w:rPr>
      </w:pPr>
      <w:r w:rsidRPr="002144AB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2144AB">
        <w:rPr>
          <w:sz w:val="22"/>
          <w:szCs w:val="22"/>
        </w:rPr>
        <w:t>13</w:t>
      </w:r>
    </w:p>
    <w:p w14:paraId="4000A317" w14:textId="77777777" w:rsidR="00890B92" w:rsidRPr="00BD5546" w:rsidRDefault="002144AB" w:rsidP="00890B92">
      <w:pPr>
        <w:rPr>
          <w:sz w:val="22"/>
          <w:szCs w:val="22"/>
        </w:rPr>
      </w:pPr>
      <w:r w:rsidRPr="002144AB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2144AB">
        <w:rPr>
          <w:sz w:val="22"/>
          <w:szCs w:val="22"/>
        </w:rPr>
        <w:t>Niepołomice</w:t>
      </w:r>
    </w:p>
    <w:p w14:paraId="3ED658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164D8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A9273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44AB" w:rsidRPr="002144AB">
        <w:rPr>
          <w:b/>
          <w:sz w:val="22"/>
          <w:szCs w:val="22"/>
        </w:rPr>
        <w:t>ZP.271.50.2021</w:t>
      </w:r>
      <w:r w:rsidR="00A80738" w:rsidRPr="00890B92">
        <w:rPr>
          <w:sz w:val="22"/>
          <w:szCs w:val="22"/>
        </w:rPr>
        <w:tab/>
        <w:t xml:space="preserve"> </w:t>
      </w:r>
    </w:p>
    <w:p w14:paraId="1E51FD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661C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5AF5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8AECE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2B01D9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96CB78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144AB" w:rsidRPr="002144AB">
        <w:rPr>
          <w:sz w:val="22"/>
          <w:szCs w:val="22"/>
        </w:rPr>
        <w:t xml:space="preserve">Tryb podstawowy bez negocjacji - art. 275 pkt. 1 ustawy </w:t>
      </w:r>
      <w:proofErr w:type="spellStart"/>
      <w:r w:rsidR="002144AB" w:rsidRPr="002144A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AC95EF4" w14:textId="77777777" w:rsidR="00A80738" w:rsidRPr="00890B92" w:rsidRDefault="002144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144AB">
        <w:rPr>
          <w:b/>
          <w:sz w:val="22"/>
          <w:szCs w:val="22"/>
        </w:rPr>
        <w:t>Sukcesywna dostawa artykułów żywnościowych do  Przedszkola Samorządowego w Woli Batorskiej 597</w:t>
      </w:r>
    </w:p>
    <w:p w14:paraId="4A4C9739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144AB" w:rsidRPr="002144AB">
        <w:rPr>
          <w:sz w:val="22"/>
          <w:szCs w:val="22"/>
        </w:rPr>
        <w:t>(</w:t>
      </w:r>
      <w:proofErr w:type="spellStart"/>
      <w:r w:rsidR="002144AB" w:rsidRPr="002144AB">
        <w:rPr>
          <w:sz w:val="22"/>
          <w:szCs w:val="22"/>
        </w:rPr>
        <w:t>t.j</w:t>
      </w:r>
      <w:proofErr w:type="spellEnd"/>
      <w:r w:rsidR="002144AB" w:rsidRPr="002144A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144AB" w:rsidRPr="00A3048A" w14:paraId="2A25E67B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5244CA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1 zamówienia w wysokości 35 349.15 zł brutto;</w:t>
            </w:r>
          </w:p>
        </w:tc>
      </w:tr>
      <w:tr w:rsidR="002144AB" w:rsidRPr="00A3048A" w14:paraId="43AFC787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07C225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2 zamówienia w wysokości 129 675.42 zł brutto;</w:t>
            </w:r>
          </w:p>
        </w:tc>
      </w:tr>
      <w:tr w:rsidR="002144AB" w:rsidRPr="00A3048A" w14:paraId="4449E511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8667D3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3 zamówienia w wysokości 29 117.98 zł brutto;</w:t>
            </w:r>
          </w:p>
        </w:tc>
      </w:tr>
      <w:tr w:rsidR="002144AB" w:rsidRPr="00A3048A" w14:paraId="3D94E082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E587BA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4 zamówienia w wysokości 51 195.91 zł brutto;</w:t>
            </w:r>
          </w:p>
        </w:tc>
      </w:tr>
      <w:tr w:rsidR="002144AB" w:rsidRPr="00A3048A" w14:paraId="25206551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75B152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5 zamówienia w wysokości 108 051.16 zł brutto;</w:t>
            </w:r>
          </w:p>
        </w:tc>
      </w:tr>
      <w:tr w:rsidR="002144AB" w:rsidRPr="00A3048A" w14:paraId="110A62CC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DB95B0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6 zamówienia w wysokości 98 744.60 zł brutto;</w:t>
            </w:r>
          </w:p>
        </w:tc>
      </w:tr>
      <w:tr w:rsidR="002144AB" w:rsidRPr="00A3048A" w14:paraId="10E2006D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7CE820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7 zamówienia w wysokości 24 623.74 zł brutto;</w:t>
            </w:r>
          </w:p>
        </w:tc>
      </w:tr>
      <w:tr w:rsidR="002144AB" w:rsidRPr="00A3048A" w14:paraId="5DE880A5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36FF2F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8 zamówienia w wysokości 68 588.74 zł brutto;</w:t>
            </w:r>
          </w:p>
        </w:tc>
      </w:tr>
      <w:tr w:rsidR="002144AB" w:rsidRPr="00A3048A" w14:paraId="6EA6E634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9C1A3A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9 zamówienia w wysokości 38 710.76 zł brutto;</w:t>
            </w:r>
          </w:p>
        </w:tc>
      </w:tr>
      <w:tr w:rsidR="002144AB" w:rsidRPr="00A3048A" w14:paraId="3928D005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DA4F81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10 zamówienia w wysokości 11 051.42 zł brutto;</w:t>
            </w:r>
          </w:p>
        </w:tc>
      </w:tr>
      <w:tr w:rsidR="002144AB" w:rsidRPr="00A3048A" w14:paraId="25F20902" w14:textId="77777777" w:rsidTr="003656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C12695" w14:textId="77777777" w:rsidR="002144AB" w:rsidRPr="00A3048A" w:rsidRDefault="002144AB" w:rsidP="003656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144AB">
              <w:rPr>
                <w:sz w:val="24"/>
                <w:szCs w:val="24"/>
              </w:rPr>
              <w:t>części 11 zamówienia w wysokości 27 086.09 zł brutto;</w:t>
            </w:r>
          </w:p>
        </w:tc>
      </w:tr>
    </w:tbl>
    <w:p w14:paraId="51505456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C05371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1FAB6" w14:textId="77777777" w:rsidR="00B60709" w:rsidRDefault="00B60709">
      <w:r>
        <w:separator/>
      </w:r>
    </w:p>
  </w:endnote>
  <w:endnote w:type="continuationSeparator" w:id="0">
    <w:p w14:paraId="2D513C04" w14:textId="77777777" w:rsidR="00B60709" w:rsidRDefault="00B60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588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E9AB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8AE26" w14:textId="1146FB64" w:rsidR="009F189D" w:rsidRPr="009415F0" w:rsidRDefault="009F189D" w:rsidP="009415F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0A7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D0FD4C" w14:textId="77777777" w:rsidR="009F189D" w:rsidRDefault="009F189D">
    <w:pPr>
      <w:pStyle w:val="Stopka"/>
      <w:tabs>
        <w:tab w:val="clear" w:pos="4536"/>
      </w:tabs>
      <w:jc w:val="center"/>
    </w:pPr>
  </w:p>
  <w:p w14:paraId="0D9200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8C124" w14:textId="77777777" w:rsidR="00B60709" w:rsidRDefault="00B60709">
      <w:r>
        <w:separator/>
      </w:r>
    </w:p>
  </w:footnote>
  <w:footnote w:type="continuationSeparator" w:id="0">
    <w:p w14:paraId="310EC51B" w14:textId="77777777" w:rsidR="00B60709" w:rsidRDefault="00B60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40373" w14:textId="77777777" w:rsidR="002144AB" w:rsidRDefault="00214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E1268" w14:textId="77777777" w:rsidR="002144AB" w:rsidRDefault="002144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4D410" w14:textId="77777777" w:rsidR="002144AB" w:rsidRDefault="002144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709"/>
    <w:rsid w:val="00007727"/>
    <w:rsid w:val="00017720"/>
    <w:rsid w:val="00035488"/>
    <w:rsid w:val="000D7F25"/>
    <w:rsid w:val="000E00E5"/>
    <w:rsid w:val="00173B20"/>
    <w:rsid w:val="001C69FF"/>
    <w:rsid w:val="002144AB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415F0"/>
    <w:rsid w:val="009D19BD"/>
    <w:rsid w:val="009F189D"/>
    <w:rsid w:val="00A80738"/>
    <w:rsid w:val="00B60709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A315F"/>
  <w15:chartTrackingRefBased/>
  <w15:docId w15:val="{0C68ADB2-F2C7-49C7-B867-2443372E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2021-12-28T09:10:00Z</dcterms:created>
  <dcterms:modified xsi:type="dcterms:W3CDTF">2021-12-28T09:10:00Z</dcterms:modified>
</cp:coreProperties>
</file>