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4AFE1" w14:textId="77777777" w:rsidR="00B4781E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tbl>
      <w:tblPr>
        <w:tblStyle w:val="Tabela-Siatka"/>
        <w:tblW w:w="93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6379"/>
        <w:gridCol w:w="1560"/>
      </w:tblGrid>
      <w:tr w:rsidR="00B4781E" w14:paraId="13924C24" w14:textId="77777777" w:rsidTr="00BF22B2">
        <w:tc>
          <w:tcPr>
            <w:tcW w:w="1413" w:type="dxa"/>
            <w:hideMark/>
          </w:tcPr>
          <w:p w14:paraId="276BFC1E" w14:textId="77777777" w:rsidR="00B4781E" w:rsidRDefault="00B4781E" w:rsidP="00BF22B2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6E7FCA6E" wp14:editId="3785D77F">
                  <wp:extent cx="609600" cy="942975"/>
                  <wp:effectExtent l="0" t="0" r="0" b="9525"/>
                  <wp:docPr id="1" name="Obraz 1" descr="Obraz zawierający tekst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 descr="Obraz zawierający tekst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vAlign w:val="bottom"/>
          </w:tcPr>
          <w:p w14:paraId="74B3D945" w14:textId="77777777" w:rsidR="00B4781E" w:rsidRDefault="00B4781E" w:rsidP="00BF22B2">
            <w:pPr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lang w:eastAsia="en-US"/>
              </w:rPr>
              <w:t>"INICJATYWA DOSKONAŁOŚCI - UCZELNIA BADAWCZA"</w:t>
            </w:r>
          </w:p>
          <w:p w14:paraId="32A32C1F" w14:textId="77777777" w:rsidR="00B4781E" w:rsidRDefault="00B4781E" w:rsidP="00BF22B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hideMark/>
          </w:tcPr>
          <w:p w14:paraId="38E06513" w14:textId="77777777" w:rsidR="00B4781E" w:rsidRDefault="00B4781E" w:rsidP="00BF22B2">
            <w:pPr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24A8EE97" wp14:editId="7FD5ED52">
                  <wp:extent cx="781050" cy="9144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2A97E8" w14:textId="5A33D73A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</w:p>
    <w:p w14:paraId="391281D0" w14:textId="77777777" w:rsidR="00C86F3D" w:rsidRDefault="00AE2A9D" w:rsidP="00C86F3D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17735" wp14:editId="7B66ED53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2057400" cy="793115"/>
                <wp:effectExtent l="0" t="0" r="19050" b="2603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793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43E1A05D" id="AutoShape 2" o:spid="_x0000_s1026" style="position:absolute;margin-left:0;margin-top:.55pt;width:162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"/>
            </w:pict>
          </mc:Fallback>
        </mc:AlternateContent>
      </w:r>
      <w:r w:rsidR="00C86F3D"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77777777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143B0D4C" w14:textId="77777777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D32F983" w14:textId="77777777" w:rsidR="006E1E3C" w:rsidRDefault="006E1E3C" w:rsidP="00C86F3D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14:paraId="46B29103" w14:textId="5B4E7D8A" w:rsidR="00C86F3D" w:rsidRPr="00540289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bookmarkStart w:id="0" w:name="_GoBack"/>
      <w:bookmarkEnd w:id="0"/>
      <w:r w:rsidRPr="00540289">
        <w:rPr>
          <w:b/>
          <w:color w:val="000000"/>
          <w:sz w:val="24"/>
          <w:szCs w:val="24"/>
        </w:rPr>
        <w:t>WYKAZ ZREALIZOWANYCH USŁUG</w:t>
      </w: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C9E678" w14:textId="25BED648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B4781E" w:rsidRPr="00B4781E">
        <w:rPr>
          <w:b/>
        </w:rPr>
        <w:t>Usługa dwóch edycji certyfikowanego szkolenia pn. "Szkoła Tutorów Akademickich " dla dydaktyków AGH - Kc-zp.272-735/21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072" w:type="dxa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611"/>
        <w:gridCol w:w="1560"/>
        <w:gridCol w:w="2268"/>
      </w:tblGrid>
      <w:tr w:rsidR="00C86F3D" w:rsidRPr="005A10E2" w14:paraId="6C0D05E3" w14:textId="77777777" w:rsidTr="00D97C6D">
        <w:trPr>
          <w:cantSplit/>
          <w:trHeight w:val="782"/>
        </w:trPr>
        <w:tc>
          <w:tcPr>
            <w:tcW w:w="633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4611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D97C6D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4611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6B4809">
        <w:trPr>
          <w:cantSplit/>
          <w:trHeight w:val="1060"/>
        </w:trPr>
        <w:tc>
          <w:tcPr>
            <w:tcW w:w="633" w:type="dxa"/>
          </w:tcPr>
          <w:p w14:paraId="4B0EE4BB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1569AF0E" w14:textId="31C9B705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="006B4809" w:rsidRPr="006B4809">
              <w:rPr>
                <w:b/>
                <w:color w:val="000000"/>
              </w:rPr>
              <w:t>szkole</w:t>
            </w:r>
            <w:r w:rsidR="006B4809">
              <w:rPr>
                <w:b/>
                <w:color w:val="000000"/>
              </w:rPr>
              <w:t>nia</w:t>
            </w:r>
            <w:r w:rsidR="006B4809" w:rsidRPr="006B4809">
              <w:rPr>
                <w:b/>
                <w:color w:val="000000"/>
              </w:rPr>
              <w:t xml:space="preserve"> z zakresu </w:t>
            </w:r>
            <w:proofErr w:type="spellStart"/>
            <w:r w:rsidR="00BF4D35" w:rsidRPr="00BF4D35">
              <w:rPr>
                <w:b/>
                <w:color w:val="000000"/>
              </w:rPr>
              <w:t>tutoringu</w:t>
            </w:r>
            <w:proofErr w:type="spellEnd"/>
            <w:r w:rsidR="00BF4D35" w:rsidRPr="00BF4D35">
              <w:rPr>
                <w:b/>
                <w:color w:val="000000"/>
              </w:rPr>
              <w:t xml:space="preserve"> obejmującego narzędzia </w:t>
            </w:r>
            <w:proofErr w:type="spellStart"/>
            <w:r w:rsidR="00BF4D35" w:rsidRPr="00BF4D35">
              <w:rPr>
                <w:b/>
                <w:color w:val="000000"/>
              </w:rPr>
              <w:t>tutoringu</w:t>
            </w:r>
            <w:proofErr w:type="spellEnd"/>
            <w:r w:rsidR="00BF4D35" w:rsidRPr="00BF4D35">
              <w:rPr>
                <w:b/>
                <w:color w:val="000000"/>
              </w:rPr>
              <w:t xml:space="preserve"> naukowego</w:t>
            </w:r>
            <w:r w:rsidR="00BF4D35">
              <w:rPr>
                <w:b/>
                <w:color w:val="000000"/>
              </w:rPr>
              <w:t xml:space="preserve"> </w:t>
            </w:r>
            <w:proofErr w:type="spellStart"/>
            <w:r w:rsidR="006B4809">
              <w:rPr>
                <w:b/>
                <w:color w:val="000000"/>
              </w:rPr>
              <w:t>tj</w:t>
            </w:r>
            <w:proofErr w:type="spellEnd"/>
            <w:r w:rsidR="006B4809"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 w:rsidR="006B4809"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D97C6D">
        <w:trPr>
          <w:cantSplit/>
          <w:trHeight w:val="906"/>
        </w:trPr>
        <w:tc>
          <w:tcPr>
            <w:tcW w:w="633" w:type="dxa"/>
          </w:tcPr>
          <w:p w14:paraId="75A6543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08F92CEE" w14:textId="646BE8B4" w:rsidR="00C86F3D" w:rsidRPr="005A10E2" w:rsidRDefault="006B4809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6B4809">
              <w:rPr>
                <w:b/>
                <w:color w:val="000000"/>
              </w:rPr>
              <w:t xml:space="preserve">Przeprowadzenie szkolenia z zakresu </w:t>
            </w:r>
            <w:proofErr w:type="spellStart"/>
            <w:r w:rsidR="00BF4D35" w:rsidRPr="00BF4D35">
              <w:rPr>
                <w:b/>
                <w:color w:val="000000"/>
              </w:rPr>
              <w:t>tutoringu</w:t>
            </w:r>
            <w:proofErr w:type="spellEnd"/>
            <w:r w:rsidR="00BF4D35" w:rsidRPr="00BF4D35">
              <w:rPr>
                <w:b/>
                <w:color w:val="000000"/>
              </w:rPr>
              <w:t xml:space="preserve"> obejmującego narzędzia </w:t>
            </w:r>
            <w:proofErr w:type="spellStart"/>
            <w:r w:rsidR="00BF4D35" w:rsidRPr="00BF4D35">
              <w:rPr>
                <w:b/>
                <w:color w:val="000000"/>
              </w:rPr>
              <w:t>tutoringu</w:t>
            </w:r>
            <w:proofErr w:type="spellEnd"/>
            <w:r w:rsidR="00BF4D35" w:rsidRPr="00BF4D35">
              <w:rPr>
                <w:b/>
                <w:color w:val="000000"/>
              </w:rPr>
              <w:t xml:space="preserve"> naukowego</w:t>
            </w:r>
            <w:r w:rsidRPr="006B4809">
              <w:rPr>
                <w:b/>
                <w:color w:val="000000"/>
              </w:rPr>
              <w:t xml:space="preserve"> </w:t>
            </w:r>
            <w:proofErr w:type="spellStart"/>
            <w:r w:rsidRPr="006B4809">
              <w:rPr>
                <w:b/>
                <w:color w:val="000000"/>
              </w:rPr>
              <w:t>tj</w:t>
            </w:r>
            <w:proofErr w:type="spellEnd"/>
            <w:r w:rsidRPr="006B4809">
              <w:rPr>
                <w:b/>
                <w:color w:val="000000"/>
              </w:rPr>
              <w:t xml:space="preserve"> …… (należy wpisać nazwę szkolenia)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D97C6D">
        <w:trPr>
          <w:cantSplit/>
          <w:trHeight w:val="906"/>
        </w:trPr>
        <w:tc>
          <w:tcPr>
            <w:tcW w:w="633" w:type="dxa"/>
          </w:tcPr>
          <w:p w14:paraId="2D0C582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4D9DA7F4" w14:textId="1C52B93E" w:rsidR="00C86F3D" w:rsidRPr="005A10E2" w:rsidRDefault="006B4809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6B4809">
              <w:rPr>
                <w:b/>
                <w:color w:val="000000"/>
              </w:rPr>
              <w:t xml:space="preserve">Przeprowadzenie szkolenia z zakresu </w:t>
            </w:r>
            <w:proofErr w:type="spellStart"/>
            <w:r w:rsidR="00BF4D35" w:rsidRPr="00BF4D35">
              <w:rPr>
                <w:b/>
                <w:color w:val="000000"/>
              </w:rPr>
              <w:t>tutoringu</w:t>
            </w:r>
            <w:proofErr w:type="spellEnd"/>
            <w:r w:rsidR="00BF4D35" w:rsidRPr="00BF4D35">
              <w:rPr>
                <w:b/>
                <w:color w:val="000000"/>
              </w:rPr>
              <w:t xml:space="preserve"> obejmującego narzędzia </w:t>
            </w:r>
            <w:proofErr w:type="spellStart"/>
            <w:r w:rsidR="00BF4D35" w:rsidRPr="00BF4D35">
              <w:rPr>
                <w:b/>
                <w:color w:val="000000"/>
              </w:rPr>
              <w:t>tutoringu</w:t>
            </w:r>
            <w:proofErr w:type="spellEnd"/>
            <w:r w:rsidR="00BF4D35" w:rsidRPr="00BF4D35">
              <w:rPr>
                <w:b/>
                <w:color w:val="000000"/>
              </w:rPr>
              <w:t xml:space="preserve"> naukowego</w:t>
            </w:r>
            <w:r w:rsidRPr="006B4809">
              <w:rPr>
                <w:b/>
                <w:color w:val="000000"/>
              </w:rPr>
              <w:t xml:space="preserve"> </w:t>
            </w:r>
            <w:proofErr w:type="spellStart"/>
            <w:r w:rsidRPr="006B4809">
              <w:rPr>
                <w:b/>
                <w:color w:val="000000"/>
              </w:rPr>
              <w:t>tj</w:t>
            </w:r>
            <w:proofErr w:type="spellEnd"/>
            <w:r w:rsidRPr="006B4809">
              <w:rPr>
                <w:b/>
                <w:color w:val="000000"/>
              </w:rPr>
              <w:t xml:space="preserve"> …… (należy wpisać nazwę szkolenia)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3FF117B" w14:textId="77777777" w:rsidR="006E1E3C" w:rsidRDefault="006E1E3C" w:rsidP="006B48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highlight w:val="yellow"/>
          <w:lang w:eastAsia="zh-CN"/>
        </w:rPr>
      </w:pPr>
    </w:p>
    <w:p w14:paraId="3533DFF6" w14:textId="385F1D98" w:rsidR="00F213FB" w:rsidRPr="006B4809" w:rsidRDefault="00FD38FE" w:rsidP="006B48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 w:rsidRPr="00FD38FE">
        <w:rPr>
          <w:rFonts w:eastAsia="Calibri"/>
          <w:b/>
          <w:highlight w:val="yellow"/>
          <w:lang w:eastAsia="zh-CN"/>
        </w:rPr>
        <w:t>Oferta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powinna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być sporządzona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38FE">
        <w:rPr>
          <w:rFonts w:eastAsia="Calibri"/>
          <w:highlight w:val="yellow"/>
          <w:lang w:eastAsia="zh-CN"/>
        </w:rPr>
        <w:t>.</w:t>
      </w:r>
    </w:p>
    <w:sectPr w:rsidR="00F213FB" w:rsidRPr="006B4809" w:rsidSect="00B478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6559D" w14:textId="77777777" w:rsidR="0037616C" w:rsidRDefault="0037616C">
      <w:r>
        <w:separator/>
      </w:r>
    </w:p>
  </w:endnote>
  <w:endnote w:type="continuationSeparator" w:id="0">
    <w:p w14:paraId="24F15D77" w14:textId="77777777" w:rsidR="0037616C" w:rsidRDefault="0037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6CC20" w14:textId="77777777" w:rsidR="0037616C" w:rsidRDefault="0037616C">
      <w:r>
        <w:separator/>
      </w:r>
    </w:p>
  </w:footnote>
  <w:footnote w:type="continuationSeparator" w:id="0">
    <w:p w14:paraId="13D6DBB4" w14:textId="77777777" w:rsidR="0037616C" w:rsidRDefault="0037616C">
      <w:r>
        <w:continuationSeparator/>
      </w:r>
    </w:p>
  </w:footnote>
  <w:footnote w:id="1">
    <w:p w14:paraId="010C7529" w14:textId="227C6B97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B4781E">
        <w:t>8</w:t>
      </w:r>
      <w:r w:rsidR="00094658">
        <w:t>.2</w:t>
      </w:r>
      <w:r>
        <w:t>.3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94658"/>
    <w:rsid w:val="001C5C7B"/>
    <w:rsid w:val="00210E8E"/>
    <w:rsid w:val="00276C10"/>
    <w:rsid w:val="002F7E2B"/>
    <w:rsid w:val="0037616C"/>
    <w:rsid w:val="004C03CA"/>
    <w:rsid w:val="00540289"/>
    <w:rsid w:val="00551DBC"/>
    <w:rsid w:val="006B469B"/>
    <w:rsid w:val="006B4809"/>
    <w:rsid w:val="006E1E3C"/>
    <w:rsid w:val="00702A72"/>
    <w:rsid w:val="00A63A91"/>
    <w:rsid w:val="00AE2A9D"/>
    <w:rsid w:val="00B4781E"/>
    <w:rsid w:val="00B72EC0"/>
    <w:rsid w:val="00B93B92"/>
    <w:rsid w:val="00BF4D35"/>
    <w:rsid w:val="00C049BA"/>
    <w:rsid w:val="00C254C7"/>
    <w:rsid w:val="00C34B2E"/>
    <w:rsid w:val="00C50722"/>
    <w:rsid w:val="00C833D4"/>
    <w:rsid w:val="00C86F3D"/>
    <w:rsid w:val="00D11BC3"/>
    <w:rsid w:val="00D93FE5"/>
    <w:rsid w:val="00D97C6D"/>
    <w:rsid w:val="00DD5BF2"/>
    <w:rsid w:val="00E27CB6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B478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2021-12-17T11:49:00Z</cp:lastPrinted>
  <dcterms:created xsi:type="dcterms:W3CDTF">2021-12-17T11:49:00Z</dcterms:created>
  <dcterms:modified xsi:type="dcterms:W3CDTF">2021-12-17T11:49:00Z</dcterms:modified>
</cp:coreProperties>
</file>