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2789C" w14:textId="34375C5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56D41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429FAAD" w14:textId="77777777" w:rsidR="005103B9" w:rsidRDefault="005103B9" w:rsidP="005103B9">
      <w:pPr>
        <w:spacing w:after="0" w:line="480" w:lineRule="auto"/>
        <w:rPr>
          <w:b/>
        </w:rPr>
      </w:pPr>
    </w:p>
    <w:p w14:paraId="5982780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44E5D" w:rsidRPr="00E44E5D">
        <w:rPr>
          <w:rFonts w:ascii="Times New Roman" w:hAnsi="Times New Roman"/>
          <w:b/>
        </w:rPr>
        <w:t>ZP.271.50.2021</w:t>
      </w:r>
    </w:p>
    <w:p w14:paraId="7D4321F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37C06BC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4E5D" w:rsidRPr="00E44E5D">
        <w:rPr>
          <w:sz w:val="22"/>
          <w:szCs w:val="22"/>
        </w:rPr>
        <w:t>GMINA NIEPOŁOMICE</w:t>
      </w:r>
    </w:p>
    <w:p w14:paraId="181B1EB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4E5D" w:rsidRPr="00E44E5D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E44E5D" w:rsidRPr="00E44E5D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6375D95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4E5D" w:rsidRPr="00E44E5D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E44E5D" w:rsidRPr="00E44E5D">
        <w:rPr>
          <w:sz w:val="22"/>
          <w:szCs w:val="22"/>
        </w:rPr>
        <w:t>Niepołomice</w:t>
      </w:r>
    </w:p>
    <w:p w14:paraId="3B2106A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D07FE4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6B358B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9602E3E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DAC35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8857B2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3D2AC76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42EF95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91F791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775009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44E5D" w:rsidRPr="00110593" w14:paraId="05A65131" w14:textId="77777777" w:rsidTr="00A97FA1">
        <w:tc>
          <w:tcPr>
            <w:tcW w:w="9212" w:type="dxa"/>
            <w:shd w:val="clear" w:color="auto" w:fill="D9D9D9"/>
          </w:tcPr>
          <w:p w14:paraId="7EA51C50" w14:textId="77777777" w:rsidR="00E44E5D" w:rsidRPr="00110593" w:rsidRDefault="00E44E5D" w:rsidP="00A97FA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F3C1962" w14:textId="77777777" w:rsidR="00E44E5D" w:rsidRPr="00110593" w:rsidRDefault="00E44E5D" w:rsidP="00A97FA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44E5D">
              <w:rPr>
                <w:rFonts w:ascii="Times New Roman" w:hAnsi="Times New Roman"/>
              </w:rPr>
              <w:t>(</w:t>
            </w:r>
            <w:proofErr w:type="spellStart"/>
            <w:r w:rsidRPr="00E44E5D">
              <w:rPr>
                <w:rFonts w:ascii="Times New Roman" w:hAnsi="Times New Roman"/>
              </w:rPr>
              <w:t>t.j</w:t>
            </w:r>
            <w:proofErr w:type="spellEnd"/>
            <w:r w:rsidRPr="00E44E5D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FA682DE" w14:textId="77777777" w:rsidR="00E44E5D" w:rsidRPr="00110593" w:rsidRDefault="00E44E5D" w:rsidP="00A97F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1F75651" w14:textId="77777777" w:rsidR="00E44E5D" w:rsidRPr="00110593" w:rsidRDefault="00E44E5D" w:rsidP="00A97F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8B728D5" w14:textId="77777777" w:rsidR="00E44E5D" w:rsidRPr="00110593" w:rsidRDefault="00E44E5D" w:rsidP="00A97FA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885882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5C5720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2B51871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44E5D" w:rsidRPr="00E44E5D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87777FA" w14:textId="77777777" w:rsidR="005434B3" w:rsidRDefault="00E44E5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44E5D">
        <w:rPr>
          <w:rFonts w:ascii="Times New Roman" w:hAnsi="Times New Roman"/>
          <w:b/>
        </w:rPr>
        <w:t>Sukcesywna dostawa artykułów żywnościowych do  Przedszkola Samorządowego w Woli Batorskiej 597</w:t>
      </w:r>
    </w:p>
    <w:p w14:paraId="6A426BE3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131DAE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0A797ED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87C27ED" w14:textId="77777777" w:rsidR="00710937" w:rsidRPr="00292198" w:rsidRDefault="00710937" w:rsidP="005E24AA">
      <w:pPr>
        <w:rPr>
          <w:rFonts w:ascii="Times New Roman" w:hAnsi="Times New Roman"/>
        </w:rPr>
      </w:pPr>
    </w:p>
    <w:p w14:paraId="4E149E3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8068C3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3D9A2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4ECBC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5EBE7B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624EBD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1794059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3A65F9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0AED63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E5DB19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B728FA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4FDAA1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65E3D55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863C3D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65CE06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419AC5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7F4F55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D6A71" w14:textId="77777777" w:rsidR="00FE4233" w:rsidRDefault="00FE4233" w:rsidP="0038231F">
      <w:pPr>
        <w:spacing w:after="0" w:line="240" w:lineRule="auto"/>
      </w:pPr>
      <w:r>
        <w:separator/>
      </w:r>
    </w:p>
  </w:endnote>
  <w:endnote w:type="continuationSeparator" w:id="0">
    <w:p w14:paraId="10040F4D" w14:textId="77777777" w:rsidR="00FE4233" w:rsidRDefault="00FE42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3B30" w14:textId="77777777" w:rsidR="00E44E5D" w:rsidRDefault="00E44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AA35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97F6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3A93" w14:textId="77777777" w:rsidR="00E44E5D" w:rsidRDefault="00E44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5FD95" w14:textId="77777777" w:rsidR="00FE4233" w:rsidRDefault="00FE4233" w:rsidP="0038231F">
      <w:pPr>
        <w:spacing w:after="0" w:line="240" w:lineRule="auto"/>
      </w:pPr>
      <w:r>
        <w:separator/>
      </w:r>
    </w:p>
  </w:footnote>
  <w:footnote w:type="continuationSeparator" w:id="0">
    <w:p w14:paraId="5B83BDB3" w14:textId="77777777" w:rsidR="00FE4233" w:rsidRDefault="00FE42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82C10" w14:textId="77777777" w:rsidR="00E44E5D" w:rsidRDefault="00E44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B1EEE" w14:textId="77777777" w:rsidR="00E44E5D" w:rsidRDefault="00E44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0F20" w14:textId="77777777" w:rsidR="00E44E5D" w:rsidRDefault="00E44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23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6D41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3BE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E5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23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C5AF4"/>
  <w15:docId w15:val="{1BBE037F-78F6-47EE-841C-D7FA8D2C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2021-12-20T10:01:00Z</cp:lastPrinted>
  <dcterms:created xsi:type="dcterms:W3CDTF">2021-12-20T10:04:00Z</dcterms:created>
  <dcterms:modified xsi:type="dcterms:W3CDTF">2021-12-20T10:04:00Z</dcterms:modified>
</cp:coreProperties>
</file>