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E21D4" w14:textId="2739D6D7" w:rsidR="00D665F5" w:rsidRDefault="00967B26" w:rsidP="00D665F5">
      <w:pPr>
        <w:spacing w:after="240"/>
        <w:jc w:val="right"/>
        <w:rPr>
          <w:sz w:val="22"/>
          <w:szCs w:val="22"/>
        </w:rPr>
      </w:pPr>
      <w:r w:rsidRPr="00967B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7B26">
        <w:rPr>
          <w:sz w:val="22"/>
          <w:szCs w:val="22"/>
        </w:rPr>
        <w:t>2021-12-</w:t>
      </w:r>
      <w:r w:rsidR="002F2CCA">
        <w:rPr>
          <w:sz w:val="22"/>
          <w:szCs w:val="22"/>
        </w:rPr>
        <w:t>17</w:t>
      </w:r>
    </w:p>
    <w:p w14:paraId="5FD483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D13BBE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Akademia Górniczo - Hutnicza</w:t>
      </w:r>
    </w:p>
    <w:p w14:paraId="53EDD3EB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im. Stanisława Staszica w Krakowie</w:t>
      </w:r>
    </w:p>
    <w:p w14:paraId="65E7CDCA" w14:textId="77777777" w:rsidR="00D665F5" w:rsidRPr="00D91931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Dział Zamówień Publicznych</w:t>
      </w:r>
    </w:p>
    <w:p w14:paraId="08CE9C0C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30</w:t>
      </w:r>
    </w:p>
    <w:p w14:paraId="79452DC8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Kraków</w:t>
      </w:r>
    </w:p>
    <w:p w14:paraId="1888F1E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B3E794" w14:textId="4A65A63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7B26" w:rsidRPr="00967B26">
        <w:rPr>
          <w:b/>
          <w:sz w:val="22"/>
          <w:szCs w:val="22"/>
        </w:rPr>
        <w:t>KC-zp.272-</w:t>
      </w:r>
      <w:r w:rsidR="002F2CCA">
        <w:rPr>
          <w:b/>
          <w:sz w:val="22"/>
          <w:szCs w:val="22"/>
        </w:rPr>
        <w:t>717</w:t>
      </w:r>
      <w:r w:rsidR="00967B26" w:rsidRPr="00967B26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08C804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C37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550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FADE8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C5BA85" w14:textId="77777777" w:rsidR="002F2CCA" w:rsidRDefault="00C659E2" w:rsidP="002F2CCA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7B26" w:rsidRPr="00967B26">
        <w:rPr>
          <w:sz w:val="22"/>
          <w:szCs w:val="22"/>
        </w:rPr>
        <w:t xml:space="preserve">Tryb podstawowy bez negocjacji - art. 275 pkt. 1 ustawy </w:t>
      </w:r>
      <w:proofErr w:type="spellStart"/>
      <w:r w:rsidR="00967B26" w:rsidRPr="00967B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  <w:r w:rsidR="00FD3471">
        <w:rPr>
          <w:b/>
          <w:bCs/>
          <w:sz w:val="22"/>
          <w:szCs w:val="22"/>
        </w:rPr>
        <w:t xml:space="preserve"> </w:t>
      </w:r>
      <w:r w:rsidR="002F2CCA" w:rsidRPr="002F2CCA">
        <w:rPr>
          <w:b/>
          <w:bCs/>
          <w:sz w:val="22"/>
          <w:szCs w:val="22"/>
        </w:rPr>
        <w:t>dostawa czytnika TL/OSL do pomiarów widm luminescencji stymulowanej termicznie i optycznie szt.1 - KC-zp.272-717/21</w:t>
      </w:r>
    </w:p>
    <w:p w14:paraId="630C68E0" w14:textId="24C68414" w:rsidR="00D665F5" w:rsidRPr="00577BC6" w:rsidRDefault="00D665F5" w:rsidP="002F2CCA">
      <w:pPr>
        <w:spacing w:before="120" w:after="120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7B26" w:rsidRPr="00967B26">
        <w:rPr>
          <w:sz w:val="22"/>
          <w:szCs w:val="22"/>
        </w:rPr>
        <w:t>(</w:t>
      </w:r>
      <w:proofErr w:type="spellStart"/>
      <w:r w:rsidR="00967B26" w:rsidRPr="00967B26">
        <w:rPr>
          <w:sz w:val="22"/>
          <w:szCs w:val="22"/>
        </w:rPr>
        <w:t>t.j</w:t>
      </w:r>
      <w:proofErr w:type="spellEnd"/>
      <w:r w:rsidR="00967B26" w:rsidRPr="00967B2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204B30" w14:textId="117DF157" w:rsidR="00A80738" w:rsidRPr="00577BC6" w:rsidRDefault="00D665F5" w:rsidP="0048011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7B26" w:rsidRPr="00967B26">
        <w:rPr>
          <w:sz w:val="22"/>
          <w:szCs w:val="22"/>
        </w:rPr>
        <w:t>1</w:t>
      </w:r>
      <w:r w:rsidR="00FD3471">
        <w:rPr>
          <w:sz w:val="22"/>
          <w:szCs w:val="22"/>
        </w:rPr>
        <w:t>7</w:t>
      </w:r>
      <w:r w:rsidR="00967B26" w:rsidRPr="00967B26">
        <w:rPr>
          <w:sz w:val="22"/>
          <w:szCs w:val="22"/>
        </w:rPr>
        <w:t>/12/2021</w:t>
      </w:r>
      <w:r w:rsidR="00FF4AB1" w:rsidRPr="00577BC6">
        <w:rPr>
          <w:sz w:val="22"/>
          <w:szCs w:val="22"/>
        </w:rPr>
        <w:t xml:space="preserve"> o godz. </w:t>
      </w:r>
      <w:r w:rsidR="00967B26" w:rsidRPr="00967B26">
        <w:rPr>
          <w:sz w:val="22"/>
          <w:szCs w:val="22"/>
        </w:rPr>
        <w:t>1</w:t>
      </w:r>
      <w:r w:rsidR="002F2CCA">
        <w:rPr>
          <w:sz w:val="22"/>
          <w:szCs w:val="22"/>
        </w:rPr>
        <w:t>2</w:t>
      </w:r>
      <w:r w:rsidR="00967B26" w:rsidRPr="00967B26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F2CCA" w:rsidRPr="00493F8C" w14:paraId="4D334976" w14:textId="77777777" w:rsidTr="002F2CCA">
        <w:tc>
          <w:tcPr>
            <w:tcW w:w="993" w:type="dxa"/>
          </w:tcPr>
          <w:p w14:paraId="5D8A05E8" w14:textId="36C91FBF" w:rsidR="002F2CCA" w:rsidRPr="00490DC0" w:rsidRDefault="002F2CCA" w:rsidP="003F57CD">
            <w:pPr>
              <w:spacing w:before="120" w:after="120"/>
              <w:jc w:val="center"/>
            </w:pPr>
            <w:r>
              <w:t xml:space="preserve">Nr oferty 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F9BB38" w14:textId="77777777" w:rsidR="002F2CCA" w:rsidRPr="00490DC0" w:rsidRDefault="002F2CCA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0344E" w14:textId="77777777" w:rsidR="002F2CCA" w:rsidRPr="00490DC0" w:rsidRDefault="002F2CCA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2CCA" w:rsidRPr="00493F8C" w14:paraId="5F9362BC" w14:textId="77777777" w:rsidTr="002F2CCA">
        <w:tc>
          <w:tcPr>
            <w:tcW w:w="993" w:type="dxa"/>
          </w:tcPr>
          <w:p w14:paraId="224AA29F" w14:textId="5CD3C19F" w:rsidR="002F2CCA" w:rsidRDefault="002F2CCA" w:rsidP="00771F0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14:paraId="3CE921C7" w14:textId="5A004678" w:rsidR="002F2CCA" w:rsidRPr="00490DC0" w:rsidRDefault="002F2CCA" w:rsidP="00771F05">
            <w:pPr>
              <w:spacing w:after="40"/>
              <w:jc w:val="both"/>
            </w:pPr>
            <w:proofErr w:type="spellStart"/>
            <w:r>
              <w:t>Integrators</w:t>
            </w:r>
            <w:proofErr w:type="spellEnd"/>
            <w:r>
              <w:t xml:space="preserve"> Dariusz Demarczyk </w:t>
            </w:r>
            <w:r>
              <w:br/>
              <w:t>ul.</w:t>
            </w:r>
            <w:r>
              <w:t xml:space="preserve"> Bukowa 46/6, 41-600 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1B040" w14:textId="22C32CF1" w:rsidR="002F2CCA" w:rsidRPr="00490DC0" w:rsidRDefault="002F2CCA" w:rsidP="00771F05">
            <w:pPr>
              <w:spacing w:before="120" w:after="120"/>
              <w:jc w:val="both"/>
            </w:pPr>
            <w:r>
              <w:t>501.840, 00</w:t>
            </w:r>
            <w:r>
              <w:t xml:space="preserve"> zł. </w:t>
            </w:r>
          </w:p>
        </w:tc>
      </w:tr>
    </w:tbl>
    <w:p w14:paraId="0B84751D" w14:textId="58AB395A" w:rsidR="00C236D3" w:rsidRDefault="00C236D3" w:rsidP="00480118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E30E1E" w14:textId="77777777" w:rsidR="00711A68" w:rsidRDefault="00711A68">
      <w:r>
        <w:separator/>
      </w:r>
    </w:p>
  </w:endnote>
  <w:endnote w:type="continuationSeparator" w:id="0">
    <w:p w14:paraId="50B405D8" w14:textId="77777777" w:rsidR="00711A68" w:rsidRDefault="00711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6C3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22A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DE9FB" w14:textId="2F36BE74" w:rsidR="009F189D" w:rsidRDefault="00BE70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B609A8" wp14:editId="2406AD6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B025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04630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17A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F8F68C" w14:textId="77777777" w:rsidR="009F189D" w:rsidRDefault="009F189D">
    <w:pPr>
      <w:pStyle w:val="Stopka"/>
      <w:tabs>
        <w:tab w:val="clear" w:pos="4536"/>
      </w:tabs>
      <w:jc w:val="center"/>
    </w:pPr>
  </w:p>
  <w:p w14:paraId="49174FC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0545C" w14:textId="77777777" w:rsidR="00711A68" w:rsidRDefault="00711A68">
      <w:r>
        <w:separator/>
      </w:r>
    </w:p>
  </w:footnote>
  <w:footnote w:type="continuationSeparator" w:id="0">
    <w:p w14:paraId="28D8CBDF" w14:textId="77777777" w:rsidR="00711A68" w:rsidRDefault="00711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07CF7" w14:textId="77777777" w:rsidR="00967B26" w:rsidRDefault="00967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70AFF5" w14:textId="77777777" w:rsidR="00967B26" w:rsidRDefault="00967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1F931" w14:textId="77777777" w:rsidR="00967B26" w:rsidRDefault="00967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4B7"/>
    <w:rsid w:val="00007727"/>
    <w:rsid w:val="00017720"/>
    <w:rsid w:val="00035488"/>
    <w:rsid w:val="0009546A"/>
    <w:rsid w:val="000D7F25"/>
    <w:rsid w:val="000E00E5"/>
    <w:rsid w:val="001146A4"/>
    <w:rsid w:val="00173B20"/>
    <w:rsid w:val="001C69FF"/>
    <w:rsid w:val="001F44D2"/>
    <w:rsid w:val="0023318D"/>
    <w:rsid w:val="002F2CCA"/>
    <w:rsid w:val="00313A75"/>
    <w:rsid w:val="003B6B36"/>
    <w:rsid w:val="003D72FD"/>
    <w:rsid w:val="003F57CD"/>
    <w:rsid w:val="00405BEE"/>
    <w:rsid w:val="00423179"/>
    <w:rsid w:val="00480118"/>
    <w:rsid w:val="00490DC0"/>
    <w:rsid w:val="00493F8C"/>
    <w:rsid w:val="004C7E9B"/>
    <w:rsid w:val="0056105D"/>
    <w:rsid w:val="00577BC6"/>
    <w:rsid w:val="005904B7"/>
    <w:rsid w:val="00601802"/>
    <w:rsid w:val="0069085C"/>
    <w:rsid w:val="00711A68"/>
    <w:rsid w:val="00835232"/>
    <w:rsid w:val="00843263"/>
    <w:rsid w:val="00861E75"/>
    <w:rsid w:val="00967B26"/>
    <w:rsid w:val="009D19BD"/>
    <w:rsid w:val="009F189D"/>
    <w:rsid w:val="00A80738"/>
    <w:rsid w:val="00BE709F"/>
    <w:rsid w:val="00C236D3"/>
    <w:rsid w:val="00C659E2"/>
    <w:rsid w:val="00C817D5"/>
    <w:rsid w:val="00CB0802"/>
    <w:rsid w:val="00D665F5"/>
    <w:rsid w:val="00D7128F"/>
    <w:rsid w:val="00EA3476"/>
    <w:rsid w:val="00F44906"/>
    <w:rsid w:val="00F95C33"/>
    <w:rsid w:val="00FC3F48"/>
    <w:rsid w:val="00FD34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997CA"/>
  <w15:chartTrackingRefBased/>
  <w15:docId w15:val="{DF3E4CDC-E48C-482F-87F4-346C2A5B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3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3</cp:revision>
  <dcterms:created xsi:type="dcterms:W3CDTF">2021-12-17T11:38:00Z</dcterms:created>
  <dcterms:modified xsi:type="dcterms:W3CDTF">2021-12-17T11:41:00Z</dcterms:modified>
</cp:coreProperties>
</file>