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7A991C35" w:rsidR="000B6508" w:rsidRPr="003164FD" w:rsidRDefault="000B6508" w:rsidP="003164FD">
      <w:pPr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164FD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3164FD" w:rsidRPr="003164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dostawa materiałów promocyjnych Programu ERSAMUS + - KC-zp.272-687/21</w:t>
      </w:r>
      <w:r w:rsidRPr="003164FD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 w:rsidRPr="003164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3164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 w:rsidRPr="003164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3164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 w:rsidRPr="003164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3164F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3164FD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3164FD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headerReference w:type="firs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65B56" w14:textId="77777777" w:rsidR="00CC7BCC" w:rsidRDefault="00CC7BCC" w:rsidP="0038231F">
      <w:pPr>
        <w:spacing w:after="0" w:line="240" w:lineRule="auto"/>
      </w:pPr>
      <w:r>
        <w:separator/>
      </w:r>
    </w:p>
  </w:endnote>
  <w:endnote w:type="continuationSeparator" w:id="0">
    <w:p w14:paraId="024F4812" w14:textId="77777777" w:rsidR="00CC7BCC" w:rsidRDefault="00CC7B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C0C57" w14:textId="77777777" w:rsidR="00CC7BCC" w:rsidRDefault="00CC7BCC" w:rsidP="0038231F">
      <w:pPr>
        <w:spacing w:after="0" w:line="240" w:lineRule="auto"/>
      </w:pPr>
      <w:r>
        <w:separator/>
      </w:r>
    </w:p>
  </w:footnote>
  <w:footnote w:type="continuationSeparator" w:id="0">
    <w:p w14:paraId="05B88FED" w14:textId="77777777" w:rsidR="00CC7BCC" w:rsidRDefault="00CC7BCC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189B1" w14:textId="2FE002A9" w:rsidR="00FE4C6D" w:rsidRPr="00FE4C6D" w:rsidRDefault="003204D6" w:rsidP="00FE4C6D">
    <w:pPr>
      <w:tabs>
        <w:tab w:val="center" w:pos="4536"/>
        <w:tab w:val="right" w:pos="9072"/>
      </w:tabs>
      <w:spacing w:line="240" w:lineRule="auto"/>
      <w:ind w:hanging="2"/>
      <w:jc w:val="center"/>
      <w:rPr>
        <w:color w:val="000000"/>
      </w:rPr>
    </w:pPr>
    <w:r>
      <w:rPr>
        <w:noProof/>
      </w:rPr>
      <w:drawing>
        <wp:inline distT="0" distB="0" distL="0" distR="0" wp14:anchorId="3FD2D134" wp14:editId="1FDE7BD4">
          <wp:extent cx="5760720" cy="532207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2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4E1E"/>
    <w:rsid w:val="002B2AD9"/>
    <w:rsid w:val="002C1C7B"/>
    <w:rsid w:val="002C4948"/>
    <w:rsid w:val="002E641A"/>
    <w:rsid w:val="00313417"/>
    <w:rsid w:val="00313911"/>
    <w:rsid w:val="003164FD"/>
    <w:rsid w:val="003204D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10F5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A68BF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C7BCC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71EF"/>
    <w:rsid w:val="00EB7CDE"/>
    <w:rsid w:val="00EE1FBF"/>
    <w:rsid w:val="00EF74CA"/>
    <w:rsid w:val="00EF7C10"/>
    <w:rsid w:val="00F04280"/>
    <w:rsid w:val="00F20350"/>
    <w:rsid w:val="00F365F2"/>
    <w:rsid w:val="00F43919"/>
    <w:rsid w:val="00F66810"/>
    <w:rsid w:val="00F8042D"/>
    <w:rsid w:val="00FC0317"/>
    <w:rsid w:val="00FE4C6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2021-07-27T08:51:00Z</cp:lastPrinted>
  <dcterms:created xsi:type="dcterms:W3CDTF">2021-12-14T11:39:00Z</dcterms:created>
  <dcterms:modified xsi:type="dcterms:W3CDTF">2021-12-14T11:39:00Z</dcterms:modified>
</cp:coreProperties>
</file>