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13/12/2021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S241</w:t>
      </w:r>
    </w:p>
    <w:p w:rsidR="004E14AF" w:rsidRDefault="004E14AF" w:rsidP="004E14A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4E14AF" w:rsidRDefault="004E14AF" w:rsidP="004E14A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4E14AF" w:rsidRDefault="004E14AF" w:rsidP="004E14A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4E14AF" w:rsidRDefault="004E14AF" w:rsidP="004E14A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4E14AF" w:rsidRDefault="004E14AF" w:rsidP="004E14A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4E14AF" w:rsidRDefault="004E14AF" w:rsidP="004E14A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241-634755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4E14AF" w:rsidRDefault="004E14AF" w:rsidP="004E14A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Osoba do kontaktów: Patrycja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Droździel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- Włodarska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4E14AF" w:rsidRDefault="004E14AF" w:rsidP="004E14A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laptopa do obliczeń w zakresie uczenia maszynowego oraz głębokiego uczenia maszynowego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WIMiC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– 1 szt. - KC-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272-661/21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272-661/21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30213100 Komputery przenośne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Temat: dostawa laptopa do obliczeń w zakresie uczenia maszynowego oraz głębokiego uczenia maszynowego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WIMiC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– 1 szt. - KC-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272-661/21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Szczegółowy opis przedmiotu zamówienia został określony w załączniku 1 A do niniejszej SWZ.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Temat: dostawa laptopa do obliczeń w zakresie uczenia maszynowego oraz głębokiego uczenia maszynowego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WIMiC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– 1 szt. - KC-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272-661/21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Szczegółowy opis przedmiotu zamówienia został określony w załączniku 1 A do niniejszej SWZ.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30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60%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udzielonej gwarancji 40%</w:t>
      </w:r>
    </w:p>
    <w:p w:rsidR="004E14AF" w:rsidRDefault="004E14AF" w:rsidP="004E14A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art.108 ust.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2. Dokumenty składane na wezwanie zamawiającego: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postępowaniu złożone na formularzu Jednolitego europejskiego dokumentu zamówienia, sporządzone zgodnie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ze wzorem standardowego formularza określonego w rozporządzeniu wykonawczym Komisji (UE) 2016/7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 dnia 5 stycznia 2016 r. ustanawiającym standardowy formularz Jednolitego europejskiego dokumentu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zamówienia (Dz.U. UEL3 z 6.1.2016, str. 16);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samej grupy kapitałowej, w rozumieniu ustawy z 16.2.2007 o ochronie konkurencji i konsumentów (Dz.U. z 2019 r. poz. 369), z innym wykonawcą, który złożył odrębną ofertę lub ofertę częściową, albo oświadczenia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jej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 składa odpowiednio dokumenty wskazane w pkt 10.8 SWZ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4E14AF" w:rsidRDefault="004E14AF" w:rsidP="004E14A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12/01/2022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11/04/2022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12/01/2022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które jest jednoznaczne z ich upublicznieniem.</w:t>
      </w:r>
    </w:p>
    <w:p w:rsidR="004E14AF" w:rsidRDefault="004E14AF" w:rsidP="004E14A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zakresie umożliwiającym ocenę spełniania wymagań zamawiającego określonych w SWZ;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wykonawcy.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(https://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epropublico.pl/).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Ofertę sporządza się pod rygorem nieważności, w postaci elektronicznej i opatruje się kwalifikowanym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podpisem elektronicznym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4E14AF" w:rsidRDefault="004E14AF" w:rsidP="004E14A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4E14AF" w:rsidRDefault="004E14AF" w:rsidP="004E14A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08/12/2021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664" w:rsidRDefault="00215664">
      <w:r>
        <w:separator/>
      </w:r>
    </w:p>
  </w:endnote>
  <w:endnote w:type="continuationSeparator" w:id="0">
    <w:p w:rsidR="00215664" w:rsidRDefault="0021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38" w:rsidRDefault="00187E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664" w:rsidRDefault="00215664">
      <w:r>
        <w:separator/>
      </w:r>
    </w:p>
  </w:footnote>
  <w:footnote w:type="continuationSeparator" w:id="0">
    <w:p w:rsidR="00215664" w:rsidRDefault="00215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38" w:rsidRDefault="00187E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38" w:rsidRDefault="00187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8A6B99"/>
    <w:multiLevelType w:val="multilevel"/>
    <w:tmpl w:val="555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664"/>
    <w:rsid w:val="000C4A85"/>
    <w:rsid w:val="001306AD"/>
    <w:rsid w:val="00161679"/>
    <w:rsid w:val="00180468"/>
    <w:rsid w:val="00187E38"/>
    <w:rsid w:val="001F2F5B"/>
    <w:rsid w:val="001F5C7C"/>
    <w:rsid w:val="00215664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E14AF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8C55E9-A723-4B07-8D9C-D950868F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4E14AF"/>
  </w:style>
  <w:style w:type="character" w:customStyle="1" w:styleId="oj">
    <w:name w:val="oj"/>
    <w:rsid w:val="004E14AF"/>
  </w:style>
  <w:style w:type="character" w:styleId="Hipercze">
    <w:name w:val="Hyperlink"/>
    <w:uiPriority w:val="99"/>
    <w:semiHidden/>
    <w:unhideWhenUsed/>
    <w:rsid w:val="004E14A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E14AF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E14AF"/>
    <w:pPr>
      <w:spacing w:before="100" w:beforeAutospacing="1" w:after="100" w:afterAutospacing="1"/>
    </w:pPr>
  </w:style>
  <w:style w:type="character" w:customStyle="1" w:styleId="nomark">
    <w:name w:val="nomark"/>
    <w:rsid w:val="004E14AF"/>
  </w:style>
  <w:style w:type="character" w:customStyle="1" w:styleId="timark">
    <w:name w:val="timark"/>
    <w:rsid w:val="004E14AF"/>
  </w:style>
  <w:style w:type="character" w:customStyle="1" w:styleId="nutscode">
    <w:name w:val="nutscode"/>
    <w:rsid w:val="004E14AF"/>
  </w:style>
  <w:style w:type="character" w:customStyle="1" w:styleId="cpvcode">
    <w:name w:val="cpvcode"/>
    <w:rsid w:val="004E1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73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346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3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97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30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205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44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427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956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485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79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11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5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16522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11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76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571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574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070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4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058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596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54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15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855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66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7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3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9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8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83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20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674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5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183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33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170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52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466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855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022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4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08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40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25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6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09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10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1310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7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6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0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27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589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338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43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955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01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692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04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1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9633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5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70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220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063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1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56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807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27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1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28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928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00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0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47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80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69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0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98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488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80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162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1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2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571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00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464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65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725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47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57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934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4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674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5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5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10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627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82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51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4755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634755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4755-2021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634755-2021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4755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1449</Words>
  <Characters>10453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2021-12-13T09:06:00Z</dcterms:created>
  <dcterms:modified xsi:type="dcterms:W3CDTF">2021-12-13T09:06:00Z</dcterms:modified>
</cp:coreProperties>
</file>