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F1081" w14:textId="77777777" w:rsidR="0088604B" w:rsidRPr="00E874DC" w:rsidRDefault="0088604B" w:rsidP="0088604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00909CB" w14:textId="77777777" w:rsidR="0088604B" w:rsidRDefault="0088604B" w:rsidP="0088604B">
      <w:pPr>
        <w:spacing w:before="48" w:line="240" w:lineRule="atLeast"/>
        <w:jc w:val="right"/>
        <w:rPr>
          <w:b/>
          <w:sz w:val="24"/>
          <w:szCs w:val="24"/>
          <w:lang w:val="pl-PL"/>
        </w:rPr>
      </w:pPr>
    </w:p>
    <w:p w14:paraId="65C97DEC" w14:textId="77777777" w:rsidR="0088604B" w:rsidRDefault="0088604B" w:rsidP="0088604B">
      <w:pPr>
        <w:spacing w:before="48" w:line="240" w:lineRule="atLeast"/>
        <w:jc w:val="center"/>
        <w:rPr>
          <w:b/>
          <w:sz w:val="24"/>
          <w:szCs w:val="24"/>
          <w:lang w:val="pl-PL"/>
        </w:rPr>
      </w:pPr>
      <w:r>
        <w:rPr>
          <w:b/>
          <w:sz w:val="24"/>
          <w:szCs w:val="24"/>
          <w:lang w:val="pl-PL"/>
        </w:rPr>
        <w:t>WZÓR UMOWY</w:t>
      </w:r>
    </w:p>
    <w:p w14:paraId="7DF0A404" w14:textId="77777777" w:rsidR="0088604B" w:rsidRDefault="0088604B" w:rsidP="0088604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3D13321" w14:textId="77777777" w:rsidR="0088604B" w:rsidRDefault="0088604B" w:rsidP="0088604B">
      <w:pPr>
        <w:spacing w:before="48" w:line="240" w:lineRule="atLeast"/>
        <w:jc w:val="center"/>
        <w:rPr>
          <w:b/>
          <w:sz w:val="28"/>
          <w:lang w:val="pl-PL"/>
        </w:rPr>
      </w:pPr>
    </w:p>
    <w:p w14:paraId="5BA32E43" w14:textId="5BB3D200" w:rsidR="0088604B" w:rsidRPr="00AA2A22" w:rsidRDefault="0088604B" w:rsidP="0088604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trybie przetargu nieograniczonego</w:t>
      </w:r>
      <w:r>
        <w:rPr>
          <w:rFonts w:ascii="Times New Roman" w:hAnsi="Times New Roman"/>
        </w:rPr>
        <w:t>, nr sprawy: KC-zp.272-711/21</w:t>
      </w:r>
      <w:r w:rsidRPr="00AA2A22">
        <w:rPr>
          <w:rFonts w:ascii="Times New Roman" w:hAnsi="Times New Roman"/>
        </w:rPr>
        <w:t xml:space="preserve"> </w:t>
      </w:r>
    </w:p>
    <w:p w14:paraId="1E329FCD" w14:textId="77777777" w:rsidR="0088604B" w:rsidRDefault="0088604B" w:rsidP="0088604B">
      <w:pPr>
        <w:pStyle w:val="Tekstpodstawowy"/>
        <w:ind w:right="-47"/>
        <w:jc w:val="both"/>
        <w:rPr>
          <w:rFonts w:ascii="Times New Roman" w:hAnsi="Times New Roman"/>
        </w:rPr>
      </w:pPr>
      <w:r w:rsidRPr="00AA2A22">
        <w:rPr>
          <w:rFonts w:ascii="Times New Roman" w:hAnsi="Times New Roman"/>
        </w:rPr>
        <w:t>pomiędzy</w:t>
      </w:r>
    </w:p>
    <w:p w14:paraId="17293EB0" w14:textId="77777777" w:rsidR="0088604B" w:rsidRDefault="0088604B" w:rsidP="0088604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45696CB" w14:textId="77777777" w:rsidR="0088604B" w:rsidRDefault="0088604B" w:rsidP="0088604B">
      <w:pPr>
        <w:pStyle w:val="Tekstpodstawowy"/>
        <w:ind w:right="-47"/>
        <w:jc w:val="both"/>
        <w:rPr>
          <w:rFonts w:ascii="Times New Roman" w:hAnsi="Times New Roman"/>
        </w:rPr>
      </w:pPr>
      <w:r>
        <w:rPr>
          <w:rFonts w:ascii="Times New Roman" w:hAnsi="Times New Roman"/>
        </w:rPr>
        <w:t>reprezentowana przez:</w:t>
      </w:r>
    </w:p>
    <w:p w14:paraId="28E3ADB5" w14:textId="77777777" w:rsidR="0088604B" w:rsidRDefault="0088604B" w:rsidP="0088604B">
      <w:pPr>
        <w:pStyle w:val="Tekstpodstawowy"/>
        <w:ind w:right="-47"/>
        <w:jc w:val="both"/>
        <w:rPr>
          <w:rFonts w:ascii="Times New Roman" w:hAnsi="Times New Roman"/>
        </w:rPr>
      </w:pPr>
      <w:r>
        <w:rPr>
          <w:rFonts w:ascii="Times New Roman" w:hAnsi="Times New Roman"/>
        </w:rPr>
        <w:t xml:space="preserve">1.Dziekana Wydziału /Kierownika Jednostki/............................................................................. </w:t>
      </w:r>
    </w:p>
    <w:p w14:paraId="418BC8ED" w14:textId="77777777" w:rsidR="0088604B" w:rsidRDefault="0088604B" w:rsidP="0088604B">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AA81393" w14:textId="77777777" w:rsidR="0088604B" w:rsidRDefault="0088604B" w:rsidP="0088604B">
      <w:pPr>
        <w:pStyle w:val="Tekstpodstawowy"/>
        <w:ind w:right="-47"/>
        <w:jc w:val="both"/>
        <w:rPr>
          <w:rFonts w:ascii="Times New Roman" w:hAnsi="Times New Roman"/>
        </w:rPr>
      </w:pPr>
      <w:r>
        <w:rPr>
          <w:rFonts w:ascii="Times New Roman" w:hAnsi="Times New Roman"/>
        </w:rPr>
        <w:t>zwaną dalej KUPUJĄCYM</w:t>
      </w:r>
    </w:p>
    <w:p w14:paraId="0D03C253" w14:textId="77777777" w:rsidR="0088604B" w:rsidRDefault="0088604B" w:rsidP="0088604B">
      <w:pPr>
        <w:pStyle w:val="Tekstpodstawowy"/>
        <w:ind w:right="-47"/>
        <w:jc w:val="both"/>
        <w:rPr>
          <w:rFonts w:ascii="Times New Roman" w:hAnsi="Times New Roman"/>
        </w:rPr>
      </w:pPr>
      <w:r>
        <w:rPr>
          <w:rFonts w:ascii="Times New Roman" w:hAnsi="Times New Roman"/>
        </w:rPr>
        <w:t xml:space="preserve">a </w:t>
      </w:r>
    </w:p>
    <w:p w14:paraId="6442AE69" w14:textId="77777777" w:rsidR="0088604B" w:rsidRDefault="0088604B" w:rsidP="0088604B">
      <w:pPr>
        <w:pStyle w:val="Tekstpodstawowy"/>
        <w:ind w:right="-47"/>
        <w:jc w:val="both"/>
        <w:rPr>
          <w:rFonts w:ascii="Times New Roman" w:hAnsi="Times New Roman"/>
        </w:rPr>
      </w:pPr>
      <w:r>
        <w:rPr>
          <w:rFonts w:ascii="Times New Roman" w:hAnsi="Times New Roman"/>
        </w:rPr>
        <w:t>......................................................................................................................................................</w:t>
      </w:r>
    </w:p>
    <w:p w14:paraId="6D29DE30" w14:textId="77777777" w:rsidR="0088604B" w:rsidRDefault="0088604B" w:rsidP="0088604B">
      <w:pPr>
        <w:pStyle w:val="Tekstpodstawowy"/>
        <w:ind w:right="-47"/>
        <w:jc w:val="both"/>
        <w:rPr>
          <w:rFonts w:ascii="Times New Roman" w:hAnsi="Times New Roman"/>
        </w:rPr>
      </w:pPr>
      <w:r>
        <w:rPr>
          <w:rFonts w:ascii="Times New Roman" w:hAnsi="Times New Roman"/>
        </w:rPr>
        <w:t>......................................................................................................................................................</w:t>
      </w:r>
    </w:p>
    <w:p w14:paraId="7A3DD4CA" w14:textId="77777777" w:rsidR="0088604B" w:rsidRDefault="0088604B" w:rsidP="0088604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119453E" w14:textId="77777777" w:rsidR="0088604B" w:rsidRDefault="0088604B" w:rsidP="0088604B">
      <w:pPr>
        <w:pStyle w:val="Tekstpodstawowy"/>
        <w:ind w:right="-47"/>
        <w:jc w:val="both"/>
        <w:rPr>
          <w:rFonts w:ascii="Times New Roman" w:hAnsi="Times New Roman"/>
        </w:rPr>
      </w:pPr>
      <w:r>
        <w:rPr>
          <w:rFonts w:ascii="Times New Roman" w:hAnsi="Times New Roman"/>
        </w:rPr>
        <w:t>reprezentowanym przez:</w:t>
      </w:r>
    </w:p>
    <w:p w14:paraId="318218BE" w14:textId="77777777" w:rsidR="0088604B" w:rsidRDefault="0088604B" w:rsidP="0088604B">
      <w:pPr>
        <w:pStyle w:val="Tekstpodstawowy"/>
        <w:ind w:right="-47"/>
        <w:jc w:val="both"/>
        <w:rPr>
          <w:rFonts w:ascii="Times New Roman" w:hAnsi="Times New Roman"/>
        </w:rPr>
      </w:pPr>
      <w:r>
        <w:rPr>
          <w:rFonts w:ascii="Times New Roman" w:hAnsi="Times New Roman"/>
        </w:rPr>
        <w:t>1...................................................................................................................................................</w:t>
      </w:r>
    </w:p>
    <w:p w14:paraId="66FBF3DC" w14:textId="77777777" w:rsidR="0088604B" w:rsidRDefault="0088604B" w:rsidP="0088604B">
      <w:pPr>
        <w:pStyle w:val="Tekstpodstawowy"/>
        <w:ind w:right="-47"/>
        <w:jc w:val="both"/>
        <w:rPr>
          <w:rFonts w:ascii="Times New Roman" w:hAnsi="Times New Roman"/>
        </w:rPr>
      </w:pPr>
      <w:r>
        <w:rPr>
          <w:rFonts w:ascii="Times New Roman" w:hAnsi="Times New Roman"/>
        </w:rPr>
        <w:t xml:space="preserve">2................................................................................................................................................... </w:t>
      </w:r>
    </w:p>
    <w:p w14:paraId="6AC719A8" w14:textId="77777777" w:rsidR="0088604B" w:rsidRDefault="0088604B" w:rsidP="0088604B">
      <w:pPr>
        <w:pStyle w:val="Tekstpodstawowy"/>
        <w:ind w:right="-47"/>
        <w:jc w:val="both"/>
        <w:rPr>
          <w:rFonts w:ascii="Times New Roman" w:hAnsi="Times New Roman"/>
        </w:rPr>
      </w:pPr>
      <w:r>
        <w:rPr>
          <w:rFonts w:ascii="Times New Roman" w:hAnsi="Times New Roman"/>
        </w:rPr>
        <w:t>zwanym dalej SPRZEDAWCĄ</w:t>
      </w:r>
    </w:p>
    <w:p w14:paraId="733040F5" w14:textId="77777777" w:rsidR="0088604B" w:rsidRDefault="0088604B" w:rsidP="0088604B">
      <w:pPr>
        <w:pStyle w:val="Tekstpodstawowy"/>
        <w:ind w:right="-47"/>
        <w:jc w:val="center"/>
        <w:rPr>
          <w:rFonts w:ascii="Times New Roman" w:hAnsi="Times New Roman"/>
        </w:rPr>
      </w:pPr>
    </w:p>
    <w:p w14:paraId="1D38EBD2" w14:textId="77777777"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 1</w:t>
      </w:r>
    </w:p>
    <w:p w14:paraId="2BBB91A9" w14:textId="2CF8D259" w:rsidR="0088604B" w:rsidRPr="00980B94" w:rsidRDefault="0088604B" w:rsidP="0088604B">
      <w:pPr>
        <w:pStyle w:val="Tekstpodstawowy"/>
        <w:numPr>
          <w:ilvl w:val="0"/>
          <w:numId w:val="6"/>
        </w:numPr>
        <w:tabs>
          <w:tab w:val="clear" w:pos="780"/>
          <w:tab w:val="num" w:pos="284"/>
        </w:tabs>
        <w:ind w:left="284" w:right="-47" w:hanging="284"/>
        <w:jc w:val="both"/>
        <w:rPr>
          <w:rFonts w:ascii="Times New Roman" w:hAnsi="Times New Roman"/>
          <w:bCs/>
          <w:szCs w:val="24"/>
        </w:rPr>
      </w:pPr>
      <w:r>
        <w:rPr>
          <w:rFonts w:ascii="Times New Roman" w:hAnsi="Times New Roman"/>
        </w:rPr>
        <w:t xml:space="preserve">Przedmiotem niniejszej umowy jest sprzedaż i </w:t>
      </w:r>
      <w:r w:rsidRPr="00980B94">
        <w:rPr>
          <w:rFonts w:ascii="Times New Roman" w:hAnsi="Times New Roman"/>
          <w:b/>
          <w:szCs w:val="24"/>
        </w:rPr>
        <w:t xml:space="preserve">dostawa </w:t>
      </w:r>
      <w:r w:rsidR="00980B94" w:rsidRPr="00980B94">
        <w:rPr>
          <w:rFonts w:ascii="Times New Roman" w:hAnsi="Times New Roman"/>
          <w:b/>
          <w:szCs w:val="24"/>
        </w:rPr>
        <w:t xml:space="preserve">urządzenia laboratoryjnego do </w:t>
      </w:r>
      <w:proofErr w:type="spellStart"/>
      <w:r w:rsidR="00980B94" w:rsidRPr="00980B94">
        <w:rPr>
          <w:rFonts w:ascii="Times New Roman" w:hAnsi="Times New Roman"/>
          <w:b/>
          <w:szCs w:val="24"/>
        </w:rPr>
        <w:t>elektroprzędzenia</w:t>
      </w:r>
      <w:proofErr w:type="spellEnd"/>
      <w:r w:rsidR="00980B94" w:rsidRPr="00980B94">
        <w:rPr>
          <w:rFonts w:ascii="Times New Roman" w:hAnsi="Times New Roman"/>
          <w:b/>
          <w:szCs w:val="24"/>
        </w:rPr>
        <w:t xml:space="preserve"> do projektowania i produkcji </w:t>
      </w:r>
      <w:proofErr w:type="spellStart"/>
      <w:r w:rsidR="00980B94" w:rsidRPr="00980B94">
        <w:rPr>
          <w:rFonts w:ascii="Times New Roman" w:hAnsi="Times New Roman"/>
          <w:b/>
          <w:szCs w:val="24"/>
        </w:rPr>
        <w:t>nanowłókien</w:t>
      </w:r>
      <w:proofErr w:type="spellEnd"/>
      <w:r w:rsidR="00980B94" w:rsidRPr="00980B94">
        <w:rPr>
          <w:rFonts w:ascii="Times New Roman" w:hAnsi="Times New Roman"/>
          <w:b/>
          <w:szCs w:val="24"/>
        </w:rPr>
        <w:t xml:space="preserve"> i struktur typu </w:t>
      </w:r>
      <w:proofErr w:type="spellStart"/>
      <w:r w:rsidR="00980B94" w:rsidRPr="00980B94">
        <w:rPr>
          <w:rFonts w:ascii="Times New Roman" w:hAnsi="Times New Roman"/>
          <w:b/>
          <w:szCs w:val="24"/>
        </w:rPr>
        <w:t>Core</w:t>
      </w:r>
      <w:proofErr w:type="spellEnd"/>
      <w:r w:rsidR="00980B94" w:rsidRPr="00980B94">
        <w:rPr>
          <w:rFonts w:ascii="Times New Roman" w:hAnsi="Times New Roman"/>
          <w:b/>
          <w:szCs w:val="24"/>
        </w:rPr>
        <w:t xml:space="preserve">-Shell dla </w:t>
      </w:r>
      <w:proofErr w:type="spellStart"/>
      <w:r w:rsidR="00980B94" w:rsidRPr="00980B94">
        <w:rPr>
          <w:rFonts w:ascii="Times New Roman" w:hAnsi="Times New Roman"/>
          <w:b/>
          <w:szCs w:val="24"/>
        </w:rPr>
        <w:t>WEiP</w:t>
      </w:r>
      <w:proofErr w:type="spellEnd"/>
    </w:p>
    <w:p w14:paraId="55CFC6FA" w14:textId="77777777" w:rsidR="0088604B" w:rsidRPr="0043435F" w:rsidRDefault="0088604B" w:rsidP="0088604B">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F1142B5" w14:textId="77777777" w:rsidR="0088604B" w:rsidRPr="0043435F" w:rsidRDefault="0088604B" w:rsidP="0088604B">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7438E414" w14:textId="77777777" w:rsidR="0088604B" w:rsidRDefault="0088604B" w:rsidP="0088604B">
      <w:pPr>
        <w:pStyle w:val="Tekstpodstawowy"/>
        <w:ind w:right="-47"/>
        <w:jc w:val="both"/>
        <w:rPr>
          <w:rFonts w:ascii="Times New Roman" w:hAnsi="Times New Roman"/>
        </w:rPr>
      </w:pPr>
    </w:p>
    <w:p w14:paraId="4592DAA9" w14:textId="77777777"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 2</w:t>
      </w:r>
    </w:p>
    <w:p w14:paraId="092B9D3A" w14:textId="77777777" w:rsidR="00C950E8" w:rsidRDefault="00C950E8" w:rsidP="00C950E8">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14:paraId="693B76AF" w14:textId="77777777" w:rsidR="00C950E8" w:rsidRDefault="00C950E8" w:rsidP="00C950E8">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14:paraId="294515C1" w14:textId="1EC6C850" w:rsidR="00C950E8" w:rsidRDefault="00C950E8" w:rsidP="00C950E8">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prowadzone w siedzibie użytkownika, w wymiarze co najmniej trzech dni roboczych </w:t>
      </w:r>
    </w:p>
    <w:p w14:paraId="5A606275" w14:textId="77777777" w:rsidR="00C950E8" w:rsidRPr="009D2649" w:rsidRDefault="00C950E8" w:rsidP="00C950E8">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Termin dostarczenia sprzętu uznaje się za dotrzymany, jeżeli przed jego upływem  Sprzedawca dostarczy</w:t>
      </w:r>
      <w:r>
        <w:rPr>
          <w:rFonts w:ascii="Times New Roman" w:hAnsi="Times New Roman"/>
        </w:rPr>
        <w:t>, zamontuje i uruchomi towar na miejsce</w:t>
      </w:r>
      <w:r w:rsidRPr="009D2649">
        <w:rPr>
          <w:rFonts w:ascii="Times New Roman" w:hAnsi="Times New Roman"/>
        </w:rPr>
        <w:t xml:space="preserve"> przeznaczenia w stanie zupełnym.</w:t>
      </w:r>
    </w:p>
    <w:p w14:paraId="6AE54F4A" w14:textId="77777777" w:rsidR="0088604B" w:rsidRDefault="0088604B" w:rsidP="0088604B">
      <w:pPr>
        <w:pStyle w:val="Tekstpodstawowy"/>
        <w:ind w:right="-47"/>
        <w:jc w:val="both"/>
        <w:rPr>
          <w:rFonts w:ascii="Times New Roman" w:hAnsi="Times New Roman"/>
        </w:rPr>
      </w:pPr>
    </w:p>
    <w:p w14:paraId="7A1FC97C" w14:textId="77777777"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lastRenderedPageBreak/>
        <w:t>§ 3</w:t>
      </w:r>
    </w:p>
    <w:p w14:paraId="308180C6" w14:textId="77777777" w:rsidR="0088604B" w:rsidRPr="0043435F" w:rsidRDefault="0088604B" w:rsidP="0088604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33606F7" w14:textId="77777777" w:rsidR="0088604B" w:rsidRPr="0043435F" w:rsidRDefault="0088604B" w:rsidP="0088604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7AB6262A" w14:textId="77777777" w:rsidR="0088604B" w:rsidRPr="0043435F" w:rsidRDefault="0088604B" w:rsidP="0088604B">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8E323F3" w14:textId="77777777" w:rsidR="0088604B" w:rsidRPr="0043435F" w:rsidRDefault="0088604B" w:rsidP="0088604B">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7CE70381" w14:textId="77777777" w:rsidR="0088604B" w:rsidRDefault="0088604B" w:rsidP="0088604B">
      <w:pPr>
        <w:pStyle w:val="Tekstpodstawowy"/>
        <w:ind w:right="-47"/>
        <w:jc w:val="both"/>
        <w:rPr>
          <w:rFonts w:ascii="Times New Roman" w:hAnsi="Times New Roman"/>
        </w:rPr>
      </w:pPr>
    </w:p>
    <w:p w14:paraId="457E7116" w14:textId="77777777"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 4</w:t>
      </w:r>
    </w:p>
    <w:p w14:paraId="1EC53156" w14:textId="77777777" w:rsidR="0088604B" w:rsidRDefault="0088604B" w:rsidP="0088604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E0269A4" w14:textId="77777777" w:rsidR="0088604B" w:rsidRDefault="0088604B" w:rsidP="0088604B">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D9B714D" w14:textId="77777777" w:rsidR="0088604B" w:rsidRDefault="0088604B" w:rsidP="0088604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F565DB5" w14:textId="77777777" w:rsidR="0088604B" w:rsidRPr="00593CEB" w:rsidRDefault="0088604B" w:rsidP="0088604B">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F55AE36" w14:textId="77777777" w:rsidR="0088604B" w:rsidRDefault="0088604B" w:rsidP="0088604B">
      <w:pPr>
        <w:pStyle w:val="Tekstpodstawowy"/>
        <w:ind w:right="-47"/>
        <w:jc w:val="center"/>
        <w:rPr>
          <w:rFonts w:ascii="Times New Roman" w:hAnsi="Times New Roman"/>
        </w:rPr>
      </w:pPr>
    </w:p>
    <w:p w14:paraId="25093612" w14:textId="77777777"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 5</w:t>
      </w:r>
    </w:p>
    <w:p w14:paraId="6D6C0BF4" w14:textId="77777777" w:rsidR="0088604B" w:rsidRPr="00C53B52" w:rsidRDefault="0088604B" w:rsidP="0088604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513916A" w14:textId="77777777" w:rsidR="0088604B" w:rsidRPr="00C53B52" w:rsidRDefault="0088604B" w:rsidP="0088604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ABE806D" w14:textId="77777777" w:rsidR="0088604B" w:rsidRPr="00C53B52" w:rsidRDefault="0088604B" w:rsidP="0088604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951A52C" w14:textId="77777777" w:rsidR="0088604B" w:rsidRPr="00C53B52" w:rsidRDefault="0088604B" w:rsidP="0088604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C3A5F15" w14:textId="77777777" w:rsidR="0088604B" w:rsidRPr="00C53B52" w:rsidRDefault="0088604B" w:rsidP="0088604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65E50CB" w14:textId="77777777" w:rsidR="0088604B" w:rsidRPr="00C53B52" w:rsidRDefault="0088604B" w:rsidP="0088604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B4E3D02" w14:textId="77777777" w:rsidR="0088604B" w:rsidRPr="00C53B52" w:rsidRDefault="0088604B" w:rsidP="0088604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3875795" w14:textId="77777777" w:rsidR="0088604B" w:rsidRPr="00C53B52" w:rsidRDefault="0088604B" w:rsidP="0088604B">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A37D182" w14:textId="77777777" w:rsidR="0088604B" w:rsidRPr="00C53B52" w:rsidRDefault="0088604B" w:rsidP="0088604B">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2A6D5506" w14:textId="77777777" w:rsidR="0088604B" w:rsidRPr="008F6145" w:rsidRDefault="0088604B" w:rsidP="0088604B">
      <w:pPr>
        <w:pStyle w:val="Tekstpodstawowy"/>
        <w:numPr>
          <w:ilvl w:val="0"/>
          <w:numId w:val="18"/>
        </w:numPr>
        <w:tabs>
          <w:tab w:val="clear" w:pos="720"/>
          <w:tab w:val="num" w:pos="360"/>
        </w:tabs>
        <w:ind w:right="-47"/>
        <w:jc w:val="both"/>
        <w:rPr>
          <w:rFonts w:ascii="Times New Roman" w:hAnsi="Times New Roman"/>
        </w:rPr>
      </w:pPr>
      <w:r w:rsidRPr="008F6145">
        <w:rPr>
          <w:rFonts w:ascii="Times New Roman" w:hAnsi="Times New Roman"/>
          <w:sz w:val="22"/>
          <w:szCs w:val="22"/>
        </w:rPr>
        <w:t>Łączna maksymalna wysokość kar umownych, których mogą dochodzić Strony nie może przekroczyć 20% wynagrodzenia netto o którym mowa w § 3ust. 1 umowy.</w:t>
      </w:r>
    </w:p>
    <w:p w14:paraId="3F639721" w14:textId="77777777" w:rsidR="0088604B" w:rsidRDefault="0088604B" w:rsidP="0088604B">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6AA99F8F" w14:textId="77777777" w:rsidR="0088604B" w:rsidRDefault="0088604B" w:rsidP="0088604B">
      <w:pPr>
        <w:pStyle w:val="Tekstpodstawowy"/>
        <w:ind w:right="-47"/>
        <w:jc w:val="center"/>
        <w:rPr>
          <w:rFonts w:ascii="Times New Roman" w:hAnsi="Times New Roman"/>
          <w:b/>
        </w:rPr>
      </w:pPr>
    </w:p>
    <w:p w14:paraId="085B113C" w14:textId="77777777" w:rsidR="0088604B" w:rsidRDefault="0088604B" w:rsidP="0088604B">
      <w:pPr>
        <w:pStyle w:val="Tekstpodstawowy"/>
        <w:ind w:right="-47"/>
        <w:jc w:val="center"/>
        <w:rPr>
          <w:rFonts w:ascii="Times New Roman" w:hAnsi="Times New Roman"/>
          <w:b/>
        </w:rPr>
      </w:pPr>
    </w:p>
    <w:p w14:paraId="28B0EDEF" w14:textId="77777777" w:rsidR="0088604B" w:rsidRDefault="0088604B" w:rsidP="0088604B">
      <w:pPr>
        <w:pStyle w:val="Tekstpodstawowy"/>
        <w:ind w:right="-47"/>
        <w:jc w:val="center"/>
        <w:rPr>
          <w:rFonts w:ascii="Times New Roman" w:hAnsi="Times New Roman"/>
          <w:b/>
        </w:rPr>
      </w:pPr>
      <w:r w:rsidRPr="00877B92">
        <w:rPr>
          <w:rFonts w:ascii="Times New Roman" w:hAnsi="Times New Roman"/>
          <w:b/>
        </w:rPr>
        <w:t>§ 6</w:t>
      </w:r>
    </w:p>
    <w:p w14:paraId="26A4BA13" w14:textId="77777777" w:rsidR="0088604B" w:rsidRDefault="0088604B" w:rsidP="0088604B">
      <w:pPr>
        <w:pStyle w:val="Tekstpodstawowy"/>
        <w:ind w:right="-47"/>
        <w:jc w:val="center"/>
        <w:rPr>
          <w:rFonts w:ascii="Times New Roman" w:hAnsi="Times New Roman"/>
          <w:b/>
        </w:rPr>
      </w:pPr>
    </w:p>
    <w:p w14:paraId="188332FC" w14:textId="77777777" w:rsidR="0088604B" w:rsidRDefault="0088604B" w:rsidP="0088604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C47BD58" w14:textId="77777777" w:rsidR="0088604B" w:rsidRDefault="0088604B" w:rsidP="0088604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737C3F7" w14:textId="77777777" w:rsidR="0088604B" w:rsidRDefault="0088604B" w:rsidP="0088604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165C341" w14:textId="77777777" w:rsidR="0088604B" w:rsidRDefault="0088604B" w:rsidP="0088604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8007D5E" w14:textId="77777777" w:rsidR="0088604B" w:rsidRDefault="0088604B" w:rsidP="0088604B">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5D63013" w14:textId="77777777"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4FF3A31" w14:textId="77777777" w:rsidR="0088604B" w:rsidRPr="003F1749" w:rsidRDefault="0088604B" w:rsidP="0088604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E685C38" w14:textId="77777777" w:rsidR="0088604B" w:rsidRDefault="0088604B" w:rsidP="0088604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4A691D4" w14:textId="77777777" w:rsidR="0088604B" w:rsidRDefault="0088604B" w:rsidP="0088604B">
      <w:pPr>
        <w:pStyle w:val="Tekstpodstawowy"/>
        <w:ind w:right="-47"/>
        <w:jc w:val="center"/>
        <w:rPr>
          <w:rFonts w:ascii="Times New Roman" w:hAnsi="Times New Roman"/>
        </w:rPr>
      </w:pPr>
    </w:p>
    <w:p w14:paraId="353568C7" w14:textId="77777777"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D017062" w14:textId="77777777" w:rsidR="0088604B" w:rsidRPr="0043435F" w:rsidRDefault="0088604B" w:rsidP="0088604B">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B41547E" w14:textId="77777777" w:rsidR="0088604B" w:rsidRPr="0043435F" w:rsidRDefault="0088604B" w:rsidP="0088604B">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34532709" w14:textId="77777777" w:rsidR="0088604B" w:rsidRPr="0043435F" w:rsidRDefault="0088604B" w:rsidP="0088604B">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50D661F" w14:textId="77777777" w:rsidR="0088604B" w:rsidRPr="0043435F" w:rsidRDefault="0088604B" w:rsidP="0088604B">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E13BC02" w14:textId="5C14D3F0" w:rsidR="0088604B" w:rsidRPr="0043435F" w:rsidRDefault="0088604B" w:rsidP="0088604B">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sidR="00980B94">
        <w:rPr>
          <w:bCs/>
          <w:sz w:val="24"/>
          <w:szCs w:val="24"/>
          <w:lang w:val="pl-PL" w:eastAsia="en-US"/>
        </w:rPr>
        <w:t>3</w:t>
      </w:r>
      <w:r>
        <w:rPr>
          <w:bCs/>
          <w:sz w:val="24"/>
          <w:szCs w:val="24"/>
          <w:lang w:val="pl-PL" w:eastAsia="en-US"/>
        </w:rPr>
        <w:t xml:space="preserve"> d</w:t>
      </w:r>
      <w:r w:rsidR="00980B94">
        <w:rPr>
          <w:bCs/>
          <w:sz w:val="24"/>
          <w:szCs w:val="24"/>
          <w:lang w:val="pl-PL" w:eastAsia="en-US"/>
        </w:rPr>
        <w:t>ni</w:t>
      </w:r>
      <w:r w:rsidRPr="0043435F">
        <w:rPr>
          <w:bCs/>
          <w:sz w:val="24"/>
          <w:szCs w:val="24"/>
          <w:lang w:val="pl-PL" w:eastAsia="en-US"/>
        </w:rPr>
        <w:t xml:space="preserve"> robocz</w:t>
      </w:r>
      <w:r w:rsidR="00980B94">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6205F3B" w14:textId="7A4CEE65" w:rsidR="0088604B" w:rsidRPr="0043435F" w:rsidRDefault="0088604B" w:rsidP="0088604B">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sidR="00980B94">
        <w:rPr>
          <w:bCs/>
          <w:sz w:val="24"/>
          <w:szCs w:val="24"/>
          <w:lang w:val="pl-PL" w:eastAsia="en-US"/>
        </w:rPr>
        <w:t>30</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52F257B6" w14:textId="77777777" w:rsidR="0088604B" w:rsidRPr="0043435F" w:rsidRDefault="0088604B" w:rsidP="0088604B">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61BD5EE" w14:textId="77777777" w:rsidR="0088604B" w:rsidRPr="0043435F" w:rsidRDefault="0088604B" w:rsidP="0088604B">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64EAEC1E" w14:textId="77777777" w:rsidR="0088604B" w:rsidRPr="0043435F" w:rsidRDefault="0088604B" w:rsidP="0088604B">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37120E1" w14:textId="77777777" w:rsidR="0088604B" w:rsidRPr="0043435F" w:rsidRDefault="0088604B" w:rsidP="0088604B">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6071362" w14:textId="77777777" w:rsidR="0088604B" w:rsidRPr="0043435F" w:rsidRDefault="0088604B" w:rsidP="0088604B">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87F608F" w14:textId="77777777" w:rsidR="0088604B" w:rsidRPr="0043435F" w:rsidRDefault="0088604B" w:rsidP="0088604B">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9A80C23" w14:textId="77777777" w:rsidR="0088604B" w:rsidRDefault="0088604B" w:rsidP="0088604B">
      <w:pPr>
        <w:pStyle w:val="Tekstpodstawowy"/>
        <w:ind w:left="284" w:right="-47"/>
        <w:jc w:val="both"/>
        <w:rPr>
          <w:rFonts w:ascii="Times New Roman" w:hAnsi="Times New Roman"/>
        </w:rPr>
      </w:pPr>
    </w:p>
    <w:p w14:paraId="6EE691C6" w14:textId="77777777"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E734AD3" w14:textId="77777777" w:rsidR="0088604B" w:rsidRDefault="0088604B" w:rsidP="0088604B">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56CE5AD" w14:textId="77777777" w:rsidR="009B2595" w:rsidRPr="00C33B28" w:rsidRDefault="009B2595" w:rsidP="009B2595">
      <w:pPr>
        <w:spacing w:line="240" w:lineRule="atLeast"/>
        <w:ind w:right="-47"/>
        <w:jc w:val="center"/>
        <w:rPr>
          <w:rFonts w:ascii="Verdana" w:hAnsi="Verdana"/>
          <w:b/>
          <w:sz w:val="18"/>
          <w:szCs w:val="18"/>
          <w:lang w:val="pl-PL"/>
        </w:rPr>
      </w:pPr>
    </w:p>
    <w:p w14:paraId="6DB4265D" w14:textId="77777777" w:rsidR="009B2595" w:rsidRPr="009B2595" w:rsidRDefault="009B2595" w:rsidP="009B2595">
      <w:pPr>
        <w:spacing w:line="240" w:lineRule="atLeast"/>
        <w:ind w:right="-47"/>
        <w:jc w:val="center"/>
        <w:rPr>
          <w:b/>
          <w:sz w:val="24"/>
          <w:szCs w:val="24"/>
        </w:rPr>
      </w:pPr>
      <w:r w:rsidRPr="009B2595">
        <w:rPr>
          <w:b/>
          <w:sz w:val="24"/>
          <w:szCs w:val="24"/>
        </w:rPr>
        <w:t>§ 10</w:t>
      </w:r>
    </w:p>
    <w:p w14:paraId="3330BC31" w14:textId="77777777" w:rsidR="009B2595" w:rsidRPr="009B2595" w:rsidRDefault="009B2595" w:rsidP="009B2595">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FB067C2" w14:textId="77777777" w:rsidR="009B2595" w:rsidRPr="009B2595" w:rsidRDefault="009B2595" w:rsidP="009B2595">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D897403" w14:textId="77777777" w:rsidR="009B2595" w:rsidRPr="009B2595" w:rsidRDefault="009B2595" w:rsidP="009B2595">
      <w:pPr>
        <w:widowControl w:val="0"/>
        <w:numPr>
          <w:ilvl w:val="0"/>
          <w:numId w:val="3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D347EB6" w14:textId="77777777" w:rsidR="009B2595" w:rsidRPr="009B2595" w:rsidRDefault="009B2595" w:rsidP="009B2595">
      <w:pPr>
        <w:numPr>
          <w:ilvl w:val="0"/>
          <w:numId w:val="3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61EE1456" w14:textId="77777777" w:rsidR="009B2595" w:rsidRPr="009B2595" w:rsidRDefault="009B2595" w:rsidP="009B2595">
      <w:pPr>
        <w:suppressAutoHyphens/>
        <w:autoSpaceDN w:val="0"/>
        <w:spacing w:after="147"/>
        <w:ind w:left="568"/>
        <w:jc w:val="both"/>
        <w:rPr>
          <w:color w:val="000000"/>
          <w:sz w:val="24"/>
          <w:szCs w:val="24"/>
          <w:lang w:val="pl-PL"/>
        </w:rPr>
      </w:pPr>
      <w:r w:rsidRPr="009B2595">
        <w:rPr>
          <w:color w:val="000000"/>
          <w:sz w:val="24"/>
          <w:szCs w:val="24"/>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058F09C7" w14:textId="77777777" w:rsidR="009B2595" w:rsidRPr="009B2595" w:rsidRDefault="009B2595" w:rsidP="009B2595">
      <w:pPr>
        <w:numPr>
          <w:ilvl w:val="0"/>
          <w:numId w:val="3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B76C54C" w14:textId="77777777" w:rsidR="009B2595" w:rsidRPr="009B2595" w:rsidRDefault="009B2595" w:rsidP="009B2595">
      <w:pPr>
        <w:numPr>
          <w:ilvl w:val="0"/>
          <w:numId w:val="3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67BE2AD" w14:textId="77777777" w:rsidR="009B2595" w:rsidRPr="009B2595" w:rsidRDefault="009B2595" w:rsidP="009B2595">
      <w:pPr>
        <w:numPr>
          <w:ilvl w:val="0"/>
          <w:numId w:val="3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9B40089" w14:textId="77777777" w:rsidR="009B2595" w:rsidRPr="009B2595" w:rsidRDefault="009B2595" w:rsidP="009B2595">
      <w:pPr>
        <w:numPr>
          <w:ilvl w:val="0"/>
          <w:numId w:val="3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9853AA5" w14:textId="77777777" w:rsidR="009B2595" w:rsidRPr="009B2595" w:rsidRDefault="009B2595" w:rsidP="009B2595">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727B297" w14:textId="77777777" w:rsidR="009B2595" w:rsidRPr="009B2595" w:rsidRDefault="009B2595" w:rsidP="009B2595">
      <w:pPr>
        <w:widowControl w:val="0"/>
        <w:numPr>
          <w:ilvl w:val="0"/>
          <w:numId w:val="3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8FB4536" w14:textId="77777777" w:rsidR="009B2595" w:rsidRPr="009B2595" w:rsidRDefault="009B2595" w:rsidP="009B259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5A9B1A35" w14:textId="77777777" w:rsidR="009B2595" w:rsidRPr="009B2595" w:rsidRDefault="009B2595" w:rsidP="009B2595">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B494B2F" w14:textId="77777777" w:rsidR="009B2595" w:rsidRPr="009B2595" w:rsidRDefault="009B2595" w:rsidP="009B2595">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5D5FB15" w14:textId="77777777" w:rsidR="009B2595" w:rsidRPr="009B2595" w:rsidRDefault="009B2595" w:rsidP="009B2595">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D0E0029" w14:textId="77777777" w:rsidR="009B2595" w:rsidRPr="009B2595" w:rsidRDefault="009B2595" w:rsidP="009B2595">
      <w:pPr>
        <w:numPr>
          <w:ilvl w:val="0"/>
          <w:numId w:val="3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9F00C54" w14:textId="77777777" w:rsidR="0088604B" w:rsidRDefault="0088604B" w:rsidP="0088604B">
      <w:pPr>
        <w:pStyle w:val="Tekstpodstawowy"/>
        <w:ind w:right="-47"/>
        <w:rPr>
          <w:rFonts w:ascii="Times New Roman" w:hAnsi="Times New Roman"/>
        </w:rPr>
      </w:pPr>
    </w:p>
    <w:p w14:paraId="2915AD69" w14:textId="1529E126"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§1</w:t>
      </w:r>
      <w:r w:rsidR="009B2595">
        <w:rPr>
          <w:rFonts w:ascii="Times New Roman" w:hAnsi="Times New Roman"/>
          <w:b/>
        </w:rPr>
        <w:t>2</w:t>
      </w:r>
    </w:p>
    <w:p w14:paraId="3FAA6624" w14:textId="77777777" w:rsidR="0088604B" w:rsidRDefault="0088604B" w:rsidP="0088604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71D5A7C" w14:textId="77777777" w:rsidR="0088604B" w:rsidRDefault="0088604B" w:rsidP="0088604B">
      <w:pPr>
        <w:pStyle w:val="Tekstpodstawowy"/>
        <w:ind w:right="-47"/>
        <w:jc w:val="center"/>
        <w:rPr>
          <w:rFonts w:ascii="Times New Roman" w:hAnsi="Times New Roman"/>
        </w:rPr>
      </w:pPr>
    </w:p>
    <w:p w14:paraId="0C24EDA3" w14:textId="77777777" w:rsidR="0088604B" w:rsidRDefault="0088604B" w:rsidP="0088604B">
      <w:pPr>
        <w:pStyle w:val="Tekstpodstawowy"/>
        <w:ind w:right="-47"/>
        <w:jc w:val="center"/>
        <w:rPr>
          <w:rFonts w:ascii="Times New Roman" w:hAnsi="Times New Roman"/>
        </w:rPr>
      </w:pPr>
    </w:p>
    <w:p w14:paraId="7FBD4E98" w14:textId="13D9F4CC" w:rsidR="0088604B" w:rsidRPr="00877B92" w:rsidRDefault="0088604B" w:rsidP="0088604B">
      <w:pPr>
        <w:pStyle w:val="Tekstpodstawowy"/>
        <w:ind w:right="-47"/>
        <w:jc w:val="center"/>
        <w:rPr>
          <w:b/>
        </w:rPr>
      </w:pPr>
      <w:r w:rsidRPr="00877B92">
        <w:rPr>
          <w:rFonts w:ascii="Times New Roman" w:hAnsi="Times New Roman"/>
          <w:b/>
        </w:rPr>
        <w:t>§1</w:t>
      </w:r>
      <w:r w:rsidR="009B2595">
        <w:rPr>
          <w:rFonts w:ascii="Times New Roman" w:hAnsi="Times New Roman"/>
          <w:b/>
        </w:rPr>
        <w:t>3</w:t>
      </w:r>
    </w:p>
    <w:p w14:paraId="1C7D08E5" w14:textId="77777777" w:rsidR="0088604B" w:rsidRDefault="0088604B" w:rsidP="0088604B">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3CAED6C" w14:textId="77777777" w:rsidR="0088604B" w:rsidRDefault="0088604B" w:rsidP="0088604B">
      <w:pPr>
        <w:pStyle w:val="NormalnyWeb"/>
        <w:jc w:val="both"/>
      </w:pPr>
      <w:r>
        <w:t xml:space="preserve">2. W razie wątpliwości, czy określona informacja stanowi tajemnicę Wykonawca zobowiązany jest zwrócić się w formie pisemnej do Zamawiającego o wyjaśnienie takiej wątpliwości. </w:t>
      </w:r>
    </w:p>
    <w:p w14:paraId="1B02EC81" w14:textId="77777777" w:rsidR="0088604B" w:rsidRDefault="0088604B" w:rsidP="0088604B">
      <w:pPr>
        <w:pStyle w:val="NormalnyWeb"/>
        <w:jc w:val="both"/>
      </w:pPr>
      <w:r>
        <w:t xml:space="preserve">3. Wykonawca zobowiązuje się do wykorzystania uzyskanych, powyższych informacji jedynie w celu wykonania przedmiotu umowy. </w:t>
      </w:r>
    </w:p>
    <w:p w14:paraId="5A37C10A" w14:textId="77777777" w:rsidR="0088604B" w:rsidRDefault="0088604B" w:rsidP="0088604B">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7F594F8" w14:textId="77777777" w:rsidR="0088604B" w:rsidRDefault="0088604B" w:rsidP="0088604B">
      <w:pPr>
        <w:pStyle w:val="NormalnyWeb"/>
        <w:jc w:val="both"/>
      </w:pPr>
      <w:r>
        <w:t>5. Powyższe przepisy nie będą miały zastosowania wobec informacji powszechnie znanych lub opublikowanych oraz w przypadku żądania ich ujawnienia przez uprawniony organ.</w:t>
      </w:r>
    </w:p>
    <w:p w14:paraId="1360BCFF" w14:textId="77777777" w:rsidR="0088604B" w:rsidRDefault="0088604B" w:rsidP="0088604B">
      <w:pPr>
        <w:pStyle w:val="Tekstpodstawowy"/>
        <w:ind w:right="-47"/>
        <w:jc w:val="both"/>
        <w:rPr>
          <w:rFonts w:ascii="Times New Roman" w:hAnsi="Times New Roman"/>
        </w:rPr>
      </w:pPr>
    </w:p>
    <w:p w14:paraId="013F4062" w14:textId="721BBFA1"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§1</w:t>
      </w:r>
      <w:r w:rsidR="009B2595">
        <w:rPr>
          <w:rFonts w:ascii="Times New Roman" w:hAnsi="Times New Roman"/>
          <w:b/>
        </w:rPr>
        <w:t>4</w:t>
      </w:r>
    </w:p>
    <w:p w14:paraId="7295967D" w14:textId="77777777" w:rsidR="0088604B" w:rsidRDefault="0088604B" w:rsidP="0088604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FBB1DAA" w14:textId="77777777" w:rsidR="0088604B" w:rsidRDefault="0088604B" w:rsidP="0088604B">
      <w:pPr>
        <w:pStyle w:val="Tekstpodstawowy"/>
        <w:ind w:right="-47"/>
        <w:jc w:val="both"/>
        <w:rPr>
          <w:rFonts w:ascii="Times New Roman" w:hAnsi="Times New Roman"/>
        </w:rPr>
      </w:pPr>
    </w:p>
    <w:p w14:paraId="786DE97B" w14:textId="0D3EA580"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§1</w:t>
      </w:r>
      <w:r w:rsidR="009B2595">
        <w:rPr>
          <w:rFonts w:ascii="Times New Roman" w:hAnsi="Times New Roman"/>
          <w:b/>
        </w:rPr>
        <w:t>5</w:t>
      </w:r>
    </w:p>
    <w:p w14:paraId="2BA31516" w14:textId="77777777" w:rsidR="0088604B" w:rsidRDefault="0088604B" w:rsidP="0088604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A6CBB25" w14:textId="77777777" w:rsidR="0088604B" w:rsidRDefault="0088604B" w:rsidP="0088604B">
      <w:pPr>
        <w:pStyle w:val="Tekstpodstawowy"/>
        <w:ind w:right="-47"/>
        <w:jc w:val="both"/>
        <w:rPr>
          <w:rFonts w:ascii="Times New Roman" w:hAnsi="Times New Roman"/>
        </w:rPr>
      </w:pPr>
    </w:p>
    <w:p w14:paraId="28543F3A" w14:textId="71CEB6C2" w:rsidR="0088604B" w:rsidRPr="00877B92" w:rsidRDefault="0088604B" w:rsidP="0088604B">
      <w:pPr>
        <w:pStyle w:val="Tekstpodstawowy"/>
        <w:ind w:right="-47"/>
        <w:jc w:val="center"/>
        <w:rPr>
          <w:rFonts w:ascii="Times New Roman" w:hAnsi="Times New Roman"/>
          <w:b/>
        </w:rPr>
      </w:pPr>
      <w:r w:rsidRPr="00877B92">
        <w:rPr>
          <w:rFonts w:ascii="Times New Roman" w:hAnsi="Times New Roman"/>
          <w:b/>
        </w:rPr>
        <w:t>§1</w:t>
      </w:r>
      <w:r w:rsidR="009B2595">
        <w:rPr>
          <w:rFonts w:ascii="Times New Roman" w:hAnsi="Times New Roman"/>
          <w:b/>
        </w:rPr>
        <w:t>6</w:t>
      </w:r>
    </w:p>
    <w:p w14:paraId="430A642B" w14:textId="77777777" w:rsidR="0088604B" w:rsidRPr="004F0507" w:rsidRDefault="0088604B" w:rsidP="0088604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0B1A622" w14:textId="77777777" w:rsidR="0088604B" w:rsidRDefault="0088604B" w:rsidP="0088604B">
      <w:pPr>
        <w:pStyle w:val="Tekstpodstawowy2"/>
        <w:spacing w:line="240" w:lineRule="auto"/>
        <w:ind w:right="-47"/>
      </w:pPr>
    </w:p>
    <w:p w14:paraId="3A3F1808" w14:textId="77777777" w:rsidR="0088604B" w:rsidRPr="004F0507" w:rsidRDefault="0088604B" w:rsidP="0088604B">
      <w:pPr>
        <w:pStyle w:val="Tekstpodstawowy2"/>
        <w:spacing w:line="240" w:lineRule="auto"/>
        <w:ind w:right="-47"/>
        <w:rPr>
          <w:b/>
          <w:sz w:val="24"/>
        </w:rPr>
      </w:pPr>
      <w:r>
        <w:rPr>
          <w:b/>
          <w:sz w:val="24"/>
        </w:rPr>
        <w:t xml:space="preserve">      </w:t>
      </w:r>
      <w:r w:rsidRPr="004F0507">
        <w:rPr>
          <w:b/>
          <w:sz w:val="24"/>
        </w:rPr>
        <w:t>Za Sprzedawcę                                                                                   Za Kupującego</w:t>
      </w:r>
    </w:p>
    <w:p w14:paraId="2189AECB" w14:textId="77777777" w:rsidR="0088604B" w:rsidRPr="000936CA" w:rsidRDefault="0088604B" w:rsidP="0088604B">
      <w:pPr>
        <w:rPr>
          <w:lang w:val="pl-PL"/>
        </w:rPr>
      </w:pPr>
    </w:p>
    <w:p w14:paraId="3A03766A" w14:textId="77777777" w:rsidR="0088604B" w:rsidRDefault="0088604B" w:rsidP="0088604B">
      <w:pPr>
        <w:pStyle w:val="Zwykytekst"/>
        <w:rPr>
          <w:lang w:val="pl-PL"/>
        </w:rPr>
      </w:pPr>
    </w:p>
    <w:p w14:paraId="31E2A417" w14:textId="77777777" w:rsidR="0088604B" w:rsidRDefault="0088604B" w:rsidP="0088604B">
      <w:pPr>
        <w:pStyle w:val="Zwykytekst"/>
        <w:rPr>
          <w:lang w:val="pl-PL"/>
        </w:rPr>
      </w:pPr>
    </w:p>
    <w:p w14:paraId="5EBDC931" w14:textId="77777777" w:rsidR="0088604B" w:rsidRDefault="0088604B" w:rsidP="0088604B">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1DC378A" w14:textId="77777777" w:rsidR="0088604B" w:rsidRPr="00496551" w:rsidRDefault="0088604B" w:rsidP="0088604B">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84B81B2" w14:textId="77777777" w:rsidR="0088604B" w:rsidRPr="00435153" w:rsidRDefault="0088604B" w:rsidP="0088604B">
      <w:pPr>
        <w:rPr>
          <w:lang w:val="pl-PL"/>
        </w:rPr>
      </w:pPr>
    </w:p>
    <w:p w14:paraId="33BB7E54" w14:textId="77777777" w:rsidR="0088604B" w:rsidRPr="008265F1" w:rsidRDefault="0088604B" w:rsidP="0088604B">
      <w:pPr>
        <w:rPr>
          <w:lang w:val="pl-PL"/>
        </w:rPr>
      </w:pPr>
    </w:p>
    <w:p w14:paraId="0CB0AE95" w14:textId="77777777" w:rsidR="00496551" w:rsidRPr="0088604B" w:rsidRDefault="00496551" w:rsidP="00A906D8">
      <w:pPr>
        <w:rPr>
          <w:lang w:val="pl-PL"/>
        </w:rPr>
      </w:pPr>
    </w:p>
    <w:sectPr w:rsidR="00496551" w:rsidRPr="0088604B">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DE628" w14:textId="77777777" w:rsidR="002010DA" w:rsidRDefault="002010DA">
      <w:r>
        <w:separator/>
      </w:r>
    </w:p>
  </w:endnote>
  <w:endnote w:type="continuationSeparator" w:id="0">
    <w:p w14:paraId="4BD2C136" w14:textId="77777777" w:rsidR="002010DA" w:rsidRDefault="00201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F1BEF" w14:textId="77777777" w:rsidR="0088604B" w:rsidRDefault="0088604B">
    <w:pPr>
      <w:pStyle w:val="Stopka"/>
      <w:jc w:val="right"/>
    </w:pPr>
    <w:r>
      <w:fldChar w:fldCharType="begin"/>
    </w:r>
    <w:r>
      <w:instrText>PAGE   \* MERGEFORMAT</w:instrText>
    </w:r>
    <w:r>
      <w:fldChar w:fldCharType="separate"/>
    </w:r>
    <w:r>
      <w:rPr>
        <w:lang w:val="pl-PL"/>
      </w:rPr>
      <w:t>2</w:t>
    </w:r>
    <w:r>
      <w:fldChar w:fldCharType="end"/>
    </w:r>
  </w:p>
  <w:p w14:paraId="5BD762F9"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FB768" w14:textId="77777777" w:rsidR="002010DA" w:rsidRDefault="002010DA">
      <w:r>
        <w:separator/>
      </w:r>
    </w:p>
  </w:footnote>
  <w:footnote w:type="continuationSeparator" w:id="0">
    <w:p w14:paraId="5AF53EC4" w14:textId="77777777" w:rsidR="002010DA" w:rsidRDefault="00201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349A7"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5"/>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72FE"/>
    <w:rsid w:val="000033EA"/>
    <w:rsid w:val="0002467C"/>
    <w:rsid w:val="00040A7A"/>
    <w:rsid w:val="000936CA"/>
    <w:rsid w:val="00097182"/>
    <w:rsid w:val="000B1A00"/>
    <w:rsid w:val="000C0F66"/>
    <w:rsid w:val="001764D4"/>
    <w:rsid w:val="001F341B"/>
    <w:rsid w:val="002010DA"/>
    <w:rsid w:val="002430FD"/>
    <w:rsid w:val="00267340"/>
    <w:rsid w:val="00275C59"/>
    <w:rsid w:val="00337165"/>
    <w:rsid w:val="003974EB"/>
    <w:rsid w:val="003C6167"/>
    <w:rsid w:val="003F1749"/>
    <w:rsid w:val="00496551"/>
    <w:rsid w:val="004C4EC3"/>
    <w:rsid w:val="004F363E"/>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8604B"/>
    <w:rsid w:val="008D3AF3"/>
    <w:rsid w:val="008E0730"/>
    <w:rsid w:val="0092337E"/>
    <w:rsid w:val="0092730E"/>
    <w:rsid w:val="009561DA"/>
    <w:rsid w:val="00980B94"/>
    <w:rsid w:val="0098432D"/>
    <w:rsid w:val="00997B0E"/>
    <w:rsid w:val="009A694A"/>
    <w:rsid w:val="009A7064"/>
    <w:rsid w:val="009B2595"/>
    <w:rsid w:val="009F7ECA"/>
    <w:rsid w:val="00A57131"/>
    <w:rsid w:val="00A601F8"/>
    <w:rsid w:val="00A70EA7"/>
    <w:rsid w:val="00A906D8"/>
    <w:rsid w:val="00AA7F39"/>
    <w:rsid w:val="00AF7449"/>
    <w:rsid w:val="00BA1B11"/>
    <w:rsid w:val="00BD0C12"/>
    <w:rsid w:val="00BD5E3D"/>
    <w:rsid w:val="00C07E7C"/>
    <w:rsid w:val="00C12A61"/>
    <w:rsid w:val="00C14141"/>
    <w:rsid w:val="00C2196F"/>
    <w:rsid w:val="00C23E95"/>
    <w:rsid w:val="00C74D2A"/>
    <w:rsid w:val="00C923E8"/>
    <w:rsid w:val="00C93478"/>
    <w:rsid w:val="00C950E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72FE"/>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81416F"/>
  <w15:chartTrackingRefBased/>
  <w15:docId w15:val="{D2D7D3AC-D5CF-4CB2-91DA-FF3E3D8B2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604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8604B"/>
    <w:rPr>
      <w:rFonts w:ascii="Courier New" w:hAnsi="Courier New" w:cs="Courier New"/>
      <w:lang w:val="en-US"/>
    </w:rPr>
  </w:style>
  <w:style w:type="character" w:customStyle="1" w:styleId="Tekstpodstawowy2Znak">
    <w:name w:val="Tekst podstawowy 2 Znak"/>
    <w:basedOn w:val="Domylnaczcionkaakapitu"/>
    <w:link w:val="Tekstpodstawowy2"/>
    <w:rsid w:val="0088604B"/>
  </w:style>
  <w:style w:type="character" w:customStyle="1" w:styleId="StopkaZnak">
    <w:name w:val="Stopka Znak"/>
    <w:link w:val="Stopka"/>
    <w:uiPriority w:val="99"/>
    <w:rsid w:val="0088604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6</Pages>
  <Words>2100</Words>
  <Characters>14529</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2021-12-06T12:33:00Z</cp:lastPrinted>
  <dcterms:created xsi:type="dcterms:W3CDTF">2021-12-01T08:18:00Z</dcterms:created>
  <dcterms:modified xsi:type="dcterms:W3CDTF">2021-12-06T12:40:00Z</dcterms:modified>
</cp:coreProperties>
</file>