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BC833" w14:textId="143A82AF" w:rsidR="008A47C1" w:rsidRDefault="008A47C1" w:rsidP="008A47C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KC-zp.272-711/21</w:t>
      </w:r>
    </w:p>
    <w:p w14:paraId="02CC4AA3" w14:textId="77777777" w:rsidR="008A47C1" w:rsidRDefault="008A47C1" w:rsidP="008A47C1">
      <w:pPr>
        <w:pStyle w:val="Nagwek3"/>
        <w:ind w:left="0"/>
        <w:jc w:val="left"/>
        <w:rPr>
          <w:sz w:val="28"/>
        </w:rPr>
      </w:pPr>
    </w:p>
    <w:p w14:paraId="7257F74C" w14:textId="77777777" w:rsidR="008A47C1" w:rsidRDefault="008A47C1" w:rsidP="008A47C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3B725A2" w14:textId="77777777" w:rsidR="008A47C1" w:rsidRDefault="008A47C1" w:rsidP="008A47C1">
      <w:pPr>
        <w:jc w:val="center"/>
        <w:rPr>
          <w:b/>
          <w:sz w:val="28"/>
          <w:szCs w:val="28"/>
        </w:rPr>
      </w:pPr>
    </w:p>
    <w:p w14:paraId="142B8E8C" w14:textId="77777777" w:rsidR="008A47C1" w:rsidRDefault="008A47C1" w:rsidP="008A47C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6084A67" w14:textId="77777777" w:rsidR="008A47C1" w:rsidRDefault="008A47C1" w:rsidP="008A47C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71B3E70" w14:textId="77777777" w:rsidR="008A47C1" w:rsidRDefault="008A47C1" w:rsidP="008A47C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B37338B" w14:textId="77777777" w:rsidR="008A47C1" w:rsidRDefault="008A47C1" w:rsidP="008A47C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FC121B5" w14:textId="7865946B" w:rsidR="008A47C1" w:rsidRPr="008A47C1" w:rsidRDefault="00281AAB" w:rsidP="008A47C1">
      <w:pPr>
        <w:widowControl w:val="0"/>
        <w:tabs>
          <w:tab w:val="left" w:pos="0"/>
        </w:tabs>
        <w:spacing w:line="264" w:lineRule="auto"/>
        <w:ind w:right="1"/>
        <w:jc w:val="both"/>
        <w:rPr>
          <w:rFonts w:cs="Calibri"/>
        </w:rPr>
      </w:pPr>
      <w:r w:rsidRPr="00111488">
        <w:rPr>
          <w:b/>
          <w:bCs/>
        </w:rPr>
        <w:t>D</w:t>
      </w:r>
      <w:r w:rsidRPr="00111488">
        <w:rPr>
          <w:b/>
        </w:rPr>
        <w:t>ostaw</w:t>
      </w:r>
      <w:r>
        <w:rPr>
          <w:b/>
        </w:rPr>
        <w:t>ę</w:t>
      </w:r>
      <w:r w:rsidRPr="00111488">
        <w:rPr>
          <w:b/>
        </w:rPr>
        <w:t xml:space="preserve"> urządzenia laboratoryjnego do </w:t>
      </w:r>
      <w:proofErr w:type="spellStart"/>
      <w:r w:rsidRPr="00111488">
        <w:rPr>
          <w:b/>
        </w:rPr>
        <w:t>elektroprzędzenia</w:t>
      </w:r>
      <w:proofErr w:type="spellEnd"/>
      <w:r w:rsidRPr="00111488">
        <w:rPr>
          <w:b/>
        </w:rPr>
        <w:t xml:space="preserve"> do projektowania i produkcji </w:t>
      </w:r>
      <w:proofErr w:type="spellStart"/>
      <w:r w:rsidRPr="00111488">
        <w:rPr>
          <w:b/>
        </w:rPr>
        <w:t>nanowłókien</w:t>
      </w:r>
      <w:proofErr w:type="spellEnd"/>
      <w:r w:rsidRPr="00111488">
        <w:rPr>
          <w:b/>
        </w:rPr>
        <w:t xml:space="preserve"> i struktur typu </w:t>
      </w:r>
      <w:proofErr w:type="spellStart"/>
      <w:r w:rsidRPr="00111488">
        <w:rPr>
          <w:b/>
        </w:rPr>
        <w:t>Core</w:t>
      </w:r>
      <w:proofErr w:type="spellEnd"/>
      <w:r w:rsidRPr="00111488">
        <w:rPr>
          <w:b/>
        </w:rPr>
        <w:t xml:space="preserve">-Shell dla </w:t>
      </w:r>
      <w:proofErr w:type="spellStart"/>
      <w:r w:rsidRPr="00111488">
        <w:rPr>
          <w:b/>
        </w:rPr>
        <w:t>WEiP</w:t>
      </w:r>
      <w:proofErr w:type="spellEnd"/>
      <w:r w:rsidRPr="003869D9">
        <w:rPr>
          <w:b/>
        </w:rPr>
        <w:t xml:space="preserve"> </w:t>
      </w:r>
      <w:r w:rsidR="008A47C1">
        <w:rPr>
          <w:rFonts w:ascii="Verdana" w:hAnsi="Verdana"/>
          <w:b/>
        </w:rPr>
        <w:t xml:space="preserve">- </w:t>
      </w:r>
      <w:r w:rsidR="008A47C1" w:rsidRPr="008A47C1">
        <w:rPr>
          <w:rFonts w:cs="Calibri"/>
          <w:b/>
        </w:rPr>
        <w:t>KC-zp.272-</w:t>
      </w:r>
      <w:r w:rsidR="008A47C1">
        <w:rPr>
          <w:rFonts w:cs="Calibri"/>
          <w:b/>
        </w:rPr>
        <w:t>71</w:t>
      </w:r>
      <w:r w:rsidR="008A47C1" w:rsidRPr="008A47C1">
        <w:rPr>
          <w:rFonts w:cs="Calibri"/>
          <w:b/>
        </w:rPr>
        <w:t>1/21</w:t>
      </w:r>
      <w:r w:rsidR="008A47C1" w:rsidRPr="008A47C1">
        <w:rPr>
          <w:rFonts w:cs="Calibri"/>
          <w:b/>
          <w:bCs/>
          <w:iCs/>
        </w:rPr>
        <w:t xml:space="preserve">, </w:t>
      </w:r>
      <w:r w:rsidR="008A47C1" w:rsidRPr="008A47C1">
        <w:rPr>
          <w:rFonts w:cs="Calibri"/>
        </w:rPr>
        <w:t xml:space="preserve">prowadzonego przez Akademię Górniczo-Hutniczą w Krakowie, </w:t>
      </w:r>
    </w:p>
    <w:p w14:paraId="1F36D7CD" w14:textId="77777777" w:rsidR="008A47C1" w:rsidRDefault="008A47C1" w:rsidP="008A47C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6018C0C" w14:textId="77777777" w:rsidR="008A47C1" w:rsidRDefault="008A47C1" w:rsidP="008A47C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54666127" w14:textId="77777777" w:rsidR="008A47C1" w:rsidRDefault="008A47C1" w:rsidP="008A47C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6AA093B" w14:textId="77777777" w:rsidR="008A47C1" w:rsidRDefault="008A47C1" w:rsidP="008A47C1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4310422" w14:textId="77777777" w:rsidR="008A47C1" w:rsidRDefault="008A47C1" w:rsidP="008A47C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1778752E" w14:textId="77777777" w:rsidR="008A47C1" w:rsidRDefault="008A47C1" w:rsidP="008A47C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A47C1" w14:paraId="62521CB3" w14:textId="77777777" w:rsidTr="002825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41DB0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3905B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59500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A47C1" w14:paraId="21E6A77F" w14:textId="77777777" w:rsidTr="002825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3E7DB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7475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7351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</w:tr>
      <w:tr w:rsidR="008A47C1" w14:paraId="3FEED885" w14:textId="77777777" w:rsidTr="002825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4680A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0440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7E311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</w:tr>
      <w:tr w:rsidR="008A47C1" w14:paraId="6210E0D3" w14:textId="77777777" w:rsidTr="0028255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53BE2" w14:textId="77777777" w:rsidR="008A47C1" w:rsidRDefault="008A47C1" w:rsidP="00282557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3794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E083" w14:textId="77777777" w:rsidR="008A47C1" w:rsidRDefault="008A47C1" w:rsidP="00282557">
            <w:pPr>
              <w:widowControl w:val="0"/>
              <w:spacing w:line="360" w:lineRule="auto"/>
              <w:jc w:val="both"/>
            </w:pPr>
          </w:p>
        </w:tc>
      </w:tr>
    </w:tbl>
    <w:p w14:paraId="3C8DEA53" w14:textId="77777777" w:rsidR="008A47C1" w:rsidRDefault="008A47C1" w:rsidP="008A47C1">
      <w:pPr>
        <w:widowControl w:val="0"/>
        <w:spacing w:line="360" w:lineRule="auto"/>
        <w:jc w:val="both"/>
      </w:pPr>
    </w:p>
    <w:p w14:paraId="2B634CAB" w14:textId="77777777" w:rsidR="008A47C1" w:rsidRDefault="008A47C1" w:rsidP="008A47C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B80FFC9" w14:textId="77777777" w:rsidR="008A47C1" w:rsidRDefault="008A47C1" w:rsidP="008A47C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EE17652" w14:textId="77777777" w:rsidR="008A47C1" w:rsidRDefault="008A47C1" w:rsidP="008A47C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A84F962" w14:textId="77777777" w:rsidR="008A47C1" w:rsidRDefault="008A47C1" w:rsidP="008A47C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A601D64" w14:textId="77777777" w:rsidR="008A47C1" w:rsidRDefault="008A47C1" w:rsidP="008A47C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4543150" w14:textId="77777777" w:rsidR="008A47C1" w:rsidRDefault="008A47C1" w:rsidP="008A47C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CF49571" w14:textId="77777777" w:rsidR="008A47C1" w:rsidRPr="00D82098" w:rsidRDefault="008A47C1" w:rsidP="008A47C1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5E15DF8C" w14:textId="77777777" w:rsidR="008A47C1" w:rsidRDefault="008A47C1" w:rsidP="008A47C1">
      <w:pPr>
        <w:rPr>
          <w:rFonts w:eastAsia="Times New Roman"/>
          <w:lang w:eastAsia="pl-PL"/>
        </w:rPr>
      </w:pPr>
    </w:p>
    <w:p w14:paraId="082DF35A" w14:textId="77777777" w:rsidR="008A47C1" w:rsidRDefault="008A47C1" w:rsidP="008A47C1"/>
    <w:p w14:paraId="65DD6FFA" w14:textId="77777777" w:rsidR="008A47C1" w:rsidRPr="00DD1F3F" w:rsidRDefault="008A47C1" w:rsidP="008A47C1"/>
    <w:p w14:paraId="7B1DB111" w14:textId="77777777" w:rsidR="008A47C1" w:rsidRPr="00667DD0" w:rsidRDefault="008A47C1" w:rsidP="008A47C1"/>
    <w:p w14:paraId="3D1EE4EB" w14:textId="77777777" w:rsidR="008A47C1" w:rsidRPr="00174772" w:rsidRDefault="008A47C1" w:rsidP="008A47C1"/>
    <w:p w14:paraId="6540DC11" w14:textId="77777777" w:rsidR="008A47C1" w:rsidRPr="002A7680" w:rsidRDefault="008A47C1" w:rsidP="008A47C1"/>
    <w:p w14:paraId="4E11DA87" w14:textId="37406B4A" w:rsidR="00106AC7" w:rsidRPr="00C972E9" w:rsidRDefault="00106AC7" w:rsidP="00C972E9"/>
    <w:sectPr w:rsidR="00106AC7" w:rsidRPr="00C972E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D741E" w14:textId="77777777" w:rsidR="007A3AA2" w:rsidRDefault="007A3AA2">
      <w:r>
        <w:separator/>
      </w:r>
    </w:p>
  </w:endnote>
  <w:endnote w:type="continuationSeparator" w:id="0">
    <w:p w14:paraId="5C2CDE8A" w14:textId="77777777" w:rsidR="007A3AA2" w:rsidRDefault="007A3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E0E3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64079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79C8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0FC694B" w14:textId="77777777" w:rsidR="00336EEB" w:rsidRDefault="00281AAB" w:rsidP="00336EEB">
    <w:pPr>
      <w:pStyle w:val="Stopka"/>
      <w:tabs>
        <w:tab w:val="clear" w:pos="4536"/>
      </w:tabs>
      <w:jc w:val="center"/>
    </w:pPr>
    <w:r>
      <w:rPr>
        <w:noProof/>
      </w:rPr>
      <w:pict w14:anchorId="2C1B68E6">
        <v:line id="_x0000_s1025" style="position:absolute;left:0;text-align:left;z-index:251657728" from="-3.85pt,8.7pt" to="455.15pt,8.7pt"/>
      </w:pict>
    </w:r>
  </w:p>
  <w:p w14:paraId="5E6026F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4F89A" w14:textId="77777777" w:rsidR="00910DB6" w:rsidRDefault="00910D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CC748" w14:textId="77777777" w:rsidR="007A3AA2" w:rsidRDefault="007A3AA2">
      <w:r>
        <w:separator/>
      </w:r>
    </w:p>
  </w:footnote>
  <w:footnote w:type="continuationSeparator" w:id="0">
    <w:p w14:paraId="4F7CD9B5" w14:textId="77777777" w:rsidR="007A3AA2" w:rsidRDefault="007A3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DD13B" w14:textId="77777777" w:rsidR="00910DB6" w:rsidRDefault="00910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32B2A" w14:textId="77777777" w:rsidR="00910DB6" w:rsidRDefault="00910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952FB" w14:textId="77777777" w:rsidR="00910DB6" w:rsidRDefault="00910D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AA2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81AA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3AA2"/>
    <w:rsid w:val="007D36CE"/>
    <w:rsid w:val="008032C1"/>
    <w:rsid w:val="008460DE"/>
    <w:rsid w:val="00876732"/>
    <w:rsid w:val="00882E9F"/>
    <w:rsid w:val="008843C0"/>
    <w:rsid w:val="008A0D67"/>
    <w:rsid w:val="008A47C1"/>
    <w:rsid w:val="008B3C7B"/>
    <w:rsid w:val="008D4CAF"/>
    <w:rsid w:val="008E370F"/>
    <w:rsid w:val="00910DB6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72E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2967D8"/>
  <w15:chartTrackingRefBased/>
  <w15:docId w15:val="{9A9640D8-6159-465C-B44F-7C83EB8F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A47C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A47C1"/>
    <w:rPr>
      <w:b/>
      <w:sz w:val="24"/>
    </w:rPr>
  </w:style>
  <w:style w:type="character" w:customStyle="1" w:styleId="NagwekZnak">
    <w:name w:val="Nagłówek Znak"/>
    <w:link w:val="Nagwek"/>
    <w:rsid w:val="008A47C1"/>
  </w:style>
  <w:style w:type="paragraph" w:styleId="Akapitzlist">
    <w:name w:val="List Paragraph"/>
    <w:basedOn w:val="Normalny"/>
    <w:uiPriority w:val="34"/>
    <w:qFormat/>
    <w:rsid w:val="008A47C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2021-12-01T08:15:00Z</cp:lastPrinted>
  <dcterms:created xsi:type="dcterms:W3CDTF">2021-12-01T08:12:00Z</dcterms:created>
  <dcterms:modified xsi:type="dcterms:W3CDTF">2021-12-01T08:16:00Z</dcterms:modified>
</cp:coreProperties>
</file>