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187" w:rsidRPr="00B66A62" w:rsidRDefault="00BB7187" w:rsidP="00BB7187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BB7187" w:rsidRPr="00404400" w:rsidRDefault="00BB7187" w:rsidP="00BB7187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BB7187" w:rsidRDefault="00BB7187" w:rsidP="00BB718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BB7187" w:rsidRPr="00475D3D" w:rsidRDefault="00BB7187" w:rsidP="00BB718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BB7187" w:rsidRPr="00404400" w:rsidRDefault="00BB7187" w:rsidP="00BB718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BB7187" w:rsidRPr="00404400" w:rsidRDefault="00BB7187" w:rsidP="00BB718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BB7187" w:rsidRPr="00404400" w:rsidRDefault="00BB7187" w:rsidP="00BB718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BB7187" w:rsidRPr="00404400" w:rsidRDefault="00BB7187" w:rsidP="00BB718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BB7187" w:rsidRPr="00B66A62" w:rsidRDefault="00BB7187" w:rsidP="00BB7187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BB7187" w:rsidRPr="00B66A62" w:rsidRDefault="00BB7187" w:rsidP="00BB718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BB7187" w:rsidRPr="00B66A62" w:rsidRDefault="00BB7187" w:rsidP="00BB718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BB7187" w:rsidRPr="00B66A62" w:rsidRDefault="00BB7187" w:rsidP="00BB718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BB7187" w:rsidRPr="00B66A62" w:rsidRDefault="00BB7187" w:rsidP="00BB718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BF20F9" w:rsidRPr="00BF20F9" w:rsidRDefault="00BB7187" w:rsidP="00BF20F9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Pr="008B31B0">
        <w:rPr>
          <w:b/>
          <w:sz w:val="22"/>
          <w:szCs w:val="22"/>
        </w:rPr>
        <w:t>Dostawa pierwiastków o wysokiej czystości do syntezy (platyna, pallad, ind, nikiel) - KC-zp.272-732/21</w:t>
      </w:r>
      <w:r w:rsidRPr="00C9196D">
        <w:rPr>
          <w:b/>
          <w:bCs/>
          <w:sz w:val="22"/>
          <w:szCs w:val="22"/>
        </w:rPr>
        <w:t xml:space="preserve">, </w:t>
      </w:r>
      <w:r w:rsidRPr="00C9196D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2211"/>
        <w:gridCol w:w="851"/>
        <w:gridCol w:w="992"/>
        <w:gridCol w:w="1134"/>
        <w:gridCol w:w="851"/>
        <w:gridCol w:w="1473"/>
      </w:tblGrid>
      <w:tr w:rsidR="00BF20F9" w:rsidTr="00ED0F4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Nazwa pierwiastka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Nazwa producenta/ opis, parametry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Ilość</w:t>
            </w:r>
          </w:p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 xml:space="preserve">Cena netto </w:t>
            </w:r>
            <w:r w:rsidRPr="00BF20F9">
              <w:rPr>
                <w:sz w:val="20"/>
                <w:szCs w:val="20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Wartość netto</w:t>
            </w:r>
          </w:p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VAT</w:t>
            </w:r>
          </w:p>
          <w:p w:rsidR="00BF20F9" w:rsidRPr="00BF20F9" w:rsidRDefault="00BF20F9" w:rsidP="0007654C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[%]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BF20F9" w:rsidRPr="00BF20F9" w:rsidRDefault="00BF20F9" w:rsidP="0007654C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[PLN]</w:t>
            </w:r>
          </w:p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 xml:space="preserve"> (z doliczonym </w:t>
            </w:r>
            <w:r w:rsidRPr="00BF20F9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F20F9" w:rsidTr="00ED0F4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20F9" w:rsidRPr="00BF20F9" w:rsidRDefault="00BF20F9" w:rsidP="0007654C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BF20F9" w:rsidTr="00ED0F4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BF20F9">
              <w:rPr>
                <w:color w:val="000000"/>
                <w:sz w:val="20"/>
                <w:szCs w:val="20"/>
              </w:rPr>
              <w:t>Ind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…………………</w:t>
            </w:r>
          </w:p>
          <w:p w:rsidR="00BF20F9" w:rsidRPr="00BF20F9" w:rsidRDefault="00BF20F9" w:rsidP="0007654C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czystość ……..%</w:t>
            </w:r>
          </w:p>
          <w:p w:rsidR="00BF20F9" w:rsidRPr="00BF20F9" w:rsidRDefault="00BF20F9" w:rsidP="0007654C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łezki/kulki o rozmiarze ………mm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25 g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</w:tr>
      <w:tr w:rsidR="00BF20F9" w:rsidTr="00ED0F4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BF20F9">
              <w:rPr>
                <w:color w:val="000000"/>
                <w:sz w:val="20"/>
                <w:szCs w:val="20"/>
              </w:rPr>
              <w:t>Nikiel folia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…………………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czystość ……..%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grubość …… mm</w:t>
            </w:r>
            <w:r w:rsidRPr="00BF20F9">
              <w:rPr>
                <w:sz w:val="20"/>
                <w:szCs w:val="20"/>
                <w:lang w:eastAsia="zh-CN"/>
              </w:rPr>
              <w:t xml:space="preserve"> rozmiar ………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</w:tr>
      <w:tr w:rsidR="00BF20F9" w:rsidTr="00ED0F4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BF20F9">
              <w:rPr>
                <w:color w:val="000000"/>
                <w:sz w:val="20"/>
                <w:szCs w:val="20"/>
              </w:rPr>
              <w:t>Pallad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…………………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czystość ……..%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rozmiar ………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5 g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</w:tr>
      <w:tr w:rsidR="00BF20F9" w:rsidTr="00ED0F4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BF20F9">
              <w:rPr>
                <w:color w:val="000000"/>
                <w:sz w:val="20"/>
                <w:szCs w:val="20"/>
              </w:rPr>
              <w:t>Platyna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…………………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pręt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czystość ……..%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średnica</w:t>
            </w:r>
            <w:r w:rsidRPr="00BF20F9">
              <w:rPr>
                <w:sz w:val="20"/>
                <w:szCs w:val="20"/>
                <w:lang w:eastAsia="zh-CN"/>
              </w:rPr>
              <w:t>…… mm</w:t>
            </w:r>
          </w:p>
          <w:p w:rsidR="00BF20F9" w:rsidRPr="00BF20F9" w:rsidRDefault="00BF20F9" w:rsidP="00BF20F9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długość … cm</w:t>
            </w:r>
            <w:r w:rsidRPr="00BF20F9">
              <w:rPr>
                <w:sz w:val="20"/>
                <w:szCs w:val="20"/>
                <w:lang w:eastAsia="zh-CN"/>
              </w:rPr>
              <w:t xml:space="preserve"> rozmiar ………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</w:tr>
      <w:tr w:rsidR="00BF20F9" w:rsidTr="00ED0F4E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  <w:p w:rsidR="00BF20F9" w:rsidRPr="00BF20F9" w:rsidRDefault="00BF20F9" w:rsidP="0007654C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RAZEM:</w:t>
            </w:r>
          </w:p>
          <w:p w:rsidR="00BF20F9" w:rsidRPr="00BF20F9" w:rsidRDefault="00BF20F9" w:rsidP="0007654C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……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…..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…………..</w:t>
            </w:r>
          </w:p>
        </w:tc>
      </w:tr>
      <w:tr w:rsidR="00BF20F9" w:rsidTr="00ED0F4E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lastRenderedPageBreak/>
              <w:t>Cena brutto za całość zamówienia/słownie: ……………………………………………………………/</w:t>
            </w:r>
          </w:p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0F9" w:rsidRPr="00BF20F9" w:rsidRDefault="00BF20F9" w:rsidP="0007654C">
            <w:pPr>
              <w:ind w:right="425"/>
              <w:rPr>
                <w:sz w:val="20"/>
                <w:szCs w:val="20"/>
              </w:rPr>
            </w:pPr>
          </w:p>
        </w:tc>
      </w:tr>
    </w:tbl>
    <w:p w:rsidR="00BB7187" w:rsidRDefault="00BB7187" w:rsidP="00BB7187">
      <w:pPr>
        <w:widowControl w:val="0"/>
        <w:spacing w:line="264" w:lineRule="auto"/>
        <w:ind w:right="1"/>
        <w:rPr>
          <w:b/>
        </w:rPr>
      </w:pPr>
    </w:p>
    <w:p w:rsidR="00BB7187" w:rsidRDefault="00BB7187" w:rsidP="00BB718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BB7187" w:rsidRPr="008B31B0" w:rsidRDefault="00BB7187" w:rsidP="00BB7187">
      <w:pPr>
        <w:widowControl w:val="0"/>
        <w:ind w:right="1"/>
        <w:jc w:val="both"/>
        <w:rPr>
          <w:sz w:val="22"/>
          <w:szCs w:val="22"/>
        </w:rPr>
      </w:pPr>
      <w:r w:rsidRPr="00C9196D">
        <w:rPr>
          <w:sz w:val="22"/>
          <w:szCs w:val="22"/>
        </w:rPr>
        <w:t xml:space="preserve"> </w:t>
      </w:r>
    </w:p>
    <w:p w:rsidR="00BB7187" w:rsidRDefault="00BB7187" w:rsidP="00BB718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B7187" w:rsidRDefault="00BB7187" w:rsidP="00BB7187">
      <w:pPr>
        <w:rPr>
          <w:b/>
          <w:sz w:val="22"/>
          <w:szCs w:val="20"/>
          <w:u w:val="single"/>
        </w:rPr>
      </w:pPr>
    </w:p>
    <w:p w:rsidR="00BB7187" w:rsidRPr="00B66A62" w:rsidRDefault="00BB7187" w:rsidP="00BB7187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BB7187" w:rsidRPr="00B66A62" w:rsidRDefault="00BB7187" w:rsidP="00BB718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BB7187" w:rsidRDefault="00BB7187" w:rsidP="00BB71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BB7187" w:rsidRPr="00B66A62" w:rsidRDefault="00BB7187" w:rsidP="00BB7187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B7187" w:rsidRPr="00B66A62" w:rsidRDefault="00BB7187" w:rsidP="00BB7187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7187" w:rsidRPr="00B66A62" w:rsidRDefault="00BB7187" w:rsidP="00BB7187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7187" w:rsidRPr="00B66A62" w:rsidRDefault="00BB7187" w:rsidP="00BB7187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7187" w:rsidRPr="00B66A62" w:rsidTr="000765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BB7187" w:rsidRPr="00B66A62" w:rsidRDefault="00BB7187" w:rsidP="000765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BB7187" w:rsidRPr="00B66A62" w:rsidTr="000765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BB7187" w:rsidRPr="00B66A62" w:rsidTr="000765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7187" w:rsidRPr="00B66A62" w:rsidRDefault="00BB7187" w:rsidP="000765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BB7187" w:rsidRPr="00B66A62" w:rsidRDefault="00BB7187" w:rsidP="00BB718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BB7187" w:rsidRPr="00B66A62" w:rsidRDefault="00BB7187" w:rsidP="00BB7187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BB7187" w:rsidRPr="00B66A62" w:rsidRDefault="00BB7187" w:rsidP="00BB718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BB7187" w:rsidRPr="00B66A62" w:rsidRDefault="00BB7187" w:rsidP="00BB718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BB7187" w:rsidRPr="00B66A62" w:rsidRDefault="00BB7187" w:rsidP="00BB718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BB7187" w:rsidRPr="00B66A62" w:rsidRDefault="00BB7187" w:rsidP="00BB718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BB7187" w:rsidRPr="00B66A62" w:rsidRDefault="00BB7187" w:rsidP="00BB7187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BB7187" w:rsidRPr="00B66A62" w:rsidRDefault="00BB7187" w:rsidP="00BB718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BB7187" w:rsidRPr="00B66A62" w:rsidRDefault="00BB7187" w:rsidP="00BB718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BB7187" w:rsidRPr="00B66A62" w:rsidRDefault="00BB7187" w:rsidP="00BB718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BB7187" w:rsidRPr="00ED0F4E" w:rsidRDefault="00BB7187" w:rsidP="00BB718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BB7187" w:rsidRPr="00C9196D" w:rsidRDefault="00BB7187" w:rsidP="00BB7187">
      <w:pPr>
        <w:jc w:val="right"/>
        <w:rPr>
          <w:color w:val="FF0000"/>
          <w:sz w:val="20"/>
          <w:szCs w:val="20"/>
        </w:rPr>
      </w:pPr>
    </w:p>
    <w:p w:rsidR="00FE545C" w:rsidRPr="00BB7187" w:rsidRDefault="00BB7187" w:rsidP="00ED0F4E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="00ED0F4E" w:rsidRPr="00C9196D">
        <w:t xml:space="preserve"> </w:t>
      </w:r>
      <w:bookmarkStart w:id="1" w:name="_GoBack"/>
      <w:bookmarkEnd w:id="1"/>
    </w:p>
    <w:sectPr w:rsidR="00FE545C" w:rsidRPr="00BB71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D99" w:rsidRDefault="00176D99">
      <w:r>
        <w:separator/>
      </w:r>
    </w:p>
  </w:endnote>
  <w:endnote w:type="continuationSeparator" w:id="0">
    <w:p w:rsidR="00176D99" w:rsidRDefault="0017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1F" w:rsidRDefault="00500A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1F" w:rsidRDefault="00500A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D99" w:rsidRDefault="00176D99">
      <w:r>
        <w:separator/>
      </w:r>
    </w:p>
  </w:footnote>
  <w:footnote w:type="continuationSeparator" w:id="0">
    <w:p w:rsidR="00176D99" w:rsidRDefault="00176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1F" w:rsidRDefault="00500A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1F" w:rsidRDefault="00500A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D99"/>
    <w:rsid w:val="00012286"/>
    <w:rsid w:val="00071CCC"/>
    <w:rsid w:val="000B731D"/>
    <w:rsid w:val="000D6134"/>
    <w:rsid w:val="000E09C7"/>
    <w:rsid w:val="000F6589"/>
    <w:rsid w:val="00106636"/>
    <w:rsid w:val="00116EC6"/>
    <w:rsid w:val="00176D99"/>
    <w:rsid w:val="001801DD"/>
    <w:rsid w:val="001D4612"/>
    <w:rsid w:val="00207E98"/>
    <w:rsid w:val="002723B0"/>
    <w:rsid w:val="00315A4A"/>
    <w:rsid w:val="004B7300"/>
    <w:rsid w:val="004C6753"/>
    <w:rsid w:val="00500A1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7187"/>
    <w:rsid w:val="00BF20F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0F4E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A5364"/>
  <w15:chartTrackingRefBased/>
  <w15:docId w15:val="{C342BE84-32B6-4300-A0B0-5F4D8757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71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CF2EF-E407-406E-BBB9-D93125C25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520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2021-12-08T12:44:00Z</dcterms:created>
  <dcterms:modified xsi:type="dcterms:W3CDTF">2021-12-09T06:53:00Z</dcterms:modified>
</cp:coreProperties>
</file>