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C15DD4" w:rsidRDefault="001D56D3" w:rsidP="00C15DD4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C15DD4">
        <w:rPr>
          <w:rFonts w:ascii="Times New Roman" w:hAnsi="Times New Roman"/>
          <w:sz w:val="22"/>
        </w:rPr>
        <w:t xml:space="preserve">Załącznik nr </w:t>
      </w:r>
      <w:r w:rsidR="0074007D" w:rsidRPr="00C15DD4">
        <w:rPr>
          <w:rFonts w:ascii="Times New Roman" w:hAnsi="Times New Roman"/>
          <w:sz w:val="22"/>
        </w:rPr>
        <w:t>3</w:t>
      </w:r>
    </w:p>
    <w:p w14:paraId="7B4013BB" w14:textId="77777777" w:rsidR="001D56D3" w:rsidRPr="00C15DD4" w:rsidRDefault="001D56D3" w:rsidP="00C15DD4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C15DD4" w:rsidRDefault="001D56D3" w:rsidP="00C15DD4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C15DD4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C15DD4" w:rsidRDefault="001D56D3" w:rsidP="00C15DD4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C15DD4" w:rsidRDefault="0074007D" w:rsidP="00C15DD4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C15DD4" w:rsidRDefault="001D56D3" w:rsidP="00C15DD4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  <w:b/>
        </w:rPr>
        <w:t>Akademią Górniczo – Hutniczą im. Stanisława Staszica w Krakowie</w:t>
      </w:r>
      <w:r w:rsidRPr="00C15DD4">
        <w:rPr>
          <w:rFonts w:ascii="Times New Roman" w:hAnsi="Times New Roman"/>
          <w:b/>
          <w:color w:val="000000"/>
        </w:rPr>
        <w:t xml:space="preserve">, </w:t>
      </w:r>
      <w:r w:rsidRPr="00C15DD4">
        <w:rPr>
          <w:rFonts w:ascii="Times New Roman" w:hAnsi="Times New Roman"/>
          <w:b/>
        </w:rPr>
        <w:t xml:space="preserve">Al. Mickiewicza 30, 30-059 Kraków, </w:t>
      </w:r>
      <w:r w:rsidRPr="00C15DD4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C15DD4" w:rsidRDefault="001D56D3" w:rsidP="00C15DD4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C15DD4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C15DD4" w:rsidRDefault="001D56D3" w:rsidP="00C15DD4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C15DD4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C15DD4" w:rsidRDefault="001D56D3" w:rsidP="00C15DD4">
      <w:pPr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zwaną dalej ZLECENIODAWCĄ</w:t>
      </w:r>
    </w:p>
    <w:p w14:paraId="53162FE7" w14:textId="77777777" w:rsidR="001D56D3" w:rsidRPr="00C15DD4" w:rsidRDefault="001D56D3" w:rsidP="00C15DD4">
      <w:pPr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a</w:t>
      </w:r>
    </w:p>
    <w:p w14:paraId="1538A0DE" w14:textId="77777777" w:rsidR="001D56D3" w:rsidRPr="00C15DD4" w:rsidRDefault="001D56D3" w:rsidP="00C15DD4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C15DD4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C15DD4" w:rsidRDefault="001D56D3" w:rsidP="00C15DD4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C15DD4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C15DD4" w:rsidRDefault="001D56D3" w:rsidP="00C15DD4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C15DD4">
        <w:rPr>
          <w:rFonts w:ascii="Times New Roman" w:hAnsi="Times New Roman"/>
          <w:sz w:val="22"/>
        </w:rPr>
        <w:t>reprezentowaną przez:</w:t>
      </w:r>
    </w:p>
    <w:p w14:paraId="6DF6E9A3" w14:textId="77777777" w:rsidR="001D56D3" w:rsidRPr="00C15DD4" w:rsidRDefault="001D56D3" w:rsidP="00C15DD4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C15DD4">
        <w:rPr>
          <w:rFonts w:ascii="Times New Roman" w:hAnsi="Times New Roman"/>
          <w:sz w:val="22"/>
        </w:rPr>
        <w:t>1...................................................................................................................................................</w:t>
      </w:r>
    </w:p>
    <w:p w14:paraId="346E012F" w14:textId="1C6A7967" w:rsidR="001D56D3" w:rsidRPr="00C15DD4" w:rsidRDefault="001D56D3" w:rsidP="00C15DD4">
      <w:pPr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zwanym dalej ZLECENIOBIORCĄ</w:t>
      </w:r>
      <w:r w:rsidR="00C15DD4">
        <w:rPr>
          <w:rFonts w:ascii="Times New Roman" w:hAnsi="Times New Roman"/>
        </w:rPr>
        <w:t>.</w:t>
      </w:r>
    </w:p>
    <w:p w14:paraId="056EBEE8" w14:textId="77777777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1</w:t>
      </w:r>
    </w:p>
    <w:p w14:paraId="049E8AF3" w14:textId="11D980E2" w:rsidR="00127975" w:rsidRPr="00C15DD4" w:rsidRDefault="001D56D3" w:rsidP="00C15DD4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C15DD4">
        <w:rPr>
          <w:rFonts w:ascii="Times New Roman" w:hAnsi="Times New Roman"/>
        </w:rPr>
        <w:t>Zleceniodawca powierza, a Zleceniobiorca przyjmuje do wykonania</w:t>
      </w:r>
      <w:r w:rsidR="00127975" w:rsidRPr="00C15DD4">
        <w:rPr>
          <w:rFonts w:ascii="Times New Roman" w:hAnsi="Times New Roman"/>
        </w:rPr>
        <w:t>:</w:t>
      </w:r>
      <w:r w:rsidR="0074007D" w:rsidRPr="00C15DD4">
        <w:rPr>
          <w:rFonts w:ascii="Times New Roman" w:hAnsi="Times New Roman"/>
        </w:rPr>
        <w:t xml:space="preserve"> </w:t>
      </w:r>
      <w:r w:rsidR="0014496C" w:rsidRPr="00C15DD4">
        <w:rPr>
          <w:rFonts w:ascii="Times New Roman" w:hAnsi="Times New Roman"/>
          <w:b/>
        </w:rPr>
        <w:t>Usługa cateringu na 4 dwudniowe szkolenia realizowane w ramach projektu Centrum Mistrzostwa Informatycznego POPC.03.02.00-00-0002/18</w:t>
      </w:r>
      <w:bookmarkEnd w:id="0"/>
      <w:r w:rsidR="0014496C" w:rsidRPr="00C15DD4">
        <w:rPr>
          <w:rFonts w:ascii="Times New Roman" w:hAnsi="Times New Roman"/>
          <w:b/>
        </w:rPr>
        <w:t>.</w:t>
      </w:r>
    </w:p>
    <w:p w14:paraId="51453663" w14:textId="746E84EE" w:rsidR="001D56D3" w:rsidRPr="00C15DD4" w:rsidRDefault="001D56D3" w:rsidP="00C15DD4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Szczegółowy</w:t>
      </w:r>
      <w:r w:rsidR="006A79A8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zakres prac /dalej zwany przedmiotem umowy/ jest  określony w</w:t>
      </w:r>
      <w:r w:rsidR="00F94DC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ogłoszeniu o zamówieniu i kalkulacji cenowej, które  stanowią  integralną część niniejszej umowy.</w:t>
      </w:r>
      <w:r w:rsidR="0074007D" w:rsidRPr="00C15DD4">
        <w:rPr>
          <w:rFonts w:ascii="Times New Roman" w:hAnsi="Times New Roman"/>
        </w:rPr>
        <w:t xml:space="preserve"> </w:t>
      </w:r>
    </w:p>
    <w:p w14:paraId="674450F3" w14:textId="77777777" w:rsidR="0074007D" w:rsidRPr="00C15DD4" w:rsidRDefault="0074007D" w:rsidP="00C15DD4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77777777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2</w:t>
      </w:r>
    </w:p>
    <w:p w14:paraId="3EF6A3F3" w14:textId="000F1188" w:rsidR="00FE4859" w:rsidRPr="00C15DD4" w:rsidRDefault="00FE4859" w:rsidP="00C15DD4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Przedmiot umowy zostanie zrealizowany w termin</w:t>
      </w:r>
      <w:r w:rsidR="00315122">
        <w:rPr>
          <w:rFonts w:ascii="Times New Roman" w:hAnsi="Times New Roman"/>
        </w:rPr>
        <w:t>ach</w:t>
      </w:r>
      <w:r w:rsidRPr="00C15DD4">
        <w:rPr>
          <w:rFonts w:ascii="Times New Roman" w:hAnsi="Times New Roman"/>
        </w:rPr>
        <w:t xml:space="preserve">: </w:t>
      </w:r>
      <w:r w:rsidR="00805084" w:rsidRPr="00C15DD4">
        <w:rPr>
          <w:rFonts w:ascii="Times New Roman" w:hAnsi="Times New Roman"/>
          <w:bCs/>
          <w:color w:val="000000"/>
        </w:rPr>
        <w:t>15-16.01.</w:t>
      </w:r>
      <w:r w:rsidR="00805084" w:rsidRPr="00C15DD4">
        <w:rPr>
          <w:rFonts w:ascii="Times New Roman" w:hAnsi="Times New Roman"/>
          <w:bCs/>
        </w:rPr>
        <w:t>2022, 12 - 13.02.2022, 12 - 13.03.2022, 04 - 05.06.2022.</w:t>
      </w:r>
    </w:p>
    <w:p w14:paraId="0995A437" w14:textId="77777777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3</w:t>
      </w:r>
    </w:p>
    <w:p w14:paraId="6479C978" w14:textId="60320E6E" w:rsidR="00FE4859" w:rsidRPr="00C15DD4" w:rsidRDefault="00FE4859" w:rsidP="00C15DD4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Strony ustalają cenę brutto za usługę </w:t>
      </w:r>
      <w:r w:rsidR="00DF082E" w:rsidRPr="00C15DD4">
        <w:rPr>
          <w:rFonts w:ascii="Times New Roman" w:hAnsi="Times New Roman"/>
        </w:rPr>
        <w:t>z</w:t>
      </w:r>
      <w:r w:rsidRPr="00C15DD4">
        <w:rPr>
          <w:rFonts w:ascii="Times New Roman" w:hAnsi="Times New Roman"/>
        </w:rPr>
        <w:t xml:space="preserve"> maksymaln</w:t>
      </w:r>
      <w:r w:rsidR="00DF082E" w:rsidRPr="00C15DD4">
        <w:rPr>
          <w:rFonts w:ascii="Times New Roman" w:hAnsi="Times New Roman"/>
        </w:rPr>
        <w:t>ą</w:t>
      </w:r>
      <w:r w:rsidRPr="00C15DD4">
        <w:rPr>
          <w:rFonts w:ascii="Times New Roman" w:hAnsi="Times New Roman"/>
        </w:rPr>
        <w:t xml:space="preserve"> liczb</w:t>
      </w:r>
      <w:r w:rsidR="00DF082E" w:rsidRPr="00C15DD4">
        <w:rPr>
          <w:rFonts w:ascii="Times New Roman" w:hAnsi="Times New Roman"/>
        </w:rPr>
        <w:t>ę</w:t>
      </w:r>
      <w:r w:rsidRPr="00C15DD4">
        <w:rPr>
          <w:rFonts w:ascii="Times New Roman" w:hAnsi="Times New Roman"/>
        </w:rPr>
        <w:t xml:space="preserve"> </w:t>
      </w:r>
      <w:r w:rsidR="00DF082E" w:rsidRPr="00C15DD4">
        <w:rPr>
          <w:rFonts w:ascii="Times New Roman" w:hAnsi="Times New Roman"/>
        </w:rPr>
        <w:t xml:space="preserve">posiłków </w:t>
      </w:r>
      <w:r w:rsidRPr="00C15DD4">
        <w:rPr>
          <w:rFonts w:ascii="Times New Roman" w:hAnsi="Times New Roman"/>
        </w:rPr>
        <w:t xml:space="preserve">wskazaną w Kalkulacji cenowej </w:t>
      </w:r>
      <w:r w:rsidR="00DF082E" w:rsidRPr="00C15DD4">
        <w:rPr>
          <w:rFonts w:ascii="Times New Roman" w:hAnsi="Times New Roman"/>
        </w:rPr>
        <w:t>łącznie,</w:t>
      </w:r>
      <w:r w:rsidRPr="00C15DD4">
        <w:rPr>
          <w:rFonts w:ascii="Times New Roman" w:hAnsi="Times New Roman"/>
        </w:rPr>
        <w:t xml:space="preserve"> </w:t>
      </w:r>
      <w:r w:rsidR="00DF082E" w:rsidRPr="00C15DD4">
        <w:rPr>
          <w:rFonts w:ascii="Times New Roman" w:hAnsi="Times New Roman"/>
        </w:rPr>
        <w:t xml:space="preserve">w dniach </w:t>
      </w:r>
      <w:r w:rsidR="00805084" w:rsidRPr="00C15DD4">
        <w:rPr>
          <w:rFonts w:ascii="Times New Roman" w:hAnsi="Times New Roman"/>
          <w:bCs/>
          <w:color w:val="000000"/>
        </w:rPr>
        <w:t>15-16.01.</w:t>
      </w:r>
      <w:r w:rsidR="00805084" w:rsidRPr="00C15DD4">
        <w:rPr>
          <w:rFonts w:ascii="Times New Roman" w:hAnsi="Times New Roman"/>
          <w:bCs/>
        </w:rPr>
        <w:t>2022, 12 - 13.02.2022, 12 - 13.03.2022, 04 - 05.06.2022</w:t>
      </w:r>
      <w:r w:rsidRPr="00C15DD4">
        <w:rPr>
          <w:rFonts w:ascii="Times New Roman" w:hAnsi="Times New Roman"/>
        </w:rPr>
        <w:t xml:space="preserve">: ……………. zł (słownie: ………………….). </w:t>
      </w:r>
    </w:p>
    <w:p w14:paraId="0BC077CD" w14:textId="21275AD0" w:rsidR="00052E1F" w:rsidRPr="00C15DD4" w:rsidRDefault="00052E1F" w:rsidP="00C15DD4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  <w:b/>
        </w:rPr>
        <w:t xml:space="preserve">Cena brutto za usługę za posiłek dla 1 osoby </w:t>
      </w:r>
      <w:r w:rsidR="00315122">
        <w:rPr>
          <w:rFonts w:ascii="Times New Roman" w:hAnsi="Times New Roman"/>
          <w:b/>
        </w:rPr>
        <w:t xml:space="preserve">podczas jednego dnia szkolenia </w:t>
      </w:r>
      <w:r w:rsidRPr="00C15DD4">
        <w:rPr>
          <w:rFonts w:ascii="Times New Roman" w:hAnsi="Times New Roman"/>
          <w:b/>
        </w:rPr>
        <w:t>…………………….. zł</w:t>
      </w:r>
    </w:p>
    <w:p w14:paraId="4DF27A7C" w14:textId="305233B6" w:rsidR="00FE4859" w:rsidRPr="00C15DD4" w:rsidRDefault="00FE4859" w:rsidP="00C15DD4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Powyższa kwota zawiera właściwą stawkę podatku VAT.</w:t>
      </w:r>
    </w:p>
    <w:p w14:paraId="1D22C915" w14:textId="7E502EDB" w:rsidR="00DF082E" w:rsidRPr="00C15DD4" w:rsidRDefault="00DF082E" w:rsidP="00C15DD4">
      <w:pPr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Zleceniodawca zgłosi Zleceniobiorcy zgłosi ostateczną ilość potraw i posiłków najpóźniej </w:t>
      </w:r>
      <w:r w:rsidR="00E554F3" w:rsidRPr="00C15DD4">
        <w:rPr>
          <w:rFonts w:ascii="Times New Roman" w:hAnsi="Times New Roman"/>
        </w:rPr>
        <w:t xml:space="preserve">na </w:t>
      </w:r>
      <w:r w:rsidR="00636835" w:rsidRPr="00C15DD4">
        <w:rPr>
          <w:rFonts w:ascii="Times New Roman" w:hAnsi="Times New Roman"/>
        </w:rPr>
        <w:t>3</w:t>
      </w:r>
      <w:r w:rsidRPr="00C15DD4">
        <w:rPr>
          <w:rFonts w:ascii="Times New Roman" w:hAnsi="Times New Roman"/>
        </w:rPr>
        <w:t xml:space="preserve"> dni </w:t>
      </w:r>
      <w:r w:rsidR="00E554F3" w:rsidRPr="00C15DD4">
        <w:rPr>
          <w:rFonts w:ascii="Times New Roman" w:hAnsi="Times New Roman"/>
        </w:rPr>
        <w:t>przed rozpoczęciem każdej uroczystości</w:t>
      </w:r>
      <w:r w:rsidRPr="00C15DD4">
        <w:rPr>
          <w:rFonts w:ascii="Times New Roman" w:hAnsi="Times New Roman"/>
        </w:rPr>
        <w:t xml:space="preserve"> (e-mailowo).</w:t>
      </w:r>
    </w:p>
    <w:p w14:paraId="1DBAA04A" w14:textId="052BD2FF" w:rsidR="00127975" w:rsidRPr="00C15DD4" w:rsidRDefault="00FE4859" w:rsidP="00C15DD4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Wynagrodzenie obejmuje wszystkie koszty i opłaty związane z wykonaniem przedmiotu umowy.</w:t>
      </w:r>
    </w:p>
    <w:p w14:paraId="7F508451" w14:textId="77777777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4</w:t>
      </w:r>
    </w:p>
    <w:p w14:paraId="2FA12F0A" w14:textId="18066B29" w:rsidR="001D56D3" w:rsidRPr="00C15DD4" w:rsidRDefault="001D56D3" w:rsidP="00C15DD4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Zleceniodawca zastrzega możliwość wyboru, w ramach danego zamówienia, tylko części </w:t>
      </w:r>
      <w:r w:rsidR="0074007D" w:rsidRPr="00C15DD4">
        <w:rPr>
          <w:rFonts w:ascii="Times New Roman" w:hAnsi="Times New Roman"/>
        </w:rPr>
        <w:br/>
      </w:r>
      <w:r w:rsidRPr="00C15DD4">
        <w:rPr>
          <w:rFonts w:ascii="Times New Roman" w:hAnsi="Times New Roman"/>
        </w:rPr>
        <w:t xml:space="preserve">z usług wymienionych w </w:t>
      </w:r>
      <w:r w:rsidR="00052E1F" w:rsidRPr="00C15DD4">
        <w:rPr>
          <w:rFonts w:ascii="Times New Roman" w:hAnsi="Times New Roman"/>
        </w:rPr>
        <w:t>Formularzu oferty</w:t>
      </w:r>
      <w:r w:rsidRPr="00C15DD4">
        <w:rPr>
          <w:rFonts w:ascii="Times New Roman" w:hAnsi="Times New Roman"/>
        </w:rPr>
        <w:t>,</w:t>
      </w:r>
      <w:r w:rsidR="00755766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 xml:space="preserve">stanowiącym załącznik nr 1 do umowy, zgodnie ze zgłaszanym zapotrzebowaniem. Wynagrodzenie będzie przekazywane Zleceniobiorcy tylko za usługi zrealizowane. </w:t>
      </w:r>
    </w:p>
    <w:p w14:paraId="00E2071C" w14:textId="77777777" w:rsidR="006B1641" w:rsidRPr="00C15DD4" w:rsidRDefault="001D56D3" w:rsidP="00C15DD4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Zleceniodawca zastrzega sobie prawo zmiany produktów, najpóźniej na </w:t>
      </w:r>
      <w:r w:rsidR="006B1641" w:rsidRPr="00C15DD4">
        <w:rPr>
          <w:rFonts w:ascii="Times New Roman" w:hAnsi="Times New Roman"/>
        </w:rPr>
        <w:t>3 dni</w:t>
      </w:r>
      <w:r w:rsidRPr="00C15DD4">
        <w:rPr>
          <w:rFonts w:ascii="Times New Roman" w:hAnsi="Times New Roman"/>
        </w:rPr>
        <w:t xml:space="preserve"> przed terminem dostarczenia.   </w:t>
      </w:r>
    </w:p>
    <w:p w14:paraId="0328D989" w14:textId="3B9605BB" w:rsidR="001D56D3" w:rsidRPr="00C15DD4" w:rsidRDefault="001D56D3" w:rsidP="00C15DD4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W ramach zamówienia Zleceniobiorca jest zobowiązany do: przygotowan</w:t>
      </w:r>
      <w:r w:rsidR="00390E83" w:rsidRPr="00C15DD4">
        <w:rPr>
          <w:rFonts w:ascii="Times New Roman" w:hAnsi="Times New Roman"/>
        </w:rPr>
        <w:t xml:space="preserve">ia posiłków, ich </w:t>
      </w:r>
      <w:r w:rsidRPr="00C15DD4">
        <w:rPr>
          <w:rFonts w:ascii="Times New Roman" w:hAnsi="Times New Roman"/>
        </w:rPr>
        <w:t>estetycznego</w:t>
      </w:r>
      <w:r w:rsidR="006B1641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podawania w dni i o godzinie wskazanej przez Zle</w:t>
      </w:r>
      <w:r w:rsidR="00390E83" w:rsidRPr="00C15DD4">
        <w:rPr>
          <w:rFonts w:ascii="Times New Roman" w:hAnsi="Times New Roman"/>
        </w:rPr>
        <w:t xml:space="preserve">ceniodawcę </w:t>
      </w:r>
      <w:r w:rsidR="00F94DCF" w:rsidRPr="00C15DD4">
        <w:rPr>
          <w:rFonts w:ascii="Times New Roman" w:hAnsi="Times New Roman"/>
        </w:rPr>
        <w:t>w</w:t>
      </w:r>
      <w:r w:rsidR="00390E83" w:rsidRPr="00C15DD4">
        <w:rPr>
          <w:rFonts w:ascii="Times New Roman" w:hAnsi="Times New Roman"/>
        </w:rPr>
        <w:t xml:space="preserve"> miejsc</w:t>
      </w:r>
      <w:r w:rsidR="00F94DCF" w:rsidRPr="00C15DD4">
        <w:rPr>
          <w:rFonts w:ascii="Times New Roman" w:hAnsi="Times New Roman"/>
        </w:rPr>
        <w:t>u</w:t>
      </w:r>
      <w:r w:rsidR="00390E83" w:rsidRPr="00C15DD4">
        <w:rPr>
          <w:rFonts w:ascii="Times New Roman" w:hAnsi="Times New Roman"/>
        </w:rPr>
        <w:t xml:space="preserve"> i sali, </w:t>
      </w:r>
      <w:r w:rsidR="00F94DCF" w:rsidRPr="00C15DD4">
        <w:rPr>
          <w:rFonts w:ascii="Times New Roman" w:hAnsi="Times New Roman"/>
        </w:rPr>
        <w:t>wskazanej na Formularzu oferty</w:t>
      </w:r>
      <w:r w:rsidRPr="00C15DD4">
        <w:rPr>
          <w:rFonts w:ascii="Times New Roman" w:hAnsi="Times New Roman"/>
        </w:rPr>
        <w:t xml:space="preserve">, najpóźniej na </w:t>
      </w:r>
      <w:r w:rsidR="00052E1F" w:rsidRPr="00C15DD4">
        <w:rPr>
          <w:rFonts w:ascii="Times New Roman" w:hAnsi="Times New Roman"/>
        </w:rPr>
        <w:t>30</w:t>
      </w:r>
      <w:r w:rsidRPr="00C15DD4">
        <w:rPr>
          <w:rFonts w:ascii="Times New Roman" w:hAnsi="Times New Roman"/>
        </w:rPr>
        <w:t xml:space="preserve"> min. przed rozpoczęciem spotkania, przygotowania stołów w sposób uzgodniony ze Zleceniodawcą. </w:t>
      </w:r>
    </w:p>
    <w:p w14:paraId="702D777C" w14:textId="016EBFA7" w:rsidR="00641672" w:rsidRPr="00C15DD4" w:rsidRDefault="001D56D3" w:rsidP="00C15DD4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Usługa gastronomiczna świadczona będzie na zastawie ceramicznej, z użyciem sztućców metalowych i serwetek papierowych oraz szklanych naczyń do zimnych</w:t>
      </w:r>
      <w:r w:rsidR="00F94DC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napojów.</w:t>
      </w:r>
    </w:p>
    <w:p w14:paraId="6E016044" w14:textId="2E3A3019" w:rsidR="001D56D3" w:rsidRPr="00C15DD4" w:rsidRDefault="001D56D3" w:rsidP="00C15DD4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Zleceniobiorca zobowiązany jest do przygotowania posiłków przy użyciu produktów spełniających normy jakości produktów</w:t>
      </w:r>
      <w:r w:rsidR="00755766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spożywczych, estetycznego podawania tych posiłków, przestrzegania przepisów prawnych w zakresie przechowywania i przygotowywania artykułów spożywczych - Ustawa z dnia 25 sierpnia 2006 r. o bezpieczeństwie żywności i  ż</w:t>
      </w:r>
      <w:r w:rsidR="00390E83" w:rsidRPr="00C15DD4">
        <w:rPr>
          <w:rFonts w:ascii="Times New Roman" w:hAnsi="Times New Roman"/>
        </w:rPr>
        <w:t>ywienia (Dz. U. z 2007 r.  poz. </w:t>
      </w:r>
      <w:r w:rsidRPr="00C15DD4">
        <w:rPr>
          <w:rFonts w:ascii="Times New Roman" w:hAnsi="Times New Roman"/>
        </w:rPr>
        <w:t>149).</w:t>
      </w:r>
    </w:p>
    <w:p w14:paraId="45D70FEE" w14:textId="77777777" w:rsidR="001D56D3" w:rsidRPr="00C15DD4" w:rsidRDefault="001D56D3" w:rsidP="00C15DD4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 w:hanging="433"/>
        <w:jc w:val="both"/>
        <w:rPr>
          <w:rFonts w:ascii="Times New Roman" w:hAnsi="Times New Roman"/>
          <w:iCs/>
        </w:rPr>
      </w:pPr>
      <w:r w:rsidRPr="00C15DD4">
        <w:rPr>
          <w:rFonts w:ascii="Times New Roman" w:hAnsi="Times New Roman"/>
        </w:rPr>
        <w:lastRenderedPageBreak/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C15DD4">
        <w:rPr>
          <w:rFonts w:ascii="Times New Roman" w:hAnsi="Times New Roman"/>
          <w:iCs/>
        </w:rPr>
        <w:t>.</w:t>
      </w:r>
    </w:p>
    <w:p w14:paraId="668B07C8" w14:textId="77777777" w:rsidR="001D56D3" w:rsidRPr="00C15DD4" w:rsidRDefault="001D56D3" w:rsidP="00C15DD4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Zleceniobiorca odpowiada za transport przedmiotu zamów</w:t>
      </w:r>
      <w:r w:rsidR="00390E83" w:rsidRPr="00C15DD4">
        <w:rPr>
          <w:rFonts w:ascii="Times New Roman" w:hAnsi="Times New Roman"/>
        </w:rPr>
        <w:t>ienia oraz podanie go zgodnie z </w:t>
      </w:r>
      <w:r w:rsidRPr="00C15DD4">
        <w:rPr>
          <w:rFonts w:ascii="Times New Roman" w:hAnsi="Times New Roman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C15DD4">
        <w:rPr>
          <w:rFonts w:ascii="Times New Roman" w:hAnsi="Times New Roman"/>
        </w:rPr>
        <w:t xml:space="preserve">. </w:t>
      </w:r>
      <w:r w:rsidRPr="00C15DD4">
        <w:rPr>
          <w:rFonts w:ascii="Times New Roman" w:hAnsi="Times New Roman"/>
        </w:rPr>
        <w:t>(Dz. U. z 2007 r.  poz. 149).</w:t>
      </w:r>
    </w:p>
    <w:p w14:paraId="7EB67A30" w14:textId="77777777" w:rsidR="001D56D3" w:rsidRPr="00315122" w:rsidRDefault="001D56D3" w:rsidP="00C15DD4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 w:hanging="433"/>
        <w:jc w:val="both"/>
        <w:rPr>
          <w:rFonts w:ascii="Times New Roman" w:hAnsi="Times New Roman"/>
        </w:rPr>
      </w:pPr>
      <w:r w:rsidRPr="00315122">
        <w:rPr>
          <w:rFonts w:ascii="Times New Roman" w:hAnsi="Times New Roman"/>
        </w:rPr>
        <w:t>Zleceniobiorca zobowiązany jest do bieżącej obsługi spotkania.</w:t>
      </w:r>
    </w:p>
    <w:p w14:paraId="2E2424CA" w14:textId="77777777" w:rsidR="001D56D3" w:rsidRPr="00315122" w:rsidRDefault="001D56D3" w:rsidP="00C15DD4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  <w:r w:rsidRPr="00315122">
        <w:rPr>
          <w:rFonts w:ascii="Times New Roman" w:hAnsi="Times New Roman"/>
        </w:rPr>
        <w:t xml:space="preserve"> § 5</w:t>
      </w:r>
    </w:p>
    <w:p w14:paraId="3BA4249D" w14:textId="6E082F9B" w:rsidR="001D56D3" w:rsidRPr="00315122" w:rsidRDefault="001D56D3" w:rsidP="00C15DD4">
      <w:pPr>
        <w:numPr>
          <w:ilvl w:val="0"/>
          <w:numId w:val="22"/>
        </w:numPr>
        <w:tabs>
          <w:tab w:val="clear" w:pos="717"/>
          <w:tab w:val="left" w:pos="142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315122">
        <w:rPr>
          <w:rFonts w:ascii="Times New Roman" w:hAnsi="Times New Roman"/>
        </w:rPr>
        <w:t>W terminie do 7 dni od dnia wykonania usług, o których mowa w § 1</w:t>
      </w:r>
      <w:r w:rsidR="00F94DCF" w:rsidRPr="00315122">
        <w:rPr>
          <w:rFonts w:ascii="Times New Roman" w:hAnsi="Times New Roman"/>
        </w:rPr>
        <w:t xml:space="preserve"> </w:t>
      </w:r>
      <w:r w:rsidRPr="00315122">
        <w:rPr>
          <w:rFonts w:ascii="Times New Roman" w:hAnsi="Times New Roman"/>
        </w:rPr>
        <w:t>ust.</w:t>
      </w:r>
      <w:r w:rsidR="00F94DCF" w:rsidRPr="00315122">
        <w:rPr>
          <w:rFonts w:ascii="Times New Roman" w:hAnsi="Times New Roman"/>
        </w:rPr>
        <w:t xml:space="preserve"> </w:t>
      </w:r>
      <w:r w:rsidRPr="00315122">
        <w:rPr>
          <w:rFonts w:ascii="Times New Roman" w:hAnsi="Times New Roman"/>
        </w:rPr>
        <w:t>2,</w:t>
      </w:r>
      <w:r w:rsidR="00F94DCF" w:rsidRPr="00315122">
        <w:rPr>
          <w:rFonts w:ascii="Times New Roman" w:hAnsi="Times New Roman"/>
        </w:rPr>
        <w:t xml:space="preserve"> </w:t>
      </w:r>
      <w:r w:rsidRPr="00315122">
        <w:rPr>
          <w:rFonts w:ascii="Times New Roman" w:hAnsi="Times New Roman"/>
        </w:rPr>
        <w:t>zostanie sporządzony protokół odbioru zrealizowanych w/w usług, podpisany przez Zleceniobiorcę i Zleceniodawcę.</w:t>
      </w:r>
      <w:r w:rsidR="007903E8" w:rsidRPr="00315122">
        <w:rPr>
          <w:rFonts w:ascii="Times New Roman" w:hAnsi="Times New Roman"/>
        </w:rPr>
        <w:t xml:space="preserve"> Płatność </w:t>
      </w:r>
      <w:r w:rsidR="00315122" w:rsidRPr="00315122">
        <w:rPr>
          <w:rFonts w:ascii="Times New Roman" w:hAnsi="Times New Roman"/>
        </w:rPr>
        <w:t xml:space="preserve">nastąpi </w:t>
      </w:r>
      <w:r w:rsidR="007903E8" w:rsidRPr="00315122">
        <w:rPr>
          <w:rFonts w:ascii="Times New Roman" w:hAnsi="Times New Roman"/>
        </w:rPr>
        <w:t xml:space="preserve">po każdym </w:t>
      </w:r>
      <w:r w:rsidR="00315122" w:rsidRPr="00315122">
        <w:rPr>
          <w:rFonts w:ascii="Times New Roman" w:hAnsi="Times New Roman"/>
        </w:rPr>
        <w:t xml:space="preserve">dwudniowym </w:t>
      </w:r>
      <w:r w:rsidR="007903E8" w:rsidRPr="00315122">
        <w:rPr>
          <w:rFonts w:ascii="Times New Roman" w:hAnsi="Times New Roman"/>
        </w:rPr>
        <w:t>szkoleniu</w:t>
      </w:r>
    </w:p>
    <w:p w14:paraId="231D5C99" w14:textId="77777777" w:rsidR="001D56D3" w:rsidRPr="00C15DD4" w:rsidRDefault="001D56D3" w:rsidP="00C15DD4">
      <w:pPr>
        <w:numPr>
          <w:ilvl w:val="0"/>
          <w:numId w:val="22"/>
        </w:numPr>
        <w:tabs>
          <w:tab w:val="clear" w:pos="717"/>
          <w:tab w:val="left" w:pos="142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315122">
        <w:rPr>
          <w:rFonts w:ascii="Times New Roman" w:hAnsi="Times New Roman"/>
        </w:rPr>
        <w:t xml:space="preserve">Protokół odbioru, o którym mowa w </w:t>
      </w:r>
      <w:r w:rsidRPr="00C15DD4">
        <w:rPr>
          <w:rFonts w:ascii="Times New Roman" w:hAnsi="Times New Roman"/>
        </w:rPr>
        <w:t>ust.1, powinien zawierać w szczególności:</w:t>
      </w:r>
    </w:p>
    <w:p w14:paraId="387630F3" w14:textId="77777777" w:rsidR="001D56D3" w:rsidRPr="00C15DD4" w:rsidRDefault="001D56D3" w:rsidP="00C15DD4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 dzień i miejsce odbioru zamówienia,</w:t>
      </w:r>
    </w:p>
    <w:p w14:paraId="2940AC2D" w14:textId="77777777" w:rsidR="001D56D3" w:rsidRPr="00C15DD4" w:rsidRDefault="001D56D3" w:rsidP="00C15DD4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 oświadczenie Zleceniodawcy o braku albo o istnieniu wad w realizacji zamówienia.</w:t>
      </w:r>
    </w:p>
    <w:p w14:paraId="4DD64605" w14:textId="77777777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6</w:t>
      </w:r>
    </w:p>
    <w:p w14:paraId="3048FAB2" w14:textId="2897F6BF" w:rsidR="001D56D3" w:rsidRPr="00C15DD4" w:rsidRDefault="001D56D3" w:rsidP="00C15DD4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Dokumentem rozliczeniowym będzie faktura VAT.</w:t>
      </w:r>
    </w:p>
    <w:p w14:paraId="7AC64013" w14:textId="77777777" w:rsidR="001D56D3" w:rsidRPr="00C15DD4" w:rsidRDefault="001D56D3" w:rsidP="00C15DD4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29508B3" w14:textId="0F53E3B9" w:rsidR="001D56D3" w:rsidRPr="00C15DD4" w:rsidRDefault="00127975" w:rsidP="00C15DD4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C15DD4">
        <w:rPr>
          <w:rFonts w:ascii="Times New Roman" w:hAnsi="Times New Roman"/>
        </w:rPr>
        <w:t>,</w:t>
      </w:r>
      <w:r w:rsidRPr="00C15DD4">
        <w:rPr>
          <w:rFonts w:ascii="Times New Roman" w:hAnsi="Times New Roman"/>
        </w:rPr>
        <w:t xml:space="preserve"> o których mowa </w:t>
      </w:r>
      <w:r w:rsidR="00E554F3" w:rsidRPr="00C15DD4">
        <w:rPr>
          <w:rFonts w:ascii="Times New Roman" w:hAnsi="Times New Roman"/>
        </w:rPr>
        <w:t>w ust. 5</w:t>
      </w:r>
      <w:r w:rsidRPr="00C15DD4">
        <w:rPr>
          <w:rFonts w:ascii="Times New Roman" w:hAnsi="Times New Roman"/>
        </w:rPr>
        <w:t>.</w:t>
      </w:r>
    </w:p>
    <w:p w14:paraId="4A7B6ECD" w14:textId="39EE0A8C" w:rsidR="001D56D3" w:rsidRPr="00C15DD4" w:rsidRDefault="001D56D3" w:rsidP="00C15DD4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C15DD4" w:rsidRDefault="001D56D3" w:rsidP="00C15DD4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666F6D01" w14:textId="77777777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7</w:t>
      </w:r>
    </w:p>
    <w:p w14:paraId="5BB5AA5C" w14:textId="6AE69C33" w:rsidR="001D56D3" w:rsidRPr="00C15DD4" w:rsidRDefault="001D56D3" w:rsidP="00C15DD4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Strony ustanawiają odpowiedzialność</w:t>
      </w:r>
      <w:r w:rsidR="00052E1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za niewykonanie</w:t>
      </w:r>
      <w:r w:rsidR="00052E1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lub</w:t>
      </w:r>
      <w:r w:rsidR="00052E1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nienależyte</w:t>
      </w:r>
      <w:r w:rsidR="00052E1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wykonanie</w:t>
      </w:r>
      <w:r w:rsidR="00052E1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 xml:space="preserve">umowy </w:t>
      </w:r>
      <w:r w:rsidR="0074007D" w:rsidRPr="00C15DD4">
        <w:rPr>
          <w:rFonts w:ascii="Times New Roman" w:hAnsi="Times New Roman"/>
        </w:rPr>
        <w:br/>
      </w:r>
      <w:r w:rsidRPr="00C15DD4">
        <w:rPr>
          <w:rFonts w:ascii="Times New Roman" w:hAnsi="Times New Roman"/>
        </w:rPr>
        <w:t>w formie kar umownych .</w:t>
      </w:r>
    </w:p>
    <w:p w14:paraId="635573F2" w14:textId="77777777" w:rsidR="001D56D3" w:rsidRPr="00C15DD4" w:rsidRDefault="001D56D3" w:rsidP="00C15DD4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Zleceniobiorca zapłaci Zleceniodawcy kary umowne :</w:t>
      </w:r>
    </w:p>
    <w:p w14:paraId="604DF3AA" w14:textId="77777777" w:rsidR="001D56D3" w:rsidRPr="00C15DD4" w:rsidRDefault="001D56D3" w:rsidP="00C15DD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za zwłokę w wykonaniu każdorazowego zamówienia w wysokości 100 zł  za każdą godzinę zwłoki;</w:t>
      </w:r>
    </w:p>
    <w:p w14:paraId="2989980D" w14:textId="7BF91904" w:rsidR="001D56D3" w:rsidRPr="00C15DD4" w:rsidRDefault="001D56D3" w:rsidP="00C15DD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z tytułu wypowiedzenia umowy z przyczyn występujących po stronie Zleceniobiorcy, w wysokości 10 % od kwoty stanowiącej różnicę pomiędzy całkowitym  wynagrodzeniem brutto za przedmiot umowy określonym w § 3  ust. </w:t>
      </w:r>
      <w:r w:rsidR="00E554F3" w:rsidRPr="00C15DD4">
        <w:rPr>
          <w:rFonts w:ascii="Times New Roman" w:hAnsi="Times New Roman"/>
        </w:rPr>
        <w:t>1</w:t>
      </w:r>
      <w:r w:rsidRPr="00C15DD4">
        <w:rPr>
          <w:rFonts w:ascii="Times New Roman" w:hAnsi="Times New Roman"/>
        </w:rPr>
        <w:t>, a sumą wynagrodzeń brutto za usługi zrealizowane do</w:t>
      </w:r>
      <w:r w:rsidR="00052E1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dnia wypowiedzenia umowy.</w:t>
      </w:r>
    </w:p>
    <w:p w14:paraId="1E9AF5A7" w14:textId="4CC2C8B6" w:rsidR="001A1963" w:rsidRPr="00C15DD4" w:rsidRDefault="001A1963" w:rsidP="00C15DD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C15DD4">
        <w:rPr>
          <w:rFonts w:ascii="Times New Roman" w:hAnsi="Times New Roman"/>
        </w:rPr>
        <w:t>1</w:t>
      </w:r>
      <w:r w:rsidRPr="00C15DD4">
        <w:rPr>
          <w:rFonts w:ascii="Times New Roman" w:hAnsi="Times New Roman"/>
        </w:rPr>
        <w:t>.</w:t>
      </w:r>
    </w:p>
    <w:p w14:paraId="39CED3B9" w14:textId="729BDD84" w:rsidR="001D56D3" w:rsidRPr="00C15DD4" w:rsidRDefault="001D56D3" w:rsidP="00C15DD4">
      <w:p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3. Zleceniodawca zapłaci Zleceniobiorcy</w:t>
      </w:r>
      <w:r w:rsidR="00052E1F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kary umowne z tytułu wypowiedzenia umowy z przyczyn występujących po stronie Zleceniodawcy, w wysokości 10 % od kwoty stanowiącej różnicę pomiędzy całkowitym  wynagrodzeniem brutto za przedmiot um</w:t>
      </w:r>
      <w:r w:rsidR="00390E83" w:rsidRPr="00C15DD4">
        <w:rPr>
          <w:rFonts w:ascii="Times New Roman" w:hAnsi="Times New Roman"/>
        </w:rPr>
        <w:t>owy określonym w § 3</w:t>
      </w:r>
      <w:r w:rsidR="00052E1F" w:rsidRPr="00C15DD4">
        <w:rPr>
          <w:rFonts w:ascii="Times New Roman" w:hAnsi="Times New Roman"/>
        </w:rPr>
        <w:t xml:space="preserve"> </w:t>
      </w:r>
      <w:r w:rsidR="00390E83" w:rsidRPr="00C15DD4">
        <w:rPr>
          <w:rFonts w:ascii="Times New Roman" w:hAnsi="Times New Roman"/>
        </w:rPr>
        <w:t xml:space="preserve">ust. </w:t>
      </w:r>
      <w:r w:rsidR="00E554F3" w:rsidRPr="00C15DD4">
        <w:rPr>
          <w:rFonts w:ascii="Times New Roman" w:hAnsi="Times New Roman"/>
        </w:rPr>
        <w:t>1</w:t>
      </w:r>
      <w:r w:rsidR="00390E83" w:rsidRPr="00C15DD4">
        <w:rPr>
          <w:rFonts w:ascii="Times New Roman" w:hAnsi="Times New Roman"/>
        </w:rPr>
        <w:t>, a </w:t>
      </w:r>
      <w:r w:rsidRPr="00C15DD4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C15DD4" w:rsidRDefault="001D56D3" w:rsidP="00C15DD4">
      <w:p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4.</w:t>
      </w:r>
      <w:r w:rsidRPr="00C15DD4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C15DD4" w:rsidRDefault="001D56D3" w:rsidP="00C15DD4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5.</w:t>
      </w:r>
      <w:r w:rsidRPr="00C15DD4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C15DD4" w:rsidRDefault="001D56D3" w:rsidP="00C15DD4">
      <w:pPr>
        <w:spacing w:after="0" w:line="240" w:lineRule="auto"/>
        <w:ind w:left="709" w:hanging="349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C15DD4">
        <w:rPr>
          <w:rFonts w:ascii="Times New Roman" w:hAnsi="Times New Roman"/>
        </w:rPr>
        <w:t>.</w:t>
      </w:r>
    </w:p>
    <w:p w14:paraId="2EB18DD5" w14:textId="1E3DD21C" w:rsidR="001D56D3" w:rsidRPr="00C15DD4" w:rsidRDefault="00E554F3" w:rsidP="00C15DD4">
      <w:pPr>
        <w:spacing w:after="0" w:line="240" w:lineRule="auto"/>
        <w:ind w:left="709" w:hanging="349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C15DD4">
        <w:rPr>
          <w:rFonts w:ascii="Times New Roman" w:hAnsi="Times New Roman"/>
        </w:rPr>
        <w:t xml:space="preserve"> </w:t>
      </w:r>
      <w:r w:rsidRPr="00C15DD4">
        <w:rPr>
          <w:rFonts w:ascii="Times New Roman" w:hAnsi="Times New Roman"/>
        </w:rPr>
        <w:t>§ 3  ust. 1 umowy.</w:t>
      </w:r>
    </w:p>
    <w:p w14:paraId="0E5A1B93" w14:textId="1FE35644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8</w:t>
      </w:r>
    </w:p>
    <w:p w14:paraId="31E091AC" w14:textId="77777777" w:rsidR="001D56D3" w:rsidRPr="00C15DD4" w:rsidRDefault="001D56D3" w:rsidP="00C15DD4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C15DD4" w:rsidRDefault="001D56D3" w:rsidP="00C15DD4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C15DD4">
        <w:rPr>
          <w:rFonts w:ascii="Times New Roman" w:hAnsi="Times New Roman"/>
        </w:rPr>
        <w:lastRenderedPageBreak/>
        <w:t xml:space="preserve">w przypadku podjęcia likwidacji firmy przez Zleceniobiorcę lub co najmniej jednego </w:t>
      </w:r>
      <w:r w:rsidRPr="00C15DD4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C15DD4" w:rsidRDefault="001D56D3" w:rsidP="00C15DD4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C15DD4" w:rsidRDefault="001D56D3" w:rsidP="00C15DD4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C15DD4" w:rsidRDefault="001D56D3" w:rsidP="00C15DD4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C15DD4">
        <w:rPr>
          <w:rFonts w:ascii="Times New Roman" w:hAnsi="Times New Roman"/>
        </w:rPr>
        <w:t>w przypadku naruszenia przez Zleceniobiorcę któregokolwiek z</w:t>
      </w:r>
      <w:r w:rsidR="00390E83" w:rsidRPr="00C15DD4">
        <w:rPr>
          <w:rFonts w:ascii="Times New Roman" w:hAnsi="Times New Roman"/>
        </w:rPr>
        <w:t xml:space="preserve"> warunków niniejszej umowy, a w </w:t>
      </w:r>
      <w:r w:rsidRPr="00C15DD4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9E31311" w:rsidR="001D56D3" w:rsidRPr="00C15DD4" w:rsidRDefault="001D56D3" w:rsidP="00C15DD4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C15DD4">
        <w:rPr>
          <w:rFonts w:ascii="Times New Roman" w:hAnsi="Times New Roman"/>
        </w:rPr>
        <w:t>w przypadku przewozu towarów niezgodnie z obowiązującymi przepisami.</w:t>
      </w:r>
    </w:p>
    <w:p w14:paraId="33C62BDE" w14:textId="77777777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9</w:t>
      </w:r>
    </w:p>
    <w:p w14:paraId="161093C3" w14:textId="77777777" w:rsidR="001D56D3" w:rsidRPr="00C15DD4" w:rsidRDefault="001D56D3" w:rsidP="00C15DD4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  <w:kern w:val="2"/>
        </w:rPr>
      </w:pPr>
      <w:r w:rsidRPr="00C15DD4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15016CDE" w14:textId="77777777" w:rsidR="0074007D" w:rsidRPr="00C15DD4" w:rsidRDefault="0074007D" w:rsidP="00C15DD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kern w:val="2"/>
        </w:rPr>
      </w:pPr>
      <w:r w:rsidRPr="00C15DD4">
        <w:rPr>
          <w:rFonts w:ascii="Times New Roman" w:hAnsi="Times New Roman"/>
          <w:kern w:val="2"/>
        </w:rPr>
        <w:t xml:space="preserve">Zmiany Umowy, o których mowa w ust. 1 muszą być dokonywane z zachowaniem przepisu art. 454 oraz 455 ustawy Prawo zamówień publicznych.  </w:t>
      </w:r>
    </w:p>
    <w:p w14:paraId="72BA4FFF" w14:textId="77777777" w:rsidR="001D56D3" w:rsidRPr="00C15DD4" w:rsidRDefault="001D56D3" w:rsidP="00C15DD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kern w:val="2"/>
        </w:rPr>
      </w:pPr>
      <w:r w:rsidRPr="00C15DD4">
        <w:rPr>
          <w:rFonts w:ascii="Times New Roman" w:eastAsia="Times New Roman" w:hAnsi="Times New Roman"/>
          <w:kern w:val="2"/>
          <w:lang w:eastAsia="pl-PL"/>
        </w:rPr>
        <w:t xml:space="preserve">Dopuszcza się możliwość zmiany ustaleń niniejszej umowy w stosunku do treści oferty Zleceniobiorcy w następującym zakresie: </w:t>
      </w:r>
    </w:p>
    <w:p w14:paraId="709BD12F" w14:textId="77777777" w:rsidR="0074007D" w:rsidRPr="00C15DD4" w:rsidRDefault="0074007D" w:rsidP="00C15DD4">
      <w:pPr>
        <w:pStyle w:val="Akapitzlist"/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eastAsia="Arial Unicode MS" w:hAnsi="Times New Roman"/>
        </w:rPr>
      </w:pPr>
      <w:r w:rsidRPr="00C15DD4">
        <w:rPr>
          <w:rFonts w:ascii="Times New Roman" w:eastAsia="Arial Unicode MS" w:hAnsi="Times New Roman"/>
        </w:rPr>
        <w:t xml:space="preserve">a/ gdy nastąpiła zmiana  przepisów prawa powszechnie obowiązującego, która ma wpływ na termin, sposób lub zakres realizacji przedmiot umowy, </w:t>
      </w:r>
    </w:p>
    <w:p w14:paraId="24B4F97A" w14:textId="77777777" w:rsidR="0074007D" w:rsidRPr="00C15DD4" w:rsidRDefault="0074007D" w:rsidP="00C15DD4">
      <w:pPr>
        <w:pStyle w:val="Akapitzlist"/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eastAsia="Arial Unicode MS" w:hAnsi="Times New Roman"/>
        </w:rPr>
      </w:pPr>
      <w:r w:rsidRPr="00C15DD4">
        <w:rPr>
          <w:rFonts w:ascii="Times New Roman" w:eastAsia="Arial Unicode MS" w:hAnsi="Times New Roman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4DD38B78" w14:textId="77777777" w:rsidR="0074007D" w:rsidRPr="00C15DD4" w:rsidRDefault="0074007D" w:rsidP="00C15DD4">
      <w:pPr>
        <w:pStyle w:val="Akapitzlist"/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eastAsia="Arial Unicode MS" w:hAnsi="Times New Roman"/>
        </w:rPr>
      </w:pPr>
      <w:r w:rsidRPr="00C15DD4">
        <w:rPr>
          <w:rFonts w:ascii="Times New Roman" w:eastAsia="Arial Unicode MS" w:hAnsi="Times New Roman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093DFA20" w14:textId="68FC8194" w:rsidR="001D56D3" w:rsidRPr="00C15DD4" w:rsidRDefault="001D56D3" w:rsidP="00C15DD4">
      <w:pPr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1</w:t>
      </w:r>
      <w:r w:rsidR="00F94DCF" w:rsidRPr="00C15DD4">
        <w:rPr>
          <w:rFonts w:ascii="Times New Roman" w:hAnsi="Times New Roman"/>
        </w:rPr>
        <w:t>0</w:t>
      </w:r>
    </w:p>
    <w:p w14:paraId="29B157C5" w14:textId="77777777" w:rsidR="001D56D3" w:rsidRPr="00C15DD4" w:rsidRDefault="001D56D3" w:rsidP="00C15DD4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Właściwym dla rozpoznania sporów wynikłych na tle realizacji niniejszej umowy jest sąd właściwy dla siedziby Zleceniodawcy. </w:t>
      </w:r>
    </w:p>
    <w:p w14:paraId="1380F89C" w14:textId="47BE226C" w:rsidR="001D56D3" w:rsidRPr="00C15DD4" w:rsidRDefault="001D56D3" w:rsidP="00C15DD4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1</w:t>
      </w:r>
      <w:r w:rsidR="00F94DCF" w:rsidRPr="00C15DD4">
        <w:rPr>
          <w:rFonts w:ascii="Times New Roman" w:hAnsi="Times New Roman"/>
        </w:rPr>
        <w:t>1</w:t>
      </w:r>
    </w:p>
    <w:p w14:paraId="55CE3C8E" w14:textId="77777777" w:rsidR="001D56D3" w:rsidRPr="00C15DD4" w:rsidRDefault="001D56D3" w:rsidP="00C15DD4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C15DD4">
        <w:rPr>
          <w:rFonts w:ascii="Times New Roman" w:hAnsi="Times New Roman"/>
        </w:rPr>
        <w:t>W sprawach nie uregulowanych w niniejszej umowie stosuje się przepisy kodeksu cywilnego i ustawy prawo zamówień publicznych.</w:t>
      </w:r>
    </w:p>
    <w:p w14:paraId="6FE3DAC3" w14:textId="547FEB25" w:rsidR="001D56D3" w:rsidRPr="00C15DD4" w:rsidRDefault="001D56D3" w:rsidP="00C15DD4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1</w:t>
      </w:r>
      <w:r w:rsidR="00F94DCF" w:rsidRPr="00C15DD4">
        <w:rPr>
          <w:rFonts w:ascii="Times New Roman" w:hAnsi="Times New Roman"/>
        </w:rPr>
        <w:t>2</w:t>
      </w:r>
    </w:p>
    <w:p w14:paraId="134C64C0" w14:textId="77777777" w:rsidR="001D56D3" w:rsidRPr="00C15DD4" w:rsidRDefault="001D56D3" w:rsidP="00C15DD4">
      <w:pPr>
        <w:spacing w:after="0" w:line="240" w:lineRule="auto"/>
        <w:ind w:left="709"/>
        <w:rPr>
          <w:rFonts w:ascii="Times New Roman" w:hAnsi="Times New Roman"/>
        </w:rPr>
      </w:pPr>
      <w:r w:rsidRPr="00C15DD4">
        <w:rPr>
          <w:rFonts w:ascii="Times New Roman" w:hAnsi="Times New Roman"/>
        </w:rPr>
        <w:t>Wszelkie załączniki stanowią integralną część niniejszej umowy.</w:t>
      </w:r>
    </w:p>
    <w:p w14:paraId="4CF8D891" w14:textId="4956D3F7" w:rsidR="001D56D3" w:rsidRPr="00C15DD4" w:rsidRDefault="001D56D3" w:rsidP="00C15DD4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§ 1</w:t>
      </w:r>
      <w:r w:rsidR="00F94DCF" w:rsidRPr="00C15DD4">
        <w:rPr>
          <w:rFonts w:ascii="Times New Roman" w:hAnsi="Times New Roman"/>
        </w:rPr>
        <w:t>3</w:t>
      </w:r>
    </w:p>
    <w:p w14:paraId="019903D4" w14:textId="77777777" w:rsidR="001D56D3" w:rsidRPr="00C15DD4" w:rsidRDefault="001D56D3" w:rsidP="00C15DD4">
      <w:pPr>
        <w:spacing w:after="0" w:line="240" w:lineRule="auto"/>
        <w:ind w:left="709"/>
        <w:rPr>
          <w:rFonts w:ascii="Times New Roman" w:hAnsi="Times New Roman"/>
        </w:rPr>
      </w:pPr>
      <w:r w:rsidRPr="00C15DD4">
        <w:rPr>
          <w:rFonts w:ascii="Times New Roman" w:hAnsi="Times New Roman"/>
        </w:rPr>
        <w:t xml:space="preserve">Umowę sporządzono w 2 jednobrzmiących egzemplarzach po 1 dla każdej ze stron. </w:t>
      </w:r>
    </w:p>
    <w:p w14:paraId="663484A0" w14:textId="77777777" w:rsidR="001D56D3" w:rsidRPr="00C15DD4" w:rsidRDefault="001D56D3" w:rsidP="00C15DD4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C15DD4" w:rsidRDefault="001D56D3" w:rsidP="00C15DD4">
      <w:pPr>
        <w:spacing w:after="0" w:line="240" w:lineRule="auto"/>
        <w:rPr>
          <w:rFonts w:ascii="Times New Roman" w:hAnsi="Times New Roman"/>
          <w:b/>
        </w:rPr>
      </w:pPr>
      <w:r w:rsidRPr="00C15DD4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C15DD4" w:rsidRDefault="001D56D3" w:rsidP="00C15DD4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C15DD4" w:rsidRDefault="001D56D3" w:rsidP="00C15DD4">
      <w:pPr>
        <w:spacing w:after="0" w:line="240" w:lineRule="auto"/>
        <w:rPr>
          <w:rFonts w:ascii="Times New Roman" w:hAnsi="Times New Roman"/>
        </w:rPr>
      </w:pPr>
    </w:p>
    <w:p w14:paraId="5CB47355" w14:textId="77777777" w:rsidR="001D56D3" w:rsidRPr="00C15DD4" w:rsidRDefault="001D56D3" w:rsidP="00C15DD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C15DD4">
        <w:rPr>
          <w:rFonts w:ascii="Times New Roman" w:hAnsi="Times New Roman"/>
        </w:rPr>
        <w:tab/>
      </w:r>
    </w:p>
    <w:p w14:paraId="11B95E3F" w14:textId="77777777" w:rsidR="00127975" w:rsidRPr="00C15DD4" w:rsidRDefault="00127975" w:rsidP="00C15DD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</w:p>
    <w:p w14:paraId="0F614C9D" w14:textId="77777777" w:rsidR="001D56D3" w:rsidRPr="00C15DD4" w:rsidRDefault="001D56D3" w:rsidP="00C15DD4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</w:rPr>
      </w:pPr>
      <w:r w:rsidRPr="00C15DD4">
        <w:rPr>
          <w:rFonts w:ascii="Times New Roman" w:hAnsi="Times New Roman"/>
        </w:rPr>
        <w:t>………………………..</w:t>
      </w:r>
      <w:r w:rsidR="00127975" w:rsidRPr="00C15DD4">
        <w:rPr>
          <w:rFonts w:ascii="Times New Roman" w:hAnsi="Times New Roman"/>
        </w:rPr>
        <w:t xml:space="preserve">                                                                            </w:t>
      </w:r>
      <w:r w:rsidRPr="00C15DD4">
        <w:rPr>
          <w:rFonts w:ascii="Times New Roman" w:hAnsi="Times New Roman"/>
        </w:rPr>
        <w:t>…………………….</w:t>
      </w:r>
    </w:p>
    <w:p w14:paraId="22C4DF94" w14:textId="7C1C3ED4" w:rsidR="001D56D3" w:rsidRPr="00C15DD4" w:rsidRDefault="001D56D3" w:rsidP="00C15DD4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C15DD4">
        <w:rPr>
          <w:rFonts w:ascii="Times New Roman" w:hAnsi="Times New Roman"/>
          <w:i/>
        </w:rPr>
        <w:t xml:space="preserve">        </w:t>
      </w:r>
      <w:r w:rsidR="00127975" w:rsidRPr="00C15DD4">
        <w:rPr>
          <w:rFonts w:ascii="Times New Roman" w:hAnsi="Times New Roman"/>
          <w:i/>
        </w:rPr>
        <w:t xml:space="preserve">       </w:t>
      </w:r>
      <w:r w:rsidRPr="00C15DD4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C15DD4">
        <w:rPr>
          <w:rFonts w:ascii="Times New Roman" w:hAnsi="Times New Roman"/>
          <w:i/>
        </w:rPr>
        <w:t xml:space="preserve">        </w:t>
      </w:r>
      <w:r w:rsidRPr="00C15DD4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C15DD4" w:rsidRDefault="00214899" w:rsidP="00C15DD4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8E9049E" w14:textId="5F4FCD71" w:rsidR="00214899" w:rsidRPr="00C15DD4" w:rsidRDefault="00214899" w:rsidP="00C15DD4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C15DD4">
        <w:rPr>
          <w:rFonts w:ascii="Times New Roman" w:hAnsi="Times New Roman"/>
          <w:b/>
          <w:bCs/>
          <w:iCs/>
        </w:rPr>
        <w:t>KONTRASYGNATA FINANSOWA</w:t>
      </w:r>
    </w:p>
    <w:sectPr w:rsidR="00214899" w:rsidRPr="00C15DD4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DECF0" w14:textId="77777777" w:rsidR="000F4906" w:rsidRDefault="000F4906">
      <w:r>
        <w:separator/>
      </w:r>
    </w:p>
  </w:endnote>
  <w:endnote w:type="continuationSeparator" w:id="0">
    <w:p w14:paraId="0E49140F" w14:textId="77777777" w:rsidR="000F4906" w:rsidRDefault="000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5996A" w14:textId="77777777" w:rsidR="00A64A10" w:rsidRDefault="00A64A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284A9" w14:textId="77777777" w:rsidR="00A64A10" w:rsidRDefault="00A64A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23100" w14:textId="77777777" w:rsidR="00A64A10" w:rsidRDefault="00A64A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57A6" w14:textId="77777777" w:rsidR="000F4906" w:rsidRDefault="000F4906">
      <w:r>
        <w:separator/>
      </w:r>
    </w:p>
  </w:footnote>
  <w:footnote w:type="continuationSeparator" w:id="0">
    <w:p w14:paraId="47AB9428" w14:textId="77777777" w:rsidR="000F4906" w:rsidRDefault="000F4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3D4D4" w14:textId="77777777" w:rsidR="00A64A10" w:rsidRDefault="00A64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03"/>
      <w:gridCol w:w="2436"/>
      <w:gridCol w:w="2303"/>
      <w:gridCol w:w="2466"/>
    </w:tblGrid>
    <w:tr w:rsidR="00A64A10" w14:paraId="626787BF" w14:textId="77777777" w:rsidTr="00A64A10">
      <w:tc>
        <w:tcPr>
          <w:tcW w:w="2303" w:type="dxa"/>
          <w:hideMark/>
        </w:tcPr>
        <w:p w14:paraId="19F20C49" w14:textId="5337EAF9" w:rsidR="00A64A10" w:rsidRDefault="00A64A10" w:rsidP="00A64A10">
          <w:pPr>
            <w:spacing w:after="0" w:line="240" w:lineRule="auto"/>
            <w:rPr>
              <w:rFonts w:asciiTheme="minorHAnsi" w:eastAsiaTheme="minorHAnsi" w:hAnsiTheme="minorHAnsi"/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1F3945DD" wp14:editId="039DAE64">
                <wp:extent cx="1028700" cy="581025"/>
                <wp:effectExtent l="0" t="0" r="0" b="9525"/>
                <wp:docPr id="4" name="Obraz 4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75CE1F2A" w14:textId="30F48515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7339F890" wp14:editId="792C3B86">
                <wp:extent cx="1400175" cy="466725"/>
                <wp:effectExtent l="0" t="0" r="9525" b="952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7F8E7581" w14:textId="015D8C0D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12019EE2" wp14:editId="5971E4A6">
                <wp:extent cx="1219200" cy="581025"/>
                <wp:effectExtent l="0" t="0" r="0" b="9525"/>
                <wp:docPr id="2" name="Obraz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173EE1C2" w14:textId="0AC41AE9" w:rsidR="00A64A10" w:rsidRDefault="00A64A10" w:rsidP="00A64A10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6338ED3C" wp14:editId="7D3C3B83">
                <wp:extent cx="1428750" cy="466725"/>
                <wp:effectExtent l="0" t="0" r="0" b="9525"/>
                <wp:docPr id="1" name="Obraz 1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70D0402" w14:textId="77777777" w:rsidR="00A64A10" w:rsidRDefault="00A64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AA27" w14:textId="77777777" w:rsidR="00A64A10" w:rsidRDefault="00A64A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6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9"/>
  </w:num>
  <w:num w:numId="3">
    <w:abstractNumId w:val="4"/>
  </w:num>
  <w:num w:numId="4">
    <w:abstractNumId w:val="18"/>
  </w:num>
  <w:num w:numId="5">
    <w:abstractNumId w:val="22"/>
  </w:num>
  <w:num w:numId="6">
    <w:abstractNumId w:val="17"/>
  </w:num>
  <w:num w:numId="7">
    <w:abstractNumId w:val="27"/>
  </w:num>
  <w:num w:numId="8">
    <w:abstractNumId w:val="19"/>
  </w:num>
  <w:num w:numId="9">
    <w:abstractNumId w:val="3"/>
  </w:num>
  <w:num w:numId="10">
    <w:abstractNumId w:val="14"/>
  </w:num>
  <w:num w:numId="11">
    <w:abstractNumId w:val="10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6"/>
  </w:num>
  <w:num w:numId="16">
    <w:abstractNumId w:val="25"/>
  </w:num>
  <w:num w:numId="17">
    <w:abstractNumId w:val="0"/>
  </w:num>
  <w:num w:numId="18">
    <w:abstractNumId w:val="11"/>
  </w:num>
  <w:num w:numId="19">
    <w:abstractNumId w:val="15"/>
  </w:num>
  <w:num w:numId="20">
    <w:abstractNumId w:val="28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2"/>
  </w:num>
  <w:num w:numId="24">
    <w:abstractNumId w:val="8"/>
  </w:num>
  <w:num w:numId="25">
    <w:abstractNumId w:val="5"/>
  </w:num>
  <w:num w:numId="26">
    <w:abstractNumId w:val="26"/>
  </w:num>
  <w:num w:numId="27">
    <w:abstractNumId w:val="24"/>
  </w:num>
  <w:num w:numId="28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E6EAF"/>
    <w:rsid w:val="000F4906"/>
    <w:rsid w:val="00125A5F"/>
    <w:rsid w:val="00127975"/>
    <w:rsid w:val="0014496C"/>
    <w:rsid w:val="001836C1"/>
    <w:rsid w:val="001A1963"/>
    <w:rsid w:val="001D56D3"/>
    <w:rsid w:val="00214899"/>
    <w:rsid w:val="00290ADC"/>
    <w:rsid w:val="002D5E0A"/>
    <w:rsid w:val="00315122"/>
    <w:rsid w:val="00390E83"/>
    <w:rsid w:val="00446B8D"/>
    <w:rsid w:val="004727DC"/>
    <w:rsid w:val="004973AF"/>
    <w:rsid w:val="004A0F0D"/>
    <w:rsid w:val="004C1054"/>
    <w:rsid w:val="0050385D"/>
    <w:rsid w:val="00516A0F"/>
    <w:rsid w:val="00571EAD"/>
    <w:rsid w:val="005D2E4D"/>
    <w:rsid w:val="005D69AA"/>
    <w:rsid w:val="00636835"/>
    <w:rsid w:val="00641672"/>
    <w:rsid w:val="00691104"/>
    <w:rsid w:val="006A435F"/>
    <w:rsid w:val="006A79A8"/>
    <w:rsid w:val="006B1641"/>
    <w:rsid w:val="006D0F7E"/>
    <w:rsid w:val="007007FD"/>
    <w:rsid w:val="0074007D"/>
    <w:rsid w:val="00755766"/>
    <w:rsid w:val="00774622"/>
    <w:rsid w:val="007858A8"/>
    <w:rsid w:val="007903E8"/>
    <w:rsid w:val="00805084"/>
    <w:rsid w:val="008714E9"/>
    <w:rsid w:val="00892E0C"/>
    <w:rsid w:val="008C634A"/>
    <w:rsid w:val="008D7854"/>
    <w:rsid w:val="00976B68"/>
    <w:rsid w:val="009944A0"/>
    <w:rsid w:val="00995B0B"/>
    <w:rsid w:val="009D554D"/>
    <w:rsid w:val="00A03620"/>
    <w:rsid w:val="00A64A10"/>
    <w:rsid w:val="00A82F98"/>
    <w:rsid w:val="00AE506E"/>
    <w:rsid w:val="00AF42D3"/>
    <w:rsid w:val="00B17369"/>
    <w:rsid w:val="00B46AF2"/>
    <w:rsid w:val="00B75500"/>
    <w:rsid w:val="00B8264E"/>
    <w:rsid w:val="00BD72A3"/>
    <w:rsid w:val="00C15DD4"/>
    <w:rsid w:val="00D15551"/>
    <w:rsid w:val="00D15F06"/>
    <w:rsid w:val="00D41FC7"/>
    <w:rsid w:val="00D679EB"/>
    <w:rsid w:val="00D67DB9"/>
    <w:rsid w:val="00DA1BE1"/>
    <w:rsid w:val="00DB133F"/>
    <w:rsid w:val="00DF082E"/>
    <w:rsid w:val="00E10A09"/>
    <w:rsid w:val="00E32983"/>
    <w:rsid w:val="00E554F3"/>
    <w:rsid w:val="00E73A2C"/>
    <w:rsid w:val="00ED2BA1"/>
    <w:rsid w:val="00F16EC6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1205</Words>
  <Characters>8129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3</cp:revision>
  <cp:lastPrinted>2021-10-27T07:23:00Z</cp:lastPrinted>
  <dcterms:created xsi:type="dcterms:W3CDTF">2021-12-07T07:45:00Z</dcterms:created>
  <dcterms:modified xsi:type="dcterms:W3CDTF">2021-12-07T07:57:00Z</dcterms:modified>
</cp:coreProperties>
</file>