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2FA4C" w14:textId="77777777" w:rsidR="00890B92" w:rsidRDefault="00A85642" w:rsidP="00890B92">
      <w:pPr>
        <w:spacing w:after="240"/>
        <w:jc w:val="right"/>
        <w:rPr>
          <w:sz w:val="22"/>
          <w:szCs w:val="22"/>
        </w:rPr>
      </w:pPr>
      <w:r w:rsidRPr="00A8564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85642">
        <w:rPr>
          <w:sz w:val="22"/>
          <w:szCs w:val="22"/>
        </w:rPr>
        <w:t>2021-12-01</w:t>
      </w:r>
    </w:p>
    <w:p w14:paraId="7998F5BF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7C188CCE" w14:textId="77777777" w:rsidR="00A85642" w:rsidRPr="00A85642" w:rsidRDefault="00A85642" w:rsidP="00890B92">
      <w:pPr>
        <w:rPr>
          <w:b/>
          <w:bCs/>
          <w:sz w:val="22"/>
          <w:szCs w:val="22"/>
        </w:rPr>
      </w:pPr>
      <w:r w:rsidRPr="00A85642">
        <w:rPr>
          <w:b/>
          <w:bCs/>
          <w:sz w:val="22"/>
          <w:szCs w:val="22"/>
        </w:rPr>
        <w:t>Szpital Miejski Specjalistyczny</w:t>
      </w:r>
    </w:p>
    <w:p w14:paraId="54DEB4BE" w14:textId="77777777" w:rsidR="00A85642" w:rsidRPr="00A85642" w:rsidRDefault="00A85642" w:rsidP="00890B92">
      <w:pPr>
        <w:rPr>
          <w:b/>
          <w:bCs/>
          <w:sz w:val="22"/>
          <w:szCs w:val="22"/>
        </w:rPr>
      </w:pPr>
      <w:r w:rsidRPr="00A85642">
        <w:rPr>
          <w:b/>
          <w:bCs/>
          <w:sz w:val="22"/>
          <w:szCs w:val="22"/>
        </w:rPr>
        <w:t>im. Gabriela Narutowicza w Krakowie</w:t>
      </w:r>
    </w:p>
    <w:p w14:paraId="7829EAC7" w14:textId="77777777" w:rsidR="00890B92" w:rsidRPr="00BD5546" w:rsidRDefault="00A85642" w:rsidP="00890B92">
      <w:pPr>
        <w:rPr>
          <w:sz w:val="22"/>
          <w:szCs w:val="22"/>
        </w:rPr>
      </w:pPr>
      <w:r w:rsidRPr="00A85642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A85642">
        <w:rPr>
          <w:sz w:val="22"/>
          <w:szCs w:val="22"/>
        </w:rPr>
        <w:t>35-37</w:t>
      </w:r>
    </w:p>
    <w:p w14:paraId="7B20CBCD" w14:textId="77777777" w:rsidR="00890B92" w:rsidRPr="00BD5546" w:rsidRDefault="00A85642" w:rsidP="00890B92">
      <w:pPr>
        <w:rPr>
          <w:sz w:val="22"/>
          <w:szCs w:val="22"/>
        </w:rPr>
      </w:pPr>
      <w:r w:rsidRPr="00A85642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A85642">
        <w:rPr>
          <w:sz w:val="22"/>
          <w:szCs w:val="22"/>
        </w:rPr>
        <w:t>Kraków</w:t>
      </w:r>
    </w:p>
    <w:p w14:paraId="6C368C5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B206AD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FB6C914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85642" w:rsidRPr="00A85642">
        <w:rPr>
          <w:b/>
          <w:sz w:val="22"/>
          <w:szCs w:val="22"/>
        </w:rPr>
        <w:t>ZP/44/2021</w:t>
      </w:r>
      <w:r w:rsidR="00A80738" w:rsidRPr="00890B92">
        <w:rPr>
          <w:sz w:val="22"/>
          <w:szCs w:val="22"/>
        </w:rPr>
        <w:tab/>
        <w:t xml:space="preserve"> </w:t>
      </w:r>
    </w:p>
    <w:p w14:paraId="024CE0E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5BDEB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17B2D0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7B58A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00418B1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8340FF8" w14:textId="730AE231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85642" w:rsidRPr="00A85642">
        <w:rPr>
          <w:sz w:val="22"/>
          <w:szCs w:val="22"/>
        </w:rPr>
        <w:t>przetarg</w:t>
      </w:r>
      <w:r w:rsidR="009A557D">
        <w:rPr>
          <w:sz w:val="22"/>
          <w:szCs w:val="22"/>
        </w:rPr>
        <w:t>u</w:t>
      </w:r>
      <w:r w:rsidR="00A85642" w:rsidRPr="00A85642">
        <w:rPr>
          <w:sz w:val="22"/>
          <w:szCs w:val="22"/>
        </w:rPr>
        <w:t xml:space="preserve"> nieograniczon</w:t>
      </w:r>
      <w:r w:rsidR="009A557D">
        <w:rPr>
          <w:sz w:val="22"/>
          <w:szCs w:val="22"/>
        </w:rPr>
        <w:t>ego</w:t>
      </w:r>
      <w:r w:rsidRPr="00890B92">
        <w:rPr>
          <w:sz w:val="22"/>
          <w:szCs w:val="22"/>
        </w:rPr>
        <w:t xml:space="preserve"> na: </w:t>
      </w:r>
    </w:p>
    <w:p w14:paraId="00559CDA" w14:textId="77777777" w:rsidR="00A80738" w:rsidRPr="00890B92" w:rsidRDefault="00A8564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85642">
        <w:rPr>
          <w:b/>
          <w:sz w:val="22"/>
          <w:szCs w:val="22"/>
        </w:rPr>
        <w:t>Zakup i dostawa produktów farmaceutycznych V</w:t>
      </w:r>
    </w:p>
    <w:p w14:paraId="6F6EFF21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85642" w:rsidRPr="00A85642">
        <w:rPr>
          <w:sz w:val="22"/>
          <w:szCs w:val="22"/>
        </w:rPr>
        <w:t>(</w:t>
      </w:r>
      <w:proofErr w:type="spellStart"/>
      <w:r w:rsidR="00A85642" w:rsidRPr="00A85642">
        <w:rPr>
          <w:sz w:val="22"/>
          <w:szCs w:val="22"/>
        </w:rPr>
        <w:t>t.j</w:t>
      </w:r>
      <w:proofErr w:type="spellEnd"/>
      <w:r w:rsidR="00A85642" w:rsidRPr="00A85642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85642" w:rsidRPr="00A3048A" w14:paraId="4ADD4525" w14:textId="77777777" w:rsidTr="00683E72">
        <w:trPr>
          <w:trHeight w:val="70"/>
        </w:trPr>
        <w:tc>
          <w:tcPr>
            <w:tcW w:w="9214" w:type="dxa"/>
          </w:tcPr>
          <w:p w14:paraId="103E8E14" w14:textId="77777777" w:rsidR="00A85642" w:rsidRPr="00A3048A" w:rsidRDefault="00A85642" w:rsidP="00683E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5642">
              <w:rPr>
                <w:sz w:val="24"/>
                <w:szCs w:val="24"/>
              </w:rPr>
              <w:t>części 1 zamówienia w wysokości 58 198.80 zł brutto;</w:t>
            </w:r>
          </w:p>
        </w:tc>
      </w:tr>
      <w:tr w:rsidR="00A85642" w:rsidRPr="00A3048A" w14:paraId="4AD5154D" w14:textId="77777777" w:rsidTr="00683E72">
        <w:trPr>
          <w:trHeight w:val="70"/>
        </w:trPr>
        <w:tc>
          <w:tcPr>
            <w:tcW w:w="9214" w:type="dxa"/>
          </w:tcPr>
          <w:p w14:paraId="25B278E8" w14:textId="77777777" w:rsidR="00A85642" w:rsidRPr="00A3048A" w:rsidRDefault="00A85642" w:rsidP="00683E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5642">
              <w:rPr>
                <w:sz w:val="24"/>
                <w:szCs w:val="24"/>
              </w:rPr>
              <w:t>części 2 zamówienia w wysokości 15 844.99 zł brutto;</w:t>
            </w:r>
          </w:p>
        </w:tc>
      </w:tr>
      <w:tr w:rsidR="00A85642" w:rsidRPr="00A3048A" w14:paraId="4FD8C21A" w14:textId="77777777" w:rsidTr="00683E72">
        <w:trPr>
          <w:trHeight w:val="70"/>
        </w:trPr>
        <w:tc>
          <w:tcPr>
            <w:tcW w:w="9214" w:type="dxa"/>
          </w:tcPr>
          <w:p w14:paraId="6B9F0D93" w14:textId="77777777" w:rsidR="00A85642" w:rsidRPr="00A3048A" w:rsidRDefault="00A85642" w:rsidP="00683E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5642">
              <w:rPr>
                <w:sz w:val="24"/>
                <w:szCs w:val="24"/>
              </w:rPr>
              <w:t>części 3 zamówienia w wysokości 4 411.48 zł brutto;</w:t>
            </w:r>
          </w:p>
        </w:tc>
      </w:tr>
      <w:tr w:rsidR="00A85642" w:rsidRPr="00A3048A" w14:paraId="655E5B41" w14:textId="77777777" w:rsidTr="00683E72">
        <w:trPr>
          <w:trHeight w:val="70"/>
        </w:trPr>
        <w:tc>
          <w:tcPr>
            <w:tcW w:w="9214" w:type="dxa"/>
          </w:tcPr>
          <w:p w14:paraId="499B4978" w14:textId="77777777" w:rsidR="00A85642" w:rsidRPr="00A3048A" w:rsidRDefault="00A85642" w:rsidP="00683E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5642">
              <w:rPr>
                <w:sz w:val="24"/>
                <w:szCs w:val="24"/>
              </w:rPr>
              <w:t>części 4 zamówienia w wysokości 36 162.07 zł brutto;</w:t>
            </w:r>
          </w:p>
        </w:tc>
      </w:tr>
      <w:tr w:rsidR="00A85642" w:rsidRPr="00A3048A" w14:paraId="76850DD2" w14:textId="77777777" w:rsidTr="00683E72">
        <w:trPr>
          <w:trHeight w:val="70"/>
        </w:trPr>
        <w:tc>
          <w:tcPr>
            <w:tcW w:w="9214" w:type="dxa"/>
          </w:tcPr>
          <w:p w14:paraId="6FDFC492" w14:textId="77777777" w:rsidR="00A85642" w:rsidRPr="00A3048A" w:rsidRDefault="00A85642" w:rsidP="00683E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5642">
              <w:rPr>
                <w:sz w:val="24"/>
                <w:szCs w:val="24"/>
              </w:rPr>
              <w:t>części 5 zamówienia w wysokości 36 256.03 zł brutto;</w:t>
            </w:r>
          </w:p>
        </w:tc>
      </w:tr>
      <w:tr w:rsidR="00A85642" w:rsidRPr="00A3048A" w14:paraId="0F080D75" w14:textId="77777777" w:rsidTr="00683E72">
        <w:trPr>
          <w:trHeight w:val="70"/>
        </w:trPr>
        <w:tc>
          <w:tcPr>
            <w:tcW w:w="9214" w:type="dxa"/>
          </w:tcPr>
          <w:p w14:paraId="697029FF" w14:textId="77777777" w:rsidR="00A85642" w:rsidRPr="00A3048A" w:rsidRDefault="00A85642" w:rsidP="00683E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5642">
              <w:rPr>
                <w:sz w:val="24"/>
                <w:szCs w:val="24"/>
              </w:rPr>
              <w:t>części 6 zamówienia w wysokości 12 555.00 zł brutto;</w:t>
            </w:r>
          </w:p>
        </w:tc>
      </w:tr>
      <w:tr w:rsidR="00A85642" w:rsidRPr="00A3048A" w14:paraId="6359B8AC" w14:textId="77777777" w:rsidTr="00683E72">
        <w:trPr>
          <w:trHeight w:val="70"/>
        </w:trPr>
        <w:tc>
          <w:tcPr>
            <w:tcW w:w="9214" w:type="dxa"/>
          </w:tcPr>
          <w:p w14:paraId="42F8F19C" w14:textId="77777777" w:rsidR="00A85642" w:rsidRPr="00A3048A" w:rsidRDefault="00A85642" w:rsidP="00683E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5642">
              <w:rPr>
                <w:sz w:val="24"/>
                <w:szCs w:val="24"/>
              </w:rPr>
              <w:t>części 7 zamówienia w wysokości 6 310.22 zł brutto;</w:t>
            </w:r>
          </w:p>
        </w:tc>
      </w:tr>
      <w:tr w:rsidR="00A85642" w:rsidRPr="00A3048A" w14:paraId="3EE50361" w14:textId="77777777" w:rsidTr="00683E72">
        <w:trPr>
          <w:trHeight w:val="70"/>
        </w:trPr>
        <w:tc>
          <w:tcPr>
            <w:tcW w:w="9214" w:type="dxa"/>
          </w:tcPr>
          <w:p w14:paraId="040E97DF" w14:textId="77777777" w:rsidR="00A85642" w:rsidRPr="00A3048A" w:rsidRDefault="00A85642" w:rsidP="00683E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5642">
              <w:rPr>
                <w:sz w:val="24"/>
                <w:szCs w:val="24"/>
              </w:rPr>
              <w:t>części 8 zamówienia w wysokości 117 806.40 zł brutto;</w:t>
            </w:r>
          </w:p>
        </w:tc>
      </w:tr>
      <w:tr w:rsidR="00A85642" w:rsidRPr="00A3048A" w14:paraId="355F5296" w14:textId="77777777" w:rsidTr="00683E72">
        <w:trPr>
          <w:trHeight w:val="70"/>
        </w:trPr>
        <w:tc>
          <w:tcPr>
            <w:tcW w:w="9214" w:type="dxa"/>
          </w:tcPr>
          <w:p w14:paraId="72BF7102" w14:textId="77777777" w:rsidR="00A85642" w:rsidRPr="00A3048A" w:rsidRDefault="00A85642" w:rsidP="00683E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5642">
              <w:rPr>
                <w:sz w:val="24"/>
                <w:szCs w:val="24"/>
              </w:rPr>
              <w:t>części 9 zamówienia w wysokości 46 936.80 zł brutto;</w:t>
            </w:r>
          </w:p>
        </w:tc>
      </w:tr>
      <w:tr w:rsidR="00A85642" w:rsidRPr="00A3048A" w14:paraId="2AB73554" w14:textId="77777777" w:rsidTr="00683E72">
        <w:trPr>
          <w:trHeight w:val="70"/>
        </w:trPr>
        <w:tc>
          <w:tcPr>
            <w:tcW w:w="9214" w:type="dxa"/>
          </w:tcPr>
          <w:p w14:paraId="24F01DE2" w14:textId="77777777" w:rsidR="00A85642" w:rsidRPr="00A3048A" w:rsidRDefault="00A85642" w:rsidP="00683E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5642">
              <w:rPr>
                <w:sz w:val="24"/>
                <w:szCs w:val="24"/>
              </w:rPr>
              <w:t>części 10 zamówienia w wysokości 187 543.30 zł brutto;</w:t>
            </w:r>
          </w:p>
        </w:tc>
      </w:tr>
      <w:tr w:rsidR="00A85642" w:rsidRPr="00A3048A" w14:paraId="0ED55A0C" w14:textId="77777777" w:rsidTr="00683E72">
        <w:trPr>
          <w:trHeight w:val="70"/>
        </w:trPr>
        <w:tc>
          <w:tcPr>
            <w:tcW w:w="9214" w:type="dxa"/>
          </w:tcPr>
          <w:p w14:paraId="5185A344" w14:textId="77777777" w:rsidR="00A85642" w:rsidRPr="00A3048A" w:rsidRDefault="00A85642" w:rsidP="00683E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5642">
              <w:rPr>
                <w:sz w:val="24"/>
                <w:szCs w:val="24"/>
              </w:rPr>
              <w:t>części 11 zamówienia w wysokości 28 693.44 zł brutto;</w:t>
            </w:r>
          </w:p>
        </w:tc>
      </w:tr>
      <w:tr w:rsidR="00A85642" w:rsidRPr="00A3048A" w14:paraId="664EE441" w14:textId="77777777" w:rsidTr="00683E72">
        <w:trPr>
          <w:trHeight w:val="70"/>
        </w:trPr>
        <w:tc>
          <w:tcPr>
            <w:tcW w:w="9214" w:type="dxa"/>
          </w:tcPr>
          <w:p w14:paraId="29EC38E1" w14:textId="77777777" w:rsidR="00A85642" w:rsidRPr="00A3048A" w:rsidRDefault="00A85642" w:rsidP="00683E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5642">
              <w:rPr>
                <w:sz w:val="24"/>
                <w:szCs w:val="24"/>
              </w:rPr>
              <w:t>części 12 zamówienia w wysokości 8 739.36 zł brutto;</w:t>
            </w:r>
          </w:p>
        </w:tc>
      </w:tr>
      <w:tr w:rsidR="00A85642" w:rsidRPr="00A3048A" w14:paraId="0020D7D8" w14:textId="77777777" w:rsidTr="00683E72">
        <w:trPr>
          <w:trHeight w:val="70"/>
        </w:trPr>
        <w:tc>
          <w:tcPr>
            <w:tcW w:w="9214" w:type="dxa"/>
          </w:tcPr>
          <w:p w14:paraId="7B978D9E" w14:textId="77777777" w:rsidR="00A85642" w:rsidRPr="00A3048A" w:rsidRDefault="00A85642" w:rsidP="00683E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5642">
              <w:rPr>
                <w:sz w:val="24"/>
                <w:szCs w:val="24"/>
              </w:rPr>
              <w:t>części 13 zamówienia w wysokości 29 859.84 zł brutto;</w:t>
            </w:r>
          </w:p>
        </w:tc>
      </w:tr>
      <w:tr w:rsidR="00A85642" w:rsidRPr="00A3048A" w14:paraId="6CA59111" w14:textId="77777777" w:rsidTr="00683E72">
        <w:trPr>
          <w:trHeight w:val="70"/>
        </w:trPr>
        <w:tc>
          <w:tcPr>
            <w:tcW w:w="9214" w:type="dxa"/>
          </w:tcPr>
          <w:p w14:paraId="07052D3F" w14:textId="77777777" w:rsidR="00A85642" w:rsidRPr="00A3048A" w:rsidRDefault="00A85642" w:rsidP="00683E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5642">
              <w:rPr>
                <w:sz w:val="24"/>
                <w:szCs w:val="24"/>
              </w:rPr>
              <w:t>części 14 zamówienia w wysokości 60 991.38 zł brutto;</w:t>
            </w:r>
          </w:p>
        </w:tc>
      </w:tr>
      <w:tr w:rsidR="00A85642" w:rsidRPr="00A3048A" w14:paraId="7732F85E" w14:textId="77777777" w:rsidTr="00683E72">
        <w:trPr>
          <w:trHeight w:val="70"/>
        </w:trPr>
        <w:tc>
          <w:tcPr>
            <w:tcW w:w="9214" w:type="dxa"/>
          </w:tcPr>
          <w:p w14:paraId="26BB36D3" w14:textId="77777777" w:rsidR="00A85642" w:rsidRPr="00A3048A" w:rsidRDefault="00A85642" w:rsidP="00683E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5642">
              <w:rPr>
                <w:sz w:val="24"/>
                <w:szCs w:val="24"/>
              </w:rPr>
              <w:t>części 15 zamówienia w wysokości 2 558.54 zł brutto;</w:t>
            </w:r>
          </w:p>
        </w:tc>
      </w:tr>
      <w:tr w:rsidR="00A85642" w:rsidRPr="00A3048A" w14:paraId="37FBF3C2" w14:textId="77777777" w:rsidTr="00683E72">
        <w:trPr>
          <w:trHeight w:val="70"/>
        </w:trPr>
        <w:tc>
          <w:tcPr>
            <w:tcW w:w="9214" w:type="dxa"/>
          </w:tcPr>
          <w:p w14:paraId="796F256E" w14:textId="77777777" w:rsidR="00A85642" w:rsidRPr="00A3048A" w:rsidRDefault="00A85642" w:rsidP="00683E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5642">
              <w:rPr>
                <w:sz w:val="24"/>
                <w:szCs w:val="24"/>
              </w:rPr>
              <w:t>części 16 zamówienia w wysokości 65 455.99 zł brutto;</w:t>
            </w:r>
          </w:p>
        </w:tc>
      </w:tr>
      <w:tr w:rsidR="00A85642" w:rsidRPr="00A3048A" w14:paraId="75470B19" w14:textId="77777777" w:rsidTr="00683E72">
        <w:trPr>
          <w:trHeight w:val="70"/>
        </w:trPr>
        <w:tc>
          <w:tcPr>
            <w:tcW w:w="9214" w:type="dxa"/>
          </w:tcPr>
          <w:p w14:paraId="57C32A9F" w14:textId="77777777" w:rsidR="00A85642" w:rsidRPr="00A3048A" w:rsidRDefault="00A85642" w:rsidP="00683E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5642">
              <w:rPr>
                <w:sz w:val="24"/>
                <w:szCs w:val="24"/>
              </w:rPr>
              <w:t>części 17 zamówienia w wysokości 1 001.70 zł brutto;</w:t>
            </w:r>
          </w:p>
        </w:tc>
      </w:tr>
      <w:tr w:rsidR="00A85642" w:rsidRPr="00A3048A" w14:paraId="26432CBD" w14:textId="77777777" w:rsidTr="00683E72">
        <w:trPr>
          <w:trHeight w:val="70"/>
        </w:trPr>
        <w:tc>
          <w:tcPr>
            <w:tcW w:w="9214" w:type="dxa"/>
          </w:tcPr>
          <w:p w14:paraId="4181A928" w14:textId="77777777" w:rsidR="00A85642" w:rsidRPr="00A3048A" w:rsidRDefault="00A85642" w:rsidP="00683E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5642">
              <w:rPr>
                <w:sz w:val="24"/>
                <w:szCs w:val="24"/>
              </w:rPr>
              <w:t>części 18 zamówienia w wysokości 2 541.50 zł brutto;</w:t>
            </w:r>
          </w:p>
        </w:tc>
      </w:tr>
      <w:tr w:rsidR="00A85642" w:rsidRPr="00A3048A" w14:paraId="08C00BBD" w14:textId="77777777" w:rsidTr="00683E72">
        <w:trPr>
          <w:trHeight w:val="70"/>
        </w:trPr>
        <w:tc>
          <w:tcPr>
            <w:tcW w:w="9214" w:type="dxa"/>
          </w:tcPr>
          <w:p w14:paraId="7A1813E4" w14:textId="77777777" w:rsidR="00A85642" w:rsidRPr="00A3048A" w:rsidRDefault="00A85642" w:rsidP="00683E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5642">
              <w:rPr>
                <w:sz w:val="24"/>
                <w:szCs w:val="24"/>
              </w:rPr>
              <w:t>części 19 zamówienia w wysokości 1 662.16 zł brutto;</w:t>
            </w:r>
          </w:p>
        </w:tc>
      </w:tr>
      <w:tr w:rsidR="00A85642" w:rsidRPr="00A3048A" w14:paraId="6ED2BE35" w14:textId="77777777" w:rsidTr="00683E72">
        <w:trPr>
          <w:trHeight w:val="70"/>
        </w:trPr>
        <w:tc>
          <w:tcPr>
            <w:tcW w:w="9214" w:type="dxa"/>
          </w:tcPr>
          <w:p w14:paraId="4A8F1984" w14:textId="77777777" w:rsidR="00A85642" w:rsidRPr="00A3048A" w:rsidRDefault="00A85642" w:rsidP="00683E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5642">
              <w:rPr>
                <w:sz w:val="24"/>
                <w:szCs w:val="24"/>
              </w:rPr>
              <w:lastRenderedPageBreak/>
              <w:t>części 20 zamówienia w wysokości 36 936.00 zł brutto;</w:t>
            </w:r>
          </w:p>
        </w:tc>
      </w:tr>
      <w:tr w:rsidR="00A85642" w:rsidRPr="00A3048A" w14:paraId="67E9E482" w14:textId="77777777" w:rsidTr="00683E72">
        <w:trPr>
          <w:trHeight w:val="70"/>
        </w:trPr>
        <w:tc>
          <w:tcPr>
            <w:tcW w:w="9214" w:type="dxa"/>
          </w:tcPr>
          <w:p w14:paraId="25D7EE9E" w14:textId="77777777" w:rsidR="00A85642" w:rsidRPr="00A3048A" w:rsidRDefault="00A85642" w:rsidP="00683E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5642">
              <w:rPr>
                <w:sz w:val="24"/>
                <w:szCs w:val="24"/>
              </w:rPr>
              <w:t>części 21 zamówienia w wysokości 3 844.58 zł brutto;</w:t>
            </w:r>
          </w:p>
        </w:tc>
      </w:tr>
      <w:tr w:rsidR="00A85642" w:rsidRPr="00A3048A" w14:paraId="2740EADA" w14:textId="77777777" w:rsidTr="00683E72">
        <w:trPr>
          <w:trHeight w:val="70"/>
        </w:trPr>
        <w:tc>
          <w:tcPr>
            <w:tcW w:w="9214" w:type="dxa"/>
          </w:tcPr>
          <w:p w14:paraId="12F04983" w14:textId="77777777" w:rsidR="00A85642" w:rsidRPr="00A3048A" w:rsidRDefault="00A85642" w:rsidP="00683E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5642">
              <w:rPr>
                <w:sz w:val="24"/>
                <w:szCs w:val="24"/>
              </w:rPr>
              <w:t>części 22 zamówienia w wysokości 59 700.13 zł brutto;</w:t>
            </w:r>
          </w:p>
        </w:tc>
      </w:tr>
      <w:tr w:rsidR="00A85642" w:rsidRPr="00A3048A" w14:paraId="0E09F8BC" w14:textId="77777777" w:rsidTr="00683E72">
        <w:trPr>
          <w:trHeight w:val="70"/>
        </w:trPr>
        <w:tc>
          <w:tcPr>
            <w:tcW w:w="9214" w:type="dxa"/>
          </w:tcPr>
          <w:p w14:paraId="007E72E2" w14:textId="77777777" w:rsidR="00A85642" w:rsidRPr="00A3048A" w:rsidRDefault="00A85642" w:rsidP="00683E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5642">
              <w:rPr>
                <w:sz w:val="24"/>
                <w:szCs w:val="24"/>
              </w:rPr>
              <w:t>części 23 zamówienia w wysokości 46 718.10 zł brutto;</w:t>
            </w:r>
          </w:p>
        </w:tc>
      </w:tr>
      <w:tr w:rsidR="00A85642" w:rsidRPr="00A3048A" w14:paraId="735FABBB" w14:textId="77777777" w:rsidTr="00683E72">
        <w:trPr>
          <w:trHeight w:val="70"/>
        </w:trPr>
        <w:tc>
          <w:tcPr>
            <w:tcW w:w="9214" w:type="dxa"/>
          </w:tcPr>
          <w:p w14:paraId="2F97F35B" w14:textId="1AB0705A" w:rsidR="00A85642" w:rsidRPr="00A3048A" w:rsidRDefault="00A85642" w:rsidP="00683E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5642">
              <w:rPr>
                <w:sz w:val="24"/>
                <w:szCs w:val="24"/>
              </w:rPr>
              <w:t xml:space="preserve">części 24 zamówienia w wysokości </w:t>
            </w:r>
            <w:r w:rsidR="00A45C8A" w:rsidRPr="00A45C8A">
              <w:rPr>
                <w:sz w:val="24"/>
                <w:szCs w:val="24"/>
              </w:rPr>
              <w:t>6 151,57</w:t>
            </w:r>
            <w:r w:rsidRPr="00A85642">
              <w:rPr>
                <w:sz w:val="24"/>
                <w:szCs w:val="24"/>
              </w:rPr>
              <w:t xml:space="preserve"> zł brutto;</w:t>
            </w:r>
          </w:p>
        </w:tc>
      </w:tr>
      <w:tr w:rsidR="00A85642" w:rsidRPr="00A3048A" w14:paraId="5A8BC4C2" w14:textId="77777777" w:rsidTr="00683E72">
        <w:trPr>
          <w:trHeight w:val="70"/>
        </w:trPr>
        <w:tc>
          <w:tcPr>
            <w:tcW w:w="9214" w:type="dxa"/>
          </w:tcPr>
          <w:p w14:paraId="384C19EF" w14:textId="77777777" w:rsidR="00A85642" w:rsidRPr="00A3048A" w:rsidRDefault="00A85642" w:rsidP="00683E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5642">
              <w:rPr>
                <w:sz w:val="24"/>
                <w:szCs w:val="24"/>
              </w:rPr>
              <w:t>części 25 zamówienia w wysokości 487.08 zł brutto;</w:t>
            </w:r>
          </w:p>
        </w:tc>
      </w:tr>
      <w:tr w:rsidR="00A85642" w:rsidRPr="00A3048A" w14:paraId="3698ABEB" w14:textId="77777777" w:rsidTr="00683E72">
        <w:trPr>
          <w:trHeight w:val="70"/>
        </w:trPr>
        <w:tc>
          <w:tcPr>
            <w:tcW w:w="9214" w:type="dxa"/>
          </w:tcPr>
          <w:p w14:paraId="3F0825A3" w14:textId="77777777" w:rsidR="00A85642" w:rsidRPr="00A3048A" w:rsidRDefault="00A85642" w:rsidP="00683E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5642">
              <w:rPr>
                <w:sz w:val="24"/>
                <w:szCs w:val="24"/>
              </w:rPr>
              <w:t>części 26 zamówienia w wysokości 125 901.65 zł brutto;</w:t>
            </w:r>
          </w:p>
        </w:tc>
      </w:tr>
      <w:tr w:rsidR="00A85642" w:rsidRPr="00A3048A" w14:paraId="43826394" w14:textId="77777777" w:rsidTr="00683E72">
        <w:trPr>
          <w:trHeight w:val="70"/>
        </w:trPr>
        <w:tc>
          <w:tcPr>
            <w:tcW w:w="9214" w:type="dxa"/>
          </w:tcPr>
          <w:p w14:paraId="1A0817B6" w14:textId="77777777" w:rsidR="00A85642" w:rsidRPr="00A3048A" w:rsidRDefault="00A85642" w:rsidP="00683E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5642">
              <w:rPr>
                <w:sz w:val="24"/>
                <w:szCs w:val="24"/>
              </w:rPr>
              <w:t>części 27 zamówienia w wysokości 70 524.00 zł brutto;</w:t>
            </w:r>
          </w:p>
        </w:tc>
      </w:tr>
      <w:tr w:rsidR="00A85642" w:rsidRPr="00A3048A" w14:paraId="4C07EA5A" w14:textId="77777777" w:rsidTr="00683E72">
        <w:trPr>
          <w:trHeight w:val="70"/>
        </w:trPr>
        <w:tc>
          <w:tcPr>
            <w:tcW w:w="9214" w:type="dxa"/>
          </w:tcPr>
          <w:p w14:paraId="7C330306" w14:textId="77777777" w:rsidR="00A85642" w:rsidRPr="00A3048A" w:rsidRDefault="00A85642" w:rsidP="00683E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5642">
              <w:rPr>
                <w:sz w:val="24"/>
                <w:szCs w:val="24"/>
              </w:rPr>
              <w:t>części 28 zamówienia w wysokości 18 650.95 zł brutto;</w:t>
            </w:r>
          </w:p>
        </w:tc>
      </w:tr>
      <w:tr w:rsidR="00A85642" w:rsidRPr="00A3048A" w14:paraId="7A6FA875" w14:textId="77777777" w:rsidTr="00683E72">
        <w:trPr>
          <w:trHeight w:val="70"/>
        </w:trPr>
        <w:tc>
          <w:tcPr>
            <w:tcW w:w="9214" w:type="dxa"/>
          </w:tcPr>
          <w:p w14:paraId="66B64B32" w14:textId="77777777" w:rsidR="00A85642" w:rsidRPr="00A3048A" w:rsidRDefault="00A85642" w:rsidP="00683E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5642">
              <w:rPr>
                <w:sz w:val="24"/>
                <w:szCs w:val="24"/>
              </w:rPr>
              <w:t>części 29 zamówienia w wysokości 12 636.22 zł brutto;</w:t>
            </w:r>
          </w:p>
        </w:tc>
      </w:tr>
      <w:tr w:rsidR="00A85642" w:rsidRPr="00A3048A" w14:paraId="66C33A42" w14:textId="77777777" w:rsidTr="00683E72">
        <w:trPr>
          <w:trHeight w:val="70"/>
        </w:trPr>
        <w:tc>
          <w:tcPr>
            <w:tcW w:w="9214" w:type="dxa"/>
          </w:tcPr>
          <w:p w14:paraId="289E94E7" w14:textId="77777777" w:rsidR="00A85642" w:rsidRPr="00A3048A" w:rsidRDefault="00A85642" w:rsidP="00683E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5642">
              <w:rPr>
                <w:sz w:val="24"/>
                <w:szCs w:val="24"/>
              </w:rPr>
              <w:t>części 30 zamówienia w wysokości 75 866.65 zł brutto;</w:t>
            </w:r>
          </w:p>
        </w:tc>
      </w:tr>
      <w:tr w:rsidR="00A85642" w:rsidRPr="00A3048A" w14:paraId="6A7A6C61" w14:textId="77777777" w:rsidTr="00683E72">
        <w:trPr>
          <w:trHeight w:val="70"/>
        </w:trPr>
        <w:tc>
          <w:tcPr>
            <w:tcW w:w="9214" w:type="dxa"/>
          </w:tcPr>
          <w:p w14:paraId="6A9ED5BC" w14:textId="77777777" w:rsidR="00A85642" w:rsidRPr="00A3048A" w:rsidRDefault="00A85642" w:rsidP="00683E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5642">
              <w:rPr>
                <w:sz w:val="24"/>
                <w:szCs w:val="24"/>
              </w:rPr>
              <w:t>części 31 zamówienia w wysokości 23 017.61 zł brutto;</w:t>
            </w:r>
          </w:p>
        </w:tc>
      </w:tr>
      <w:tr w:rsidR="00A85642" w:rsidRPr="00A3048A" w14:paraId="177252B4" w14:textId="77777777" w:rsidTr="00683E72">
        <w:trPr>
          <w:trHeight w:val="70"/>
        </w:trPr>
        <w:tc>
          <w:tcPr>
            <w:tcW w:w="9214" w:type="dxa"/>
          </w:tcPr>
          <w:p w14:paraId="759CB255" w14:textId="77777777" w:rsidR="00A85642" w:rsidRPr="00A3048A" w:rsidRDefault="00A85642" w:rsidP="00683E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5642">
              <w:rPr>
                <w:sz w:val="24"/>
                <w:szCs w:val="24"/>
              </w:rPr>
              <w:t>części 32 zamówienia w wysokości 61 518.57 zł brutto;</w:t>
            </w:r>
          </w:p>
        </w:tc>
      </w:tr>
      <w:tr w:rsidR="00A85642" w:rsidRPr="00A3048A" w14:paraId="5B9F5AF9" w14:textId="77777777" w:rsidTr="00683E72">
        <w:trPr>
          <w:trHeight w:val="70"/>
        </w:trPr>
        <w:tc>
          <w:tcPr>
            <w:tcW w:w="9214" w:type="dxa"/>
          </w:tcPr>
          <w:p w14:paraId="17DB858E" w14:textId="77777777" w:rsidR="00A85642" w:rsidRPr="00A3048A" w:rsidRDefault="00A85642" w:rsidP="00683E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5642">
              <w:rPr>
                <w:sz w:val="24"/>
                <w:szCs w:val="24"/>
              </w:rPr>
              <w:t>części 33 zamówienia w wysokości 17 731.98 zł brutto;</w:t>
            </w:r>
          </w:p>
        </w:tc>
      </w:tr>
      <w:tr w:rsidR="00A85642" w:rsidRPr="00A3048A" w14:paraId="29BB65AE" w14:textId="77777777" w:rsidTr="00683E72">
        <w:trPr>
          <w:trHeight w:val="70"/>
        </w:trPr>
        <w:tc>
          <w:tcPr>
            <w:tcW w:w="9214" w:type="dxa"/>
          </w:tcPr>
          <w:p w14:paraId="0B71D9C1" w14:textId="77777777" w:rsidR="00A85642" w:rsidRPr="00A3048A" w:rsidRDefault="00A85642" w:rsidP="00683E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5642">
              <w:rPr>
                <w:sz w:val="24"/>
                <w:szCs w:val="24"/>
              </w:rPr>
              <w:t>części 34 zamówienia w wysokości 8 659.83 zł brutto;</w:t>
            </w:r>
          </w:p>
        </w:tc>
      </w:tr>
      <w:tr w:rsidR="00A85642" w:rsidRPr="00A3048A" w14:paraId="36034231" w14:textId="77777777" w:rsidTr="00683E72">
        <w:trPr>
          <w:trHeight w:val="70"/>
        </w:trPr>
        <w:tc>
          <w:tcPr>
            <w:tcW w:w="9214" w:type="dxa"/>
          </w:tcPr>
          <w:p w14:paraId="15389044" w14:textId="77777777" w:rsidR="00A85642" w:rsidRPr="00A3048A" w:rsidRDefault="00A85642" w:rsidP="00683E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5642">
              <w:rPr>
                <w:sz w:val="24"/>
                <w:szCs w:val="24"/>
              </w:rPr>
              <w:t>części 35 zamówienia w wysokości 15 282.63 zł brutto;</w:t>
            </w:r>
          </w:p>
        </w:tc>
      </w:tr>
      <w:tr w:rsidR="00A85642" w:rsidRPr="00A3048A" w14:paraId="7D9FD48B" w14:textId="77777777" w:rsidTr="00683E72">
        <w:trPr>
          <w:trHeight w:val="70"/>
        </w:trPr>
        <w:tc>
          <w:tcPr>
            <w:tcW w:w="9214" w:type="dxa"/>
          </w:tcPr>
          <w:p w14:paraId="360F2233" w14:textId="77777777" w:rsidR="00A85642" w:rsidRPr="00A3048A" w:rsidRDefault="00A85642" w:rsidP="00683E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5642">
              <w:rPr>
                <w:sz w:val="24"/>
                <w:szCs w:val="24"/>
              </w:rPr>
              <w:t>części 36 zamówienia w wysokości 280 868.17 zł brutto;</w:t>
            </w:r>
          </w:p>
        </w:tc>
      </w:tr>
      <w:tr w:rsidR="00A85642" w:rsidRPr="00A3048A" w14:paraId="472DBC54" w14:textId="77777777" w:rsidTr="00683E72">
        <w:trPr>
          <w:trHeight w:val="70"/>
        </w:trPr>
        <w:tc>
          <w:tcPr>
            <w:tcW w:w="9214" w:type="dxa"/>
          </w:tcPr>
          <w:p w14:paraId="77A9C66A" w14:textId="77777777" w:rsidR="00A85642" w:rsidRPr="00A3048A" w:rsidRDefault="00A85642" w:rsidP="00683E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5642">
              <w:rPr>
                <w:sz w:val="24"/>
                <w:szCs w:val="24"/>
              </w:rPr>
              <w:t>części 37 zamówienia w wysokości 315 720.72 zł brutto;</w:t>
            </w:r>
          </w:p>
        </w:tc>
      </w:tr>
      <w:tr w:rsidR="00A85642" w:rsidRPr="00A3048A" w14:paraId="26E02762" w14:textId="77777777" w:rsidTr="00683E72">
        <w:trPr>
          <w:trHeight w:val="70"/>
        </w:trPr>
        <w:tc>
          <w:tcPr>
            <w:tcW w:w="9214" w:type="dxa"/>
          </w:tcPr>
          <w:p w14:paraId="409ECB0A" w14:textId="77777777" w:rsidR="00A85642" w:rsidRPr="00A3048A" w:rsidRDefault="00A85642" w:rsidP="00683E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5642">
              <w:rPr>
                <w:sz w:val="24"/>
                <w:szCs w:val="24"/>
              </w:rPr>
              <w:t>części 38 zamówienia w wysokości 561 330.00 zł brutto;</w:t>
            </w:r>
          </w:p>
        </w:tc>
      </w:tr>
      <w:tr w:rsidR="00A85642" w:rsidRPr="00A3048A" w14:paraId="25DC691F" w14:textId="77777777" w:rsidTr="00683E72">
        <w:trPr>
          <w:trHeight w:val="70"/>
        </w:trPr>
        <w:tc>
          <w:tcPr>
            <w:tcW w:w="9214" w:type="dxa"/>
          </w:tcPr>
          <w:p w14:paraId="0053B1E6" w14:textId="77777777" w:rsidR="00A85642" w:rsidRPr="00A3048A" w:rsidRDefault="00A85642" w:rsidP="00683E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5642">
              <w:rPr>
                <w:sz w:val="24"/>
                <w:szCs w:val="24"/>
              </w:rPr>
              <w:t>części 39 zamówienia w wysokości 76 917.60 zł brutto;</w:t>
            </w:r>
          </w:p>
        </w:tc>
      </w:tr>
      <w:tr w:rsidR="00A85642" w:rsidRPr="00A3048A" w14:paraId="51C8714C" w14:textId="77777777" w:rsidTr="00683E72">
        <w:trPr>
          <w:trHeight w:val="70"/>
        </w:trPr>
        <w:tc>
          <w:tcPr>
            <w:tcW w:w="9214" w:type="dxa"/>
          </w:tcPr>
          <w:p w14:paraId="13B99652" w14:textId="77777777" w:rsidR="00A85642" w:rsidRPr="00A3048A" w:rsidRDefault="00A85642" w:rsidP="00683E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5642">
              <w:rPr>
                <w:sz w:val="24"/>
                <w:szCs w:val="24"/>
              </w:rPr>
              <w:t>części 40 zamówienia w wysokości 17 012.16 zł brutto;</w:t>
            </w:r>
          </w:p>
        </w:tc>
      </w:tr>
    </w:tbl>
    <w:p w14:paraId="11AF6294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06585CF" w14:textId="77777777"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551A7D58" w14:textId="6A9B844D" w:rsidR="00C236D3" w:rsidRPr="009A557D" w:rsidRDefault="009A557D" w:rsidP="00173B20">
      <w:pPr>
        <w:jc w:val="right"/>
        <w:rPr>
          <w:i/>
          <w:iCs/>
          <w:sz w:val="22"/>
          <w:szCs w:val="22"/>
        </w:rPr>
      </w:pPr>
      <w:r w:rsidRPr="009A557D">
        <w:rPr>
          <w:i/>
          <w:iCs/>
          <w:sz w:val="22"/>
          <w:szCs w:val="22"/>
        </w:rPr>
        <w:t xml:space="preserve">Zastępca Przewodniczącego Komisji Przetargowej </w:t>
      </w:r>
    </w:p>
    <w:p w14:paraId="7CE3CE0A" w14:textId="2291E6B4" w:rsidR="009A557D" w:rsidRPr="009A557D" w:rsidRDefault="009A557D" w:rsidP="00173B20">
      <w:pPr>
        <w:jc w:val="right"/>
        <w:rPr>
          <w:i/>
          <w:iCs/>
          <w:sz w:val="22"/>
          <w:szCs w:val="22"/>
        </w:rPr>
      </w:pPr>
    </w:p>
    <w:p w14:paraId="524C420F" w14:textId="77777777" w:rsidR="009A557D" w:rsidRPr="009A557D" w:rsidRDefault="009A557D" w:rsidP="00173B20">
      <w:pPr>
        <w:jc w:val="right"/>
        <w:rPr>
          <w:i/>
          <w:iCs/>
          <w:sz w:val="22"/>
          <w:szCs w:val="22"/>
        </w:rPr>
      </w:pPr>
    </w:p>
    <w:p w14:paraId="16E60316" w14:textId="586129EA" w:rsidR="009A557D" w:rsidRPr="009A557D" w:rsidRDefault="009A557D" w:rsidP="009A557D">
      <w:pPr>
        <w:jc w:val="center"/>
        <w:rPr>
          <w:i/>
          <w:iCs/>
          <w:sz w:val="22"/>
          <w:szCs w:val="22"/>
        </w:rPr>
      </w:pPr>
      <w:r w:rsidRPr="009A557D">
        <w:rPr>
          <w:i/>
          <w:iCs/>
          <w:sz w:val="22"/>
          <w:szCs w:val="22"/>
        </w:rPr>
        <w:tab/>
      </w:r>
      <w:r w:rsidRPr="009A557D">
        <w:rPr>
          <w:i/>
          <w:iCs/>
          <w:sz w:val="22"/>
          <w:szCs w:val="22"/>
        </w:rPr>
        <w:tab/>
      </w:r>
      <w:r w:rsidRPr="009A557D">
        <w:rPr>
          <w:i/>
          <w:iCs/>
          <w:sz w:val="22"/>
          <w:szCs w:val="22"/>
        </w:rPr>
        <w:tab/>
      </w:r>
      <w:r w:rsidRPr="009A557D">
        <w:rPr>
          <w:i/>
          <w:iCs/>
          <w:sz w:val="22"/>
          <w:szCs w:val="22"/>
        </w:rPr>
        <w:tab/>
      </w:r>
      <w:r w:rsidRPr="009A557D">
        <w:rPr>
          <w:i/>
          <w:iCs/>
          <w:sz w:val="22"/>
          <w:szCs w:val="22"/>
        </w:rPr>
        <w:tab/>
      </w:r>
      <w:r w:rsidRPr="009A557D">
        <w:rPr>
          <w:i/>
          <w:iCs/>
          <w:sz w:val="22"/>
          <w:szCs w:val="22"/>
        </w:rPr>
        <w:tab/>
        <w:t xml:space="preserve">Barbara </w:t>
      </w:r>
      <w:proofErr w:type="spellStart"/>
      <w:r w:rsidRPr="009A557D">
        <w:rPr>
          <w:i/>
          <w:iCs/>
          <w:sz w:val="22"/>
          <w:szCs w:val="22"/>
        </w:rPr>
        <w:t>Parcz</w:t>
      </w:r>
      <w:proofErr w:type="spellEnd"/>
    </w:p>
    <w:p w14:paraId="05634E52" w14:textId="77777777" w:rsidR="009A557D" w:rsidRPr="00890B92" w:rsidRDefault="009A557D" w:rsidP="00173B20">
      <w:pPr>
        <w:jc w:val="right"/>
        <w:rPr>
          <w:sz w:val="22"/>
          <w:szCs w:val="22"/>
        </w:rPr>
      </w:pPr>
    </w:p>
    <w:sectPr w:rsidR="009A557D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482BA6" w14:textId="77777777" w:rsidR="00E64803" w:rsidRDefault="00E64803">
      <w:r>
        <w:separator/>
      </w:r>
    </w:p>
  </w:endnote>
  <w:endnote w:type="continuationSeparator" w:id="0">
    <w:p w14:paraId="7E8CF77D" w14:textId="77777777" w:rsidR="00E64803" w:rsidRDefault="00E648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6820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36C9E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9FDFE" w14:textId="77777777" w:rsidR="009F189D" w:rsidRDefault="00A45C8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978A9BF">
        <v:line id="_x0000_s2049" style="position:absolute;left:0;text-align:left;z-index:251657728" from="-3.85pt,8.7pt" to="455.15pt,8.7pt"/>
      </w:pict>
    </w:r>
  </w:p>
  <w:p w14:paraId="4051E386" w14:textId="070C8E40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3329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989E1A" w14:textId="77777777" w:rsidR="009F189D" w:rsidRDefault="009F189D">
    <w:pPr>
      <w:pStyle w:val="Stopka"/>
      <w:tabs>
        <w:tab w:val="clear" w:pos="4536"/>
      </w:tabs>
      <w:jc w:val="center"/>
    </w:pPr>
  </w:p>
  <w:p w14:paraId="14F61DC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09015" w14:textId="77777777" w:rsidR="00E64803" w:rsidRDefault="00E64803">
      <w:r>
        <w:separator/>
      </w:r>
    </w:p>
  </w:footnote>
  <w:footnote w:type="continuationSeparator" w:id="0">
    <w:p w14:paraId="580487B2" w14:textId="77777777" w:rsidR="00E64803" w:rsidRDefault="00E648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59A116" w14:textId="77777777" w:rsidR="00A85642" w:rsidRDefault="00A856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5CB09" w14:textId="77777777" w:rsidR="00A85642" w:rsidRDefault="00A856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50D71" w14:textId="77777777" w:rsidR="00A85642" w:rsidRDefault="00A856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480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A557D"/>
    <w:rsid w:val="009D19BD"/>
    <w:rsid w:val="009F189D"/>
    <w:rsid w:val="00A45C8A"/>
    <w:rsid w:val="00A80738"/>
    <w:rsid w:val="00A85642"/>
    <w:rsid w:val="00BE7129"/>
    <w:rsid w:val="00C236D3"/>
    <w:rsid w:val="00C659E2"/>
    <w:rsid w:val="00CB0802"/>
    <w:rsid w:val="00D7128F"/>
    <w:rsid w:val="00E6480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149F2F2"/>
  <w15:chartTrackingRefBased/>
  <w15:docId w15:val="{FCBF8112-59E4-489F-A0B0-C715ED5D2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443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4</cp:revision>
  <cp:lastPrinted>2021-12-01T08:34:00Z</cp:lastPrinted>
  <dcterms:created xsi:type="dcterms:W3CDTF">2021-12-01T08:32:00Z</dcterms:created>
  <dcterms:modified xsi:type="dcterms:W3CDTF">2021-12-01T10:38:00Z</dcterms:modified>
</cp:coreProperties>
</file>