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0110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011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1103">
        <w:rPr>
          <w:sz w:val="22"/>
          <w:szCs w:val="22"/>
        </w:rPr>
        <w:t>2021-11-29</w:t>
      </w:r>
    </w:p>
    <w:p w:rsidR="00A01103" w:rsidRPr="00A01103" w:rsidRDefault="00A01103" w:rsidP="00577BC6">
      <w:pPr>
        <w:spacing w:after="40"/>
        <w:rPr>
          <w:b/>
          <w:bCs/>
          <w:sz w:val="22"/>
          <w:szCs w:val="22"/>
        </w:rPr>
      </w:pPr>
      <w:r w:rsidRPr="00A01103">
        <w:rPr>
          <w:b/>
          <w:bCs/>
          <w:sz w:val="22"/>
          <w:szCs w:val="22"/>
        </w:rPr>
        <w:t>Szpital Miejski Specjalistyczny</w:t>
      </w:r>
    </w:p>
    <w:p w:rsidR="00A01103" w:rsidRPr="00A01103" w:rsidRDefault="00A01103" w:rsidP="00577BC6">
      <w:pPr>
        <w:spacing w:after="40"/>
        <w:rPr>
          <w:b/>
          <w:bCs/>
          <w:sz w:val="22"/>
          <w:szCs w:val="22"/>
        </w:rPr>
      </w:pPr>
      <w:r w:rsidRPr="00A01103">
        <w:rPr>
          <w:b/>
          <w:bCs/>
          <w:sz w:val="22"/>
          <w:szCs w:val="22"/>
        </w:rPr>
        <w:t>im. Gabriela Narutowicza w Krakowie</w:t>
      </w:r>
    </w:p>
    <w:p w:rsidR="00D665F5" w:rsidRPr="00BD5546" w:rsidRDefault="00A01103" w:rsidP="00D665F5">
      <w:pPr>
        <w:rPr>
          <w:sz w:val="22"/>
          <w:szCs w:val="22"/>
        </w:rPr>
      </w:pPr>
      <w:r w:rsidRPr="00A01103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A01103">
        <w:rPr>
          <w:sz w:val="22"/>
          <w:szCs w:val="22"/>
        </w:rPr>
        <w:t>35-37</w:t>
      </w:r>
    </w:p>
    <w:p w:rsidR="00D665F5" w:rsidRPr="00BD5546" w:rsidRDefault="00A01103" w:rsidP="00D665F5">
      <w:pPr>
        <w:rPr>
          <w:sz w:val="22"/>
          <w:szCs w:val="22"/>
        </w:rPr>
      </w:pPr>
      <w:r w:rsidRPr="00A01103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A0110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1103" w:rsidRPr="00A01103">
        <w:rPr>
          <w:b/>
          <w:sz w:val="22"/>
          <w:szCs w:val="22"/>
        </w:rPr>
        <w:t>ZP/49/2021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1103" w:rsidRPr="00A0110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011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1103">
        <w:rPr>
          <w:b/>
          <w:sz w:val="22"/>
          <w:szCs w:val="22"/>
        </w:rPr>
        <w:t>Zakup i dostawa wyrobów medycznych 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1103" w:rsidRPr="00A01103">
        <w:rPr>
          <w:sz w:val="22"/>
          <w:szCs w:val="22"/>
        </w:rPr>
        <w:t>(</w:t>
      </w:r>
      <w:proofErr w:type="spellStart"/>
      <w:r w:rsidR="00A01103" w:rsidRPr="00A01103">
        <w:rPr>
          <w:sz w:val="22"/>
          <w:szCs w:val="22"/>
        </w:rPr>
        <w:t>t.j</w:t>
      </w:r>
      <w:proofErr w:type="spellEnd"/>
      <w:r w:rsidR="00A01103" w:rsidRPr="00A01103">
        <w:rPr>
          <w:sz w:val="22"/>
          <w:szCs w:val="22"/>
        </w:rPr>
        <w:t>. Dz.U. z 2021</w:t>
      </w:r>
      <w:r w:rsidR="00327443">
        <w:rPr>
          <w:sz w:val="22"/>
          <w:szCs w:val="22"/>
        </w:rPr>
        <w:t xml:space="preserve"> </w:t>
      </w:r>
      <w:bookmarkStart w:id="1" w:name="_GoBack"/>
      <w:bookmarkEnd w:id="1"/>
      <w:r w:rsidR="00A01103" w:rsidRPr="00A01103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1103" w:rsidRPr="00327443">
        <w:rPr>
          <w:b/>
          <w:bCs/>
          <w:sz w:val="22"/>
          <w:szCs w:val="22"/>
        </w:rPr>
        <w:t>29/11/2021</w:t>
      </w:r>
      <w:r w:rsidR="00FF4AB1" w:rsidRPr="00327443">
        <w:rPr>
          <w:b/>
          <w:bCs/>
          <w:sz w:val="22"/>
          <w:szCs w:val="22"/>
        </w:rPr>
        <w:t xml:space="preserve"> o godz. </w:t>
      </w:r>
      <w:r w:rsidR="00A01103" w:rsidRPr="00327443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0"/>
        <w:gridCol w:w="4820"/>
        <w:gridCol w:w="2835"/>
      </w:tblGrid>
      <w:tr w:rsidR="006B27ED" w:rsidRPr="00075CD0" w:rsidTr="00AA30CC">
        <w:tc>
          <w:tcPr>
            <w:tcW w:w="70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BOSTON SCIENTIFIC POLSKA SPÓŁKA Z O.O.</w:t>
            </w:r>
          </w:p>
          <w:p w:rsidR="00A01103" w:rsidRPr="00CB5EDB" w:rsidRDefault="00A01103" w:rsidP="00B41AD4">
            <w:r w:rsidRPr="00A01103">
              <w:t>Al. Jana Pawła II</w:t>
            </w:r>
            <w:r w:rsidRPr="00CB5EDB">
              <w:t xml:space="preserve"> </w:t>
            </w:r>
            <w:r w:rsidRPr="00A01103">
              <w:t>22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00-133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68 472.00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34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Baxter Polska Sp. z o.o.</w:t>
            </w:r>
          </w:p>
          <w:p w:rsidR="00A01103" w:rsidRPr="00CB5EDB" w:rsidRDefault="00A01103" w:rsidP="00B41AD4">
            <w:r w:rsidRPr="00A01103">
              <w:t>ul. Kruczkowskiego</w:t>
            </w:r>
            <w:r w:rsidRPr="00CB5EDB">
              <w:t xml:space="preserve"> </w:t>
            </w:r>
            <w:r w:rsidRPr="00A01103">
              <w:t>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00-380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102 600.00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19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SUN-MED Spółka Cywilna</w:t>
            </w:r>
          </w:p>
          <w:p w:rsidR="00A01103" w:rsidRPr="00CB5EDB" w:rsidRDefault="00AA30CC" w:rsidP="00B41AD4">
            <w:r>
              <w:t>u</w:t>
            </w:r>
            <w:r w:rsidR="00A01103" w:rsidRPr="00A01103">
              <w:t>l.</w:t>
            </w:r>
            <w:r>
              <w:t xml:space="preserve"> </w:t>
            </w:r>
            <w:r w:rsidR="00A01103" w:rsidRPr="00A01103">
              <w:t>Franciszkańska</w:t>
            </w:r>
            <w:r w:rsidR="00A01103" w:rsidRPr="00CB5EDB">
              <w:t xml:space="preserve"> </w:t>
            </w:r>
            <w:r w:rsidR="00A01103" w:rsidRPr="00A01103">
              <w:t>104/112</w:t>
            </w:r>
            <w:r w:rsidR="00A01103"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91-845</w:t>
            </w:r>
            <w:r w:rsidRPr="00CB5EDB">
              <w:t xml:space="preserve"> </w:t>
            </w:r>
            <w:r w:rsidRPr="00A0110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2 365.20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SUN-MED Spółka Cywilna</w:t>
            </w:r>
          </w:p>
          <w:p w:rsidR="00A01103" w:rsidRPr="00CB5EDB" w:rsidRDefault="00AA30CC" w:rsidP="00B41AD4">
            <w:r>
              <w:t>u</w:t>
            </w:r>
            <w:r w:rsidR="00A01103" w:rsidRPr="00A01103">
              <w:t>l.</w:t>
            </w:r>
            <w:r>
              <w:t xml:space="preserve"> </w:t>
            </w:r>
            <w:r w:rsidR="00A01103" w:rsidRPr="00A01103">
              <w:t>Franciszkańska</w:t>
            </w:r>
            <w:r w:rsidR="00A01103" w:rsidRPr="00CB5EDB">
              <w:t xml:space="preserve"> </w:t>
            </w:r>
            <w:r w:rsidR="00A01103" w:rsidRPr="00A01103">
              <w:t>104/112</w:t>
            </w:r>
            <w:r w:rsidR="00A01103"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91-845</w:t>
            </w:r>
            <w:r w:rsidRPr="00CB5EDB">
              <w:t xml:space="preserve"> </w:t>
            </w:r>
            <w:r w:rsidRPr="00A0110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20 034.00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1 382.40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15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15 454.80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22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lastRenderedPageBreak/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lastRenderedPageBreak/>
              <w:t>20 386.08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33 804.00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1 998.00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30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Zarys International </w:t>
            </w:r>
            <w:proofErr w:type="spellStart"/>
            <w:r w:rsidRPr="00A01103">
              <w:t>Group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Pod Borem</w:t>
            </w:r>
            <w:r w:rsidRPr="00CB5EDB">
              <w:t xml:space="preserve"> </w:t>
            </w:r>
            <w:r w:rsidRPr="00A01103">
              <w:t>18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41-808</w:t>
            </w:r>
            <w:r w:rsidRPr="00CB5EDB">
              <w:t xml:space="preserve"> </w:t>
            </w:r>
            <w:r w:rsidRPr="00A01103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31 374.00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proofErr w:type="spellStart"/>
            <w:r w:rsidRPr="00A01103">
              <w:t>Teleflex</w:t>
            </w:r>
            <w:proofErr w:type="spellEnd"/>
            <w:r w:rsidRPr="00A01103">
              <w:t xml:space="preserve"> Polska sp. z o.o.</w:t>
            </w:r>
          </w:p>
          <w:p w:rsidR="00A01103" w:rsidRPr="00CB5EDB" w:rsidRDefault="00A01103" w:rsidP="00B41AD4">
            <w:r w:rsidRPr="00A01103">
              <w:t>ul. Żwirki i Wigury</w:t>
            </w:r>
            <w:r w:rsidRPr="00CB5EDB">
              <w:t xml:space="preserve"> </w:t>
            </w:r>
            <w:r w:rsidRPr="00A01103">
              <w:t>16A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02-092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107 971.81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8 982.79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14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6 458.40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1 209.60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42 195.60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25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1 512.00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30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SINMED Sp. z o. o.</w:t>
            </w:r>
          </w:p>
          <w:p w:rsidR="00A01103" w:rsidRPr="00CB5EDB" w:rsidRDefault="00A01103" w:rsidP="00B41AD4">
            <w:r w:rsidRPr="00A01103">
              <w:t>ul. Graniczna</w:t>
            </w:r>
            <w:r w:rsidRPr="00CB5EDB">
              <w:t xml:space="preserve"> </w:t>
            </w:r>
            <w:r w:rsidRPr="00A01103">
              <w:t>32B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44-178</w:t>
            </w:r>
            <w:r w:rsidRPr="00CB5EDB">
              <w:t xml:space="preserve"> </w:t>
            </w:r>
            <w:r w:rsidRPr="00A01103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20 790.00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20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Cook </w:t>
            </w:r>
            <w:proofErr w:type="spellStart"/>
            <w:r w:rsidRPr="00A01103">
              <w:t>Medical</w:t>
            </w:r>
            <w:proofErr w:type="spellEnd"/>
            <w:r w:rsidRPr="00A01103">
              <w:t xml:space="preserve"> sp. z o.o.</w:t>
            </w:r>
          </w:p>
          <w:p w:rsidR="00A01103" w:rsidRPr="00CB5EDB" w:rsidRDefault="00A01103" w:rsidP="00B41AD4">
            <w:r w:rsidRPr="00A01103">
              <w:t>Pl. Piłsudskiego</w:t>
            </w:r>
            <w:r w:rsidRPr="00CB5EDB">
              <w:t xml:space="preserve"> </w:t>
            </w:r>
            <w:r w:rsidRPr="00A01103">
              <w:t>1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00-078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8 640.00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proofErr w:type="spellStart"/>
            <w:r w:rsidRPr="00A01103">
              <w:t>Medicavera</w:t>
            </w:r>
            <w:proofErr w:type="spellEnd"/>
            <w:r w:rsidRPr="00A01103">
              <w:t xml:space="preserve"> Sp. z o.o. </w:t>
            </w:r>
            <w:proofErr w:type="spellStart"/>
            <w:r w:rsidRPr="00A01103">
              <w:t>Dalhausen</w:t>
            </w:r>
            <w:proofErr w:type="spellEnd"/>
            <w:r w:rsidRPr="00A01103">
              <w:t xml:space="preserve"> </w:t>
            </w:r>
            <w:proofErr w:type="spellStart"/>
            <w:r w:rsidRPr="00A01103">
              <w:t>Group</w:t>
            </w:r>
            <w:proofErr w:type="spellEnd"/>
          </w:p>
          <w:p w:rsidR="00A01103" w:rsidRPr="00CB5EDB" w:rsidRDefault="00A01103" w:rsidP="00B41AD4">
            <w:r w:rsidRPr="00A01103">
              <w:t>ul. Majowa</w:t>
            </w:r>
            <w:r w:rsidRPr="00CB5EDB">
              <w:t xml:space="preserve"> </w:t>
            </w:r>
            <w:r w:rsidRPr="00A01103">
              <w:t>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71-374</w:t>
            </w:r>
            <w:r w:rsidRPr="00CB5EDB">
              <w:t xml:space="preserve"> </w:t>
            </w:r>
            <w:r w:rsidRPr="00A01103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3 266.78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30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proofErr w:type="spellStart"/>
            <w:r w:rsidRPr="00A01103">
              <w:t>Medicavera</w:t>
            </w:r>
            <w:proofErr w:type="spellEnd"/>
            <w:r w:rsidRPr="00A01103">
              <w:t xml:space="preserve"> Sp. z o.o. </w:t>
            </w:r>
            <w:proofErr w:type="spellStart"/>
            <w:r w:rsidRPr="00A01103">
              <w:t>Dalhausen</w:t>
            </w:r>
            <w:proofErr w:type="spellEnd"/>
            <w:r w:rsidRPr="00A01103">
              <w:t xml:space="preserve"> </w:t>
            </w:r>
            <w:proofErr w:type="spellStart"/>
            <w:r w:rsidRPr="00A01103">
              <w:t>Group</w:t>
            </w:r>
            <w:proofErr w:type="spellEnd"/>
          </w:p>
          <w:p w:rsidR="00A01103" w:rsidRPr="00CB5EDB" w:rsidRDefault="00A01103" w:rsidP="00B41AD4">
            <w:r w:rsidRPr="00A01103">
              <w:t>ul. Majowa</w:t>
            </w:r>
            <w:r w:rsidRPr="00CB5EDB">
              <w:t xml:space="preserve"> </w:t>
            </w:r>
            <w:r w:rsidRPr="00A01103">
              <w:t>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71-374</w:t>
            </w:r>
            <w:r w:rsidRPr="00CB5EDB">
              <w:t xml:space="preserve"> </w:t>
            </w:r>
            <w:r w:rsidRPr="00A01103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43 092.00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15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Beryl </w:t>
            </w:r>
            <w:proofErr w:type="spellStart"/>
            <w:r w:rsidRPr="00A01103">
              <w:t>Med</w:t>
            </w:r>
            <w:proofErr w:type="spellEnd"/>
            <w:r w:rsidRPr="00A01103">
              <w:t xml:space="preserve"> Poland Sp. z o.o.</w:t>
            </w:r>
          </w:p>
          <w:p w:rsidR="00A01103" w:rsidRPr="00CB5EDB" w:rsidRDefault="00A01103" w:rsidP="00B41AD4">
            <w:r w:rsidRPr="00A01103">
              <w:t>ul. Łopuszańska</w:t>
            </w:r>
            <w:r w:rsidRPr="00CB5EDB">
              <w:t xml:space="preserve"> </w:t>
            </w:r>
            <w:r w:rsidRPr="00A01103">
              <w:t>36/14C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02-220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10 670.40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26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Centrum Zaopatrzenia Medycznego "</w:t>
            </w:r>
            <w:proofErr w:type="spellStart"/>
            <w:r w:rsidRPr="00A01103">
              <w:t>Cezal</w:t>
            </w:r>
            <w:proofErr w:type="spellEnd"/>
            <w:r w:rsidRPr="00A01103">
              <w:t>" S.A Wrocław Oddział Kraków</w:t>
            </w:r>
          </w:p>
          <w:p w:rsidR="00A01103" w:rsidRPr="00CB5EDB" w:rsidRDefault="00A01103" w:rsidP="00B41AD4">
            <w:r w:rsidRPr="00A01103">
              <w:t>ul. Balicka</w:t>
            </w:r>
            <w:r w:rsidRPr="00CB5EDB">
              <w:t xml:space="preserve"> </w:t>
            </w:r>
            <w:r w:rsidRPr="00A01103">
              <w:t>117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lastRenderedPageBreak/>
              <w:t>30-149</w:t>
            </w:r>
            <w:r w:rsidRPr="00CB5EDB">
              <w:t xml:space="preserve"> </w:t>
            </w:r>
            <w:r w:rsidRPr="00A011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lastRenderedPageBreak/>
              <w:t>19 697.04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21</w:t>
            </w:r>
          </w:p>
        </w:tc>
        <w:tc>
          <w:tcPr>
            <w:tcW w:w="4820" w:type="dxa"/>
            <w:shd w:val="clear" w:color="auto" w:fill="auto"/>
          </w:tcPr>
          <w:p w:rsidR="00AA30CC" w:rsidRDefault="00A01103" w:rsidP="00B41AD4">
            <w:pPr>
              <w:spacing w:before="40"/>
            </w:pPr>
            <w:r w:rsidRPr="00A01103">
              <w:t xml:space="preserve">Konsorcjum firm: </w:t>
            </w:r>
          </w:p>
          <w:p w:rsidR="00AA30CC" w:rsidRDefault="00A01103" w:rsidP="00B41AD4">
            <w:pPr>
              <w:spacing w:before="40"/>
            </w:pPr>
            <w:proofErr w:type="spellStart"/>
            <w:r w:rsidRPr="00A01103">
              <w:t>Citonet</w:t>
            </w:r>
            <w:proofErr w:type="spellEnd"/>
            <w:r w:rsidRPr="00A01103">
              <w:t>- Kraków Sp. z o.o.</w:t>
            </w:r>
          </w:p>
          <w:p w:rsidR="00A01103" w:rsidRPr="00C82837" w:rsidRDefault="00A01103" w:rsidP="00B41AD4">
            <w:pPr>
              <w:spacing w:before="40"/>
            </w:pPr>
            <w:r w:rsidRPr="00A01103">
              <w:t>i Toruńskie Zakłady Materiałów Opatrunkowych S.A.</w:t>
            </w:r>
          </w:p>
          <w:p w:rsidR="00A01103" w:rsidRPr="00CB5EDB" w:rsidRDefault="00A01103" w:rsidP="00B41AD4">
            <w:r w:rsidRPr="00A01103">
              <w:t>ul. Żółkiewskiego</w:t>
            </w:r>
            <w:r w:rsidRPr="00CB5EDB">
              <w:t xml:space="preserve"> </w:t>
            </w:r>
            <w:r w:rsidRPr="00A01103">
              <w:t>20/26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87-100</w:t>
            </w:r>
            <w:r w:rsidRPr="00CB5EDB">
              <w:t xml:space="preserve"> </w:t>
            </w:r>
            <w:r w:rsidRPr="00A01103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13 191.12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</w:t>
            </w:r>
          </w:p>
        </w:tc>
        <w:tc>
          <w:tcPr>
            <w:tcW w:w="4820" w:type="dxa"/>
            <w:shd w:val="clear" w:color="auto" w:fill="auto"/>
          </w:tcPr>
          <w:p w:rsidR="00AA30CC" w:rsidRDefault="00A01103" w:rsidP="00B41AD4">
            <w:pPr>
              <w:spacing w:before="40"/>
            </w:pPr>
            <w:r w:rsidRPr="00A01103">
              <w:t xml:space="preserve">Konsorcjum firm: </w:t>
            </w:r>
          </w:p>
          <w:p w:rsidR="00AA30CC" w:rsidRDefault="00A01103" w:rsidP="00B41AD4">
            <w:pPr>
              <w:spacing w:before="40"/>
            </w:pPr>
            <w:proofErr w:type="spellStart"/>
            <w:r w:rsidRPr="00A01103">
              <w:t>Becton</w:t>
            </w:r>
            <w:proofErr w:type="spellEnd"/>
            <w:r w:rsidRPr="00A01103">
              <w:t xml:space="preserve"> Dic</w:t>
            </w:r>
            <w:r w:rsidR="00AA30CC">
              <w:t>k</w:t>
            </w:r>
            <w:r w:rsidRPr="00A01103">
              <w:t xml:space="preserve">inson Polska Sp. z o.o. </w:t>
            </w:r>
          </w:p>
          <w:p w:rsidR="00AA30CC" w:rsidRDefault="00A01103" w:rsidP="00B41AD4">
            <w:pPr>
              <w:spacing w:before="40"/>
            </w:pPr>
            <w:r w:rsidRPr="00A01103">
              <w:t>i Bard Poland Sp. z o.o.</w:t>
            </w:r>
          </w:p>
          <w:p w:rsidR="00A01103" w:rsidRPr="00C82837" w:rsidRDefault="00A01103" w:rsidP="00B41AD4">
            <w:pPr>
              <w:spacing w:before="40"/>
            </w:pPr>
            <w:r w:rsidRPr="00A01103">
              <w:t xml:space="preserve">(lider: </w:t>
            </w:r>
            <w:proofErr w:type="spellStart"/>
            <w:r w:rsidRPr="00A01103">
              <w:t>Becton</w:t>
            </w:r>
            <w:proofErr w:type="spellEnd"/>
            <w:r w:rsidRPr="00A01103">
              <w:t xml:space="preserve"> Dickinson Polska Sp. z o.o. )</w:t>
            </w:r>
          </w:p>
          <w:p w:rsidR="00A01103" w:rsidRPr="00CB5EDB" w:rsidRDefault="00AA30CC" w:rsidP="00B41AD4">
            <w:r>
              <w:t xml:space="preserve">ul. </w:t>
            </w:r>
            <w:r w:rsidR="00A01103" w:rsidRPr="00A01103">
              <w:t>Osmańska</w:t>
            </w:r>
            <w:r w:rsidR="00A01103" w:rsidRPr="00CB5EDB">
              <w:t xml:space="preserve"> </w:t>
            </w:r>
            <w:r w:rsidR="00A01103" w:rsidRPr="00A01103">
              <w:t>14</w:t>
            </w:r>
            <w:r w:rsidR="00A01103"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02-823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14 040.00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5</w:t>
            </w:r>
          </w:p>
        </w:tc>
        <w:tc>
          <w:tcPr>
            <w:tcW w:w="4820" w:type="dxa"/>
            <w:shd w:val="clear" w:color="auto" w:fill="auto"/>
          </w:tcPr>
          <w:p w:rsidR="00AA30CC" w:rsidRDefault="00A01103" w:rsidP="00B41AD4">
            <w:pPr>
              <w:spacing w:before="40"/>
            </w:pPr>
            <w:r w:rsidRPr="00A01103">
              <w:t xml:space="preserve">Konsorcjum firm: </w:t>
            </w:r>
          </w:p>
          <w:p w:rsidR="00AA30CC" w:rsidRDefault="00A01103" w:rsidP="00B41AD4">
            <w:pPr>
              <w:spacing w:before="40"/>
            </w:pPr>
            <w:proofErr w:type="spellStart"/>
            <w:r w:rsidRPr="00A01103">
              <w:t>Becton</w:t>
            </w:r>
            <w:proofErr w:type="spellEnd"/>
            <w:r w:rsidRPr="00A01103">
              <w:t xml:space="preserve"> Dic</w:t>
            </w:r>
            <w:r w:rsidR="00AA30CC">
              <w:t>k</w:t>
            </w:r>
            <w:r w:rsidRPr="00A01103">
              <w:t xml:space="preserve">inson Polska Sp. z o.o. </w:t>
            </w:r>
          </w:p>
          <w:p w:rsidR="00AA30CC" w:rsidRDefault="00A01103" w:rsidP="00B41AD4">
            <w:pPr>
              <w:spacing w:before="40"/>
            </w:pPr>
            <w:r w:rsidRPr="00A01103">
              <w:t>i Bard Poland Sp. z o.o.</w:t>
            </w:r>
          </w:p>
          <w:p w:rsidR="00A01103" w:rsidRPr="00C82837" w:rsidRDefault="00A01103" w:rsidP="00B41AD4">
            <w:pPr>
              <w:spacing w:before="40"/>
            </w:pPr>
            <w:r w:rsidRPr="00A01103">
              <w:t xml:space="preserve">(lider: </w:t>
            </w:r>
            <w:proofErr w:type="spellStart"/>
            <w:r w:rsidRPr="00A01103">
              <w:t>Becton</w:t>
            </w:r>
            <w:proofErr w:type="spellEnd"/>
            <w:r w:rsidRPr="00A01103">
              <w:t xml:space="preserve"> Dickinson Polska Sp. z o.o. )</w:t>
            </w:r>
          </w:p>
          <w:p w:rsidR="00A01103" w:rsidRPr="00CB5EDB" w:rsidRDefault="00AA30CC" w:rsidP="00B41AD4">
            <w:r>
              <w:t xml:space="preserve">ul. </w:t>
            </w:r>
            <w:r w:rsidR="00A01103" w:rsidRPr="00A01103">
              <w:t>Osmańska</w:t>
            </w:r>
            <w:r w:rsidR="00A01103" w:rsidRPr="00CB5EDB">
              <w:t xml:space="preserve"> </w:t>
            </w:r>
            <w:r w:rsidR="00A01103" w:rsidRPr="00A01103">
              <w:t>14</w:t>
            </w:r>
            <w:r w:rsidR="00A01103"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02-823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50 835.60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19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ENDOELEKTRONIK.PL Sp. z o.o. Sp.k.</w:t>
            </w:r>
          </w:p>
          <w:p w:rsidR="00A01103" w:rsidRPr="00CB5EDB" w:rsidRDefault="00A01103" w:rsidP="00B41AD4">
            <w:r w:rsidRPr="00A01103">
              <w:t>ul. Borkowa</w:t>
            </w:r>
            <w:r w:rsidRPr="00CB5EDB">
              <w:t xml:space="preserve"> </w:t>
            </w:r>
            <w:r w:rsidRPr="00A01103">
              <w:t>12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05-840</w:t>
            </w:r>
            <w:r w:rsidRPr="00CB5EDB">
              <w:t xml:space="preserve"> </w:t>
            </w:r>
            <w:r w:rsidRPr="00A01103"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972.00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MAR-FOUR MARIAN SIEKIERSKI</w:t>
            </w:r>
          </w:p>
          <w:p w:rsidR="00A01103" w:rsidRPr="00CB5EDB" w:rsidRDefault="00A01103" w:rsidP="00B41AD4">
            <w:r w:rsidRPr="00A01103">
              <w:t xml:space="preserve">ul. </w:t>
            </w:r>
            <w:proofErr w:type="spellStart"/>
            <w:r w:rsidRPr="00A01103">
              <w:t>Srebrzyńska</w:t>
            </w:r>
            <w:proofErr w:type="spellEnd"/>
            <w:r w:rsidRPr="00CB5EDB">
              <w:t xml:space="preserve"> </w:t>
            </w:r>
            <w:r w:rsidRPr="00A01103">
              <w:t>5/7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95-050</w:t>
            </w:r>
            <w:r w:rsidRPr="00CB5EDB">
              <w:t xml:space="preserve"> </w:t>
            </w:r>
            <w:r w:rsidRPr="00A01103">
              <w:t>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17 107.20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Elektro </w:t>
            </w:r>
            <w:proofErr w:type="spellStart"/>
            <w:r w:rsidRPr="00A01103">
              <w:t>Med</w:t>
            </w:r>
            <w:proofErr w:type="spellEnd"/>
            <w:r w:rsidRPr="00A01103">
              <w:t xml:space="preserve"> Grzegorz </w:t>
            </w:r>
            <w:proofErr w:type="spellStart"/>
            <w:r w:rsidRPr="00A01103">
              <w:t>Pałkowski</w:t>
            </w:r>
            <w:proofErr w:type="spellEnd"/>
          </w:p>
          <w:p w:rsidR="00A01103" w:rsidRPr="00CB5EDB" w:rsidRDefault="00A01103" w:rsidP="00B41AD4">
            <w:r w:rsidRPr="00A01103">
              <w:t>ul. Zabierzowska</w:t>
            </w:r>
            <w:r w:rsidRPr="00CB5EDB">
              <w:t xml:space="preserve"> </w:t>
            </w:r>
            <w:r w:rsidRPr="00A01103">
              <w:t>11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32-005</w:t>
            </w:r>
            <w:r w:rsidRPr="00CB5EDB">
              <w:t xml:space="preserve"> </w:t>
            </w:r>
            <w:r w:rsidRPr="00A01103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13 478.40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OPTA-TECH Sp. z o.o.</w:t>
            </w:r>
          </w:p>
          <w:p w:rsidR="00A01103" w:rsidRPr="00CB5EDB" w:rsidRDefault="00AA30CC" w:rsidP="00B41AD4">
            <w:r>
              <w:t>Al</w:t>
            </w:r>
            <w:r w:rsidR="00A01103" w:rsidRPr="00A01103">
              <w:t>. Komisji Edukacji Narodowej</w:t>
            </w:r>
            <w:r w:rsidR="00A01103" w:rsidRPr="00CB5EDB">
              <w:t xml:space="preserve"> </w:t>
            </w:r>
            <w:r w:rsidR="00A01103" w:rsidRPr="00A01103">
              <w:t>36/U211</w:t>
            </w:r>
            <w:r w:rsidR="00A01103"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02-797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12 312.00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10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Olympus Polska Sp. z o.o.</w:t>
            </w:r>
          </w:p>
          <w:p w:rsidR="00A01103" w:rsidRPr="00CB5EDB" w:rsidRDefault="00A01103" w:rsidP="00B41AD4">
            <w:r w:rsidRPr="00A01103">
              <w:t>ul. Wynalazek</w:t>
            </w:r>
            <w:r w:rsidRPr="00CB5EDB">
              <w:t xml:space="preserve"> </w:t>
            </w:r>
            <w:r w:rsidRPr="00A01103">
              <w:t>1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02-677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24 494.40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Olympus Polska Sp. z o.o.</w:t>
            </w:r>
          </w:p>
          <w:p w:rsidR="00A01103" w:rsidRPr="00CB5EDB" w:rsidRDefault="00A01103" w:rsidP="00B41AD4">
            <w:r w:rsidRPr="00A01103">
              <w:t>ul. Wynalazek</w:t>
            </w:r>
            <w:r w:rsidRPr="00CB5EDB">
              <w:t xml:space="preserve"> </w:t>
            </w:r>
            <w:r w:rsidRPr="00A01103">
              <w:t>1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02-677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60 998.40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J.CHODACKI, A.MISZTAL "MEDICA" SPÓŁKA JAWNA</w:t>
            </w:r>
          </w:p>
          <w:p w:rsidR="00A01103" w:rsidRPr="00CB5EDB" w:rsidRDefault="00A01103" w:rsidP="00B41AD4">
            <w:r w:rsidRPr="00A01103">
              <w:t>ul. Przemysłowa</w:t>
            </w:r>
            <w:r w:rsidRPr="00CB5EDB">
              <w:t xml:space="preserve"> </w:t>
            </w:r>
            <w:r w:rsidRPr="00A01103">
              <w:t>4A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59-300</w:t>
            </w:r>
            <w:r w:rsidRPr="00CB5EDB">
              <w:t xml:space="preserve"> </w:t>
            </w:r>
            <w:r w:rsidRPr="00A01103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2 203.20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P</w:t>
            </w:r>
            <w:r w:rsidR="00AA30CC">
              <w:t>.</w:t>
            </w:r>
            <w:r w:rsidRPr="00A01103">
              <w:t>H</w:t>
            </w:r>
            <w:r w:rsidR="00AA30CC">
              <w:t>.</w:t>
            </w:r>
            <w:r w:rsidRPr="00A01103">
              <w:t>U</w:t>
            </w:r>
            <w:r w:rsidR="00AA30CC">
              <w:t>.</w:t>
            </w:r>
            <w:r w:rsidRPr="00A01103">
              <w:t xml:space="preserve"> ANMAR Sp. z o.o. Sp. k</w:t>
            </w:r>
          </w:p>
          <w:p w:rsidR="00A01103" w:rsidRPr="00CB5EDB" w:rsidRDefault="00A01103" w:rsidP="00B41AD4">
            <w:r w:rsidRPr="00A01103">
              <w:t>ul. Strefowa</w:t>
            </w:r>
            <w:r w:rsidRPr="00CB5EDB">
              <w:t xml:space="preserve"> </w:t>
            </w:r>
            <w:r w:rsidRPr="00A01103">
              <w:t>22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43-100</w:t>
            </w:r>
            <w:r w:rsidRPr="00CB5EDB">
              <w:t xml:space="preserve"> </w:t>
            </w:r>
            <w:r w:rsidRPr="00A0110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2 289.60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29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P</w:t>
            </w:r>
            <w:r w:rsidR="00AA30CC">
              <w:t>.</w:t>
            </w:r>
            <w:r w:rsidRPr="00A01103">
              <w:t>H</w:t>
            </w:r>
            <w:r w:rsidR="00AA30CC">
              <w:t>.</w:t>
            </w:r>
            <w:r w:rsidRPr="00A01103">
              <w:t>U</w:t>
            </w:r>
            <w:r w:rsidR="00AA30CC">
              <w:t>.</w:t>
            </w:r>
            <w:r w:rsidRPr="00A01103">
              <w:t xml:space="preserve"> ANMAR Sp. z o.o. Sp. k</w:t>
            </w:r>
          </w:p>
          <w:p w:rsidR="00A01103" w:rsidRPr="00CB5EDB" w:rsidRDefault="00A01103" w:rsidP="00B41AD4">
            <w:r w:rsidRPr="00A01103">
              <w:t>ul. Strefowa</w:t>
            </w:r>
            <w:r w:rsidRPr="00CB5EDB">
              <w:t xml:space="preserve"> </w:t>
            </w:r>
            <w:r w:rsidRPr="00A01103">
              <w:t>22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43-100</w:t>
            </w:r>
            <w:r w:rsidRPr="00CB5EDB">
              <w:t xml:space="preserve"> </w:t>
            </w:r>
            <w:r w:rsidRPr="00A0110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2 808.00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18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 xml:space="preserve">Lab </w:t>
            </w:r>
            <w:proofErr w:type="spellStart"/>
            <w:r w:rsidRPr="00A01103">
              <w:t>Path</w:t>
            </w:r>
            <w:proofErr w:type="spellEnd"/>
            <w:r w:rsidRPr="00A01103">
              <w:t xml:space="preserve"> </w:t>
            </w:r>
            <w:proofErr w:type="spellStart"/>
            <w:r w:rsidRPr="00A01103">
              <w:t>Experts</w:t>
            </w:r>
            <w:proofErr w:type="spellEnd"/>
            <w:r w:rsidRPr="00A01103">
              <w:t xml:space="preserve"> </w:t>
            </w:r>
          </w:p>
          <w:p w:rsidR="00A01103" w:rsidRPr="00CB5EDB" w:rsidRDefault="00A01103" w:rsidP="00B41AD4">
            <w:r w:rsidRPr="00A01103">
              <w:t>ul. Marszałka Józefa Piłsudskiego</w:t>
            </w:r>
            <w:r w:rsidRPr="00CB5EDB">
              <w:t xml:space="preserve"> </w:t>
            </w:r>
            <w:r w:rsidRPr="00A01103">
              <w:t>27B/33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62-028</w:t>
            </w:r>
            <w:r w:rsidRPr="00CB5EDB">
              <w:t xml:space="preserve"> </w:t>
            </w:r>
            <w:r w:rsidRPr="00A01103"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13 996.80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lastRenderedPageBreak/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proofErr w:type="spellStart"/>
            <w:r w:rsidRPr="00A01103">
              <w:t>Bjeska</w:t>
            </w:r>
            <w:proofErr w:type="spellEnd"/>
            <w:r w:rsidRPr="00A01103">
              <w:t xml:space="preserve"> spółka z ograniczoną odpowiedzialnością spółka komandytowa</w:t>
            </w:r>
          </w:p>
          <w:p w:rsidR="00A01103" w:rsidRPr="00CB5EDB" w:rsidRDefault="00A01103" w:rsidP="00B41AD4">
            <w:r w:rsidRPr="00A01103">
              <w:t>ul. Strzeszyńska</w:t>
            </w:r>
            <w:r w:rsidRPr="00CB5EDB">
              <w:t xml:space="preserve"> </w:t>
            </w:r>
            <w:r w:rsidRPr="00A01103">
              <w:t>33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60-479</w:t>
            </w:r>
            <w:r w:rsidRPr="00CB5EDB">
              <w:t xml:space="preserve"> </w:t>
            </w:r>
            <w:r w:rsidRPr="00A01103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15 660.00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27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proofErr w:type="spellStart"/>
            <w:r w:rsidRPr="00A01103">
              <w:t>MedProf</w:t>
            </w:r>
            <w:proofErr w:type="spellEnd"/>
            <w:r w:rsidRPr="00A01103">
              <w:t xml:space="preserve"> </w:t>
            </w:r>
            <w:proofErr w:type="spellStart"/>
            <w:r w:rsidRPr="00A01103">
              <w:t>Sp.z.o.o</w:t>
            </w:r>
            <w:proofErr w:type="spellEnd"/>
            <w:r w:rsidRPr="00A01103">
              <w:t>.</w:t>
            </w:r>
          </w:p>
          <w:p w:rsidR="00A01103" w:rsidRPr="00CB5EDB" w:rsidRDefault="00A01103" w:rsidP="00B41AD4">
            <w:r w:rsidRPr="00A01103">
              <w:t>ul. Domaniewska</w:t>
            </w:r>
            <w:r w:rsidRPr="00CB5EDB">
              <w:t xml:space="preserve"> </w:t>
            </w:r>
            <w:r w:rsidRPr="00A01103">
              <w:t>17/19/133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02-672</w:t>
            </w:r>
            <w:r w:rsidRPr="00CB5EDB">
              <w:t xml:space="preserve"> </w:t>
            </w:r>
            <w:r w:rsidRPr="00A011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1 696.90 zł</w:t>
            </w:r>
          </w:p>
        </w:tc>
      </w:tr>
      <w:tr w:rsidR="00A01103" w:rsidRPr="00075CD0" w:rsidTr="00AA30CC">
        <w:tc>
          <w:tcPr>
            <w:tcW w:w="709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16</w:t>
            </w:r>
          </w:p>
        </w:tc>
        <w:tc>
          <w:tcPr>
            <w:tcW w:w="4820" w:type="dxa"/>
            <w:shd w:val="clear" w:color="auto" w:fill="auto"/>
          </w:tcPr>
          <w:p w:rsidR="00A01103" w:rsidRPr="00C82837" w:rsidRDefault="00A01103" w:rsidP="00B41AD4">
            <w:pPr>
              <w:spacing w:before="40"/>
            </w:pPr>
            <w:r w:rsidRPr="00A01103">
              <w:t>SARSTEDT Spółka z o.o.</w:t>
            </w:r>
          </w:p>
          <w:p w:rsidR="00A01103" w:rsidRPr="00CB5EDB" w:rsidRDefault="00A01103" w:rsidP="00B41AD4">
            <w:r w:rsidRPr="00A01103">
              <w:t>ul. Warszawska</w:t>
            </w:r>
            <w:r w:rsidRPr="00CB5EDB">
              <w:t xml:space="preserve"> </w:t>
            </w:r>
            <w:r w:rsidRPr="00A01103">
              <w:t>25</w:t>
            </w:r>
            <w:r w:rsidRPr="00CB5EDB">
              <w:t xml:space="preserve"> </w:t>
            </w:r>
          </w:p>
          <w:p w:rsidR="00A01103" w:rsidRPr="00CB5EDB" w:rsidRDefault="00A01103" w:rsidP="00B41AD4">
            <w:pPr>
              <w:spacing w:after="120"/>
              <w:jc w:val="both"/>
            </w:pPr>
            <w:r w:rsidRPr="00A01103">
              <w:t>05-082</w:t>
            </w:r>
            <w:r w:rsidRPr="00CB5EDB">
              <w:t xml:space="preserve"> </w:t>
            </w:r>
            <w:r w:rsidRPr="00A01103"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01103" w:rsidRPr="00CB5EDB" w:rsidRDefault="00A01103" w:rsidP="00B41AD4">
            <w:pPr>
              <w:spacing w:before="120" w:after="120"/>
              <w:jc w:val="center"/>
            </w:pPr>
            <w:r w:rsidRPr="00A01103">
              <w:t>284 677.20 zł</w:t>
            </w:r>
          </w:p>
        </w:tc>
      </w:tr>
      <w:bookmarkEnd w:id="0"/>
    </w:tbl>
    <w:p w:rsidR="00C236D3" w:rsidRPr="006B27ED" w:rsidRDefault="00C236D3" w:rsidP="00AA30CC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AA30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FF3" w:rsidRDefault="00465FF3">
      <w:r>
        <w:separator/>
      </w:r>
    </w:p>
  </w:endnote>
  <w:endnote w:type="continuationSeparator" w:id="0">
    <w:p w:rsidR="00465FF3" w:rsidRDefault="00465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FF3" w:rsidRDefault="00465FF3">
      <w:r>
        <w:separator/>
      </w:r>
    </w:p>
  </w:footnote>
  <w:footnote w:type="continuationSeparator" w:id="0">
    <w:p w:rsidR="00465FF3" w:rsidRDefault="00465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103" w:rsidRDefault="00A011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103" w:rsidRDefault="00A011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1103" w:rsidRDefault="00A01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FF3"/>
    <w:rsid w:val="00007727"/>
    <w:rsid w:val="00017720"/>
    <w:rsid w:val="00035488"/>
    <w:rsid w:val="000D7F25"/>
    <w:rsid w:val="000E00E5"/>
    <w:rsid w:val="00173B20"/>
    <w:rsid w:val="001C69FF"/>
    <w:rsid w:val="0023318D"/>
    <w:rsid w:val="00327443"/>
    <w:rsid w:val="003D72FD"/>
    <w:rsid w:val="00423179"/>
    <w:rsid w:val="00465FF3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1103"/>
    <w:rsid w:val="00A80738"/>
    <w:rsid w:val="00AA30CC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09D72D"/>
  <w15:chartTrackingRefBased/>
  <w15:docId w15:val="{7740DF37-3757-4E47-9F7F-E2FA05384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749</Words>
  <Characters>3787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dcterms:created xsi:type="dcterms:W3CDTF">2021-11-29T13:17:00Z</dcterms:created>
  <dcterms:modified xsi:type="dcterms:W3CDTF">2021-11-29T13:27:00Z</dcterms:modified>
</cp:coreProperties>
</file>