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0BE40" w14:textId="77777777" w:rsidR="006A5DF1" w:rsidRDefault="009F4D6C" w:rsidP="006A5DF1">
      <w:pPr>
        <w:spacing w:after="240"/>
        <w:jc w:val="right"/>
        <w:rPr>
          <w:sz w:val="22"/>
          <w:szCs w:val="22"/>
        </w:rPr>
      </w:pPr>
      <w:r w:rsidRPr="009F4D6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F4D6C">
        <w:rPr>
          <w:sz w:val="22"/>
          <w:szCs w:val="22"/>
        </w:rPr>
        <w:t>2021-11-25</w:t>
      </w:r>
    </w:p>
    <w:p w14:paraId="728F9B4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A44E0B7" w14:textId="77777777" w:rsidR="009F4D6C" w:rsidRPr="009F4D6C" w:rsidRDefault="009F4D6C" w:rsidP="006A5DF1">
      <w:pPr>
        <w:rPr>
          <w:b/>
          <w:bCs/>
          <w:sz w:val="22"/>
          <w:szCs w:val="22"/>
        </w:rPr>
      </w:pPr>
      <w:r w:rsidRPr="009F4D6C">
        <w:rPr>
          <w:b/>
          <w:bCs/>
          <w:sz w:val="22"/>
          <w:szCs w:val="22"/>
        </w:rPr>
        <w:t>Szpital Miejski Specjalistyczny</w:t>
      </w:r>
    </w:p>
    <w:p w14:paraId="0F6D91F1" w14:textId="77777777" w:rsidR="009F4D6C" w:rsidRPr="009F4D6C" w:rsidRDefault="009F4D6C" w:rsidP="006A5DF1">
      <w:pPr>
        <w:rPr>
          <w:b/>
          <w:bCs/>
          <w:sz w:val="22"/>
          <w:szCs w:val="22"/>
        </w:rPr>
      </w:pPr>
      <w:r w:rsidRPr="009F4D6C">
        <w:rPr>
          <w:b/>
          <w:bCs/>
          <w:sz w:val="22"/>
          <w:szCs w:val="22"/>
        </w:rPr>
        <w:t>im. Gabriela Narutowicza w Krakowie</w:t>
      </w:r>
    </w:p>
    <w:p w14:paraId="6D142AFE" w14:textId="77777777" w:rsidR="006A5DF1" w:rsidRPr="00BD5546" w:rsidRDefault="009F4D6C" w:rsidP="006A5DF1">
      <w:pPr>
        <w:rPr>
          <w:sz w:val="22"/>
          <w:szCs w:val="22"/>
        </w:rPr>
      </w:pPr>
      <w:r w:rsidRPr="009F4D6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F4D6C">
        <w:rPr>
          <w:sz w:val="22"/>
          <w:szCs w:val="22"/>
        </w:rPr>
        <w:t>35-37</w:t>
      </w:r>
    </w:p>
    <w:p w14:paraId="39C25420" w14:textId="77777777" w:rsidR="006A5DF1" w:rsidRPr="00BD5546" w:rsidRDefault="009F4D6C" w:rsidP="006A5DF1">
      <w:pPr>
        <w:rPr>
          <w:sz w:val="22"/>
          <w:szCs w:val="22"/>
        </w:rPr>
      </w:pPr>
      <w:r w:rsidRPr="009F4D6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F4D6C">
        <w:rPr>
          <w:sz w:val="22"/>
          <w:szCs w:val="22"/>
        </w:rPr>
        <w:t>Kraków</w:t>
      </w:r>
    </w:p>
    <w:p w14:paraId="30CB765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878CA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9A02F9" w14:textId="30F4F6CC" w:rsidR="006D4AB3" w:rsidRPr="006A5DF1" w:rsidRDefault="006A5DF1" w:rsidP="008E3FDB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14:paraId="4D70D127" w14:textId="3DA459C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E3FDB">
        <w:rPr>
          <w:rFonts w:ascii="Times New Roman" w:hAnsi="Times New Roman"/>
          <w:szCs w:val="28"/>
        </w:rPr>
        <w:t>-6</w:t>
      </w:r>
    </w:p>
    <w:p w14:paraId="7C149A48" w14:textId="337C2F2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F4D6C" w:rsidRPr="009F4D6C">
        <w:rPr>
          <w:sz w:val="22"/>
          <w:szCs w:val="22"/>
        </w:rPr>
        <w:t>przetarg</w:t>
      </w:r>
      <w:r w:rsidR="008E3FDB">
        <w:rPr>
          <w:sz w:val="22"/>
          <w:szCs w:val="22"/>
        </w:rPr>
        <w:t>u</w:t>
      </w:r>
      <w:r w:rsidR="009F4D6C" w:rsidRPr="009F4D6C">
        <w:rPr>
          <w:sz w:val="22"/>
          <w:szCs w:val="22"/>
        </w:rPr>
        <w:t xml:space="preserve"> nieograniczon</w:t>
      </w:r>
      <w:r w:rsidR="008E3FDB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F4D6C" w:rsidRPr="009F4D6C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F4D6C" w:rsidRPr="009F4D6C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35AF09BD" w14:textId="3B198AF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8E3FD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4D6C" w:rsidRPr="006A5DF1" w14:paraId="7CD1304D" w14:textId="77777777" w:rsidTr="00C053F2">
        <w:tc>
          <w:tcPr>
            <w:tcW w:w="9356" w:type="dxa"/>
            <w:shd w:val="clear" w:color="auto" w:fill="auto"/>
          </w:tcPr>
          <w:p w14:paraId="28B67AF4" w14:textId="77777777" w:rsidR="009F4D6C" w:rsidRPr="009F4D6C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D6C">
              <w:rPr>
                <w:sz w:val="22"/>
                <w:szCs w:val="22"/>
              </w:rPr>
              <w:t>Pytanie nr 1</w:t>
            </w:r>
          </w:p>
          <w:p w14:paraId="7B97BD13" w14:textId="6FE33C25" w:rsidR="009F4D6C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D6C">
              <w:rPr>
                <w:sz w:val="22"/>
                <w:szCs w:val="22"/>
              </w:rPr>
              <w:t xml:space="preserve">Czy </w:t>
            </w:r>
            <w:proofErr w:type="spellStart"/>
            <w:r w:rsidRPr="009F4D6C">
              <w:rPr>
                <w:sz w:val="22"/>
                <w:szCs w:val="22"/>
              </w:rPr>
              <w:t>Zamawiajacy</w:t>
            </w:r>
            <w:proofErr w:type="spellEnd"/>
            <w:r w:rsidRPr="009F4D6C">
              <w:rPr>
                <w:sz w:val="22"/>
                <w:szCs w:val="22"/>
              </w:rPr>
              <w:t xml:space="preserve"> wyrazi zgodę na zaoferowanie produktu </w:t>
            </w:r>
            <w:proofErr w:type="spellStart"/>
            <w:r w:rsidRPr="009F4D6C">
              <w:rPr>
                <w:sz w:val="22"/>
                <w:szCs w:val="22"/>
              </w:rPr>
              <w:t>Epoetin</w:t>
            </w:r>
            <w:proofErr w:type="spellEnd"/>
            <w:r w:rsidRPr="009F4D6C">
              <w:rPr>
                <w:sz w:val="22"/>
                <w:szCs w:val="22"/>
              </w:rPr>
              <w:t xml:space="preserve"> beta 30 000 z pakietu nr 9 </w:t>
            </w:r>
            <w:r w:rsidR="00BD3380">
              <w:rPr>
                <w:sz w:val="22"/>
                <w:szCs w:val="22"/>
              </w:rPr>
              <w:br/>
            </w:r>
            <w:r w:rsidRPr="009F4D6C">
              <w:rPr>
                <w:sz w:val="22"/>
                <w:szCs w:val="22"/>
              </w:rPr>
              <w:t>z terminem ważności 9 miesięcy?</w:t>
            </w:r>
          </w:p>
          <w:p w14:paraId="4567001F" w14:textId="2CE12A54" w:rsidR="008E3FDB" w:rsidRPr="008E3FDB" w:rsidRDefault="008E3FDB" w:rsidP="00C053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3FDB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073D8B53" w14:textId="10086B6E" w:rsidR="009F4D6C" w:rsidRPr="00BD3380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3380">
              <w:rPr>
                <w:sz w:val="22"/>
                <w:szCs w:val="22"/>
              </w:rPr>
              <w:t>Pytanie nr 2</w:t>
            </w:r>
            <w:r w:rsidR="00662D21" w:rsidRPr="00BD3380">
              <w:rPr>
                <w:sz w:val="22"/>
                <w:szCs w:val="22"/>
              </w:rPr>
              <w:t xml:space="preserve"> i Odpowiedź</w:t>
            </w:r>
          </w:p>
          <w:p w14:paraId="06EAD98C" w14:textId="4BB81009" w:rsidR="005A56F4" w:rsidRPr="00BD3380" w:rsidRDefault="009F4D6C" w:rsidP="00BD33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D3380">
              <w:rPr>
                <w:sz w:val="22"/>
                <w:szCs w:val="22"/>
              </w:rPr>
              <w:t xml:space="preserve">W </w:t>
            </w:r>
            <w:r w:rsidR="001223E4" w:rsidRPr="00BD3380">
              <w:rPr>
                <w:sz w:val="22"/>
                <w:szCs w:val="22"/>
              </w:rPr>
              <w:t>związku</w:t>
            </w:r>
            <w:r w:rsidRPr="00BD3380">
              <w:rPr>
                <w:sz w:val="22"/>
                <w:szCs w:val="22"/>
              </w:rPr>
              <w:t xml:space="preserve">, </w:t>
            </w:r>
            <w:r w:rsidR="001223E4" w:rsidRPr="00BD3380">
              <w:rPr>
                <w:sz w:val="22"/>
                <w:szCs w:val="22"/>
              </w:rPr>
              <w:t xml:space="preserve">z wnioskiem Wykonawcy o wyjaśnienie treści SWZ, w którym to Wykonawca wnosi  </w:t>
            </w:r>
            <w:r w:rsidR="001223E4" w:rsidRPr="00BD3380">
              <w:rPr>
                <w:sz w:val="22"/>
                <w:szCs w:val="22"/>
              </w:rPr>
              <w:br/>
              <w:t xml:space="preserve">o </w:t>
            </w:r>
            <w:r w:rsidR="001223E4" w:rsidRPr="00BD3380">
              <w:rPr>
                <w:sz w:val="22"/>
                <w:szCs w:val="22"/>
              </w:rPr>
              <w:t xml:space="preserve"> </w:t>
            </w:r>
            <w:r w:rsidR="001223E4" w:rsidRPr="00BD3380">
              <w:rPr>
                <w:sz w:val="22"/>
                <w:szCs w:val="22"/>
              </w:rPr>
              <w:t xml:space="preserve">wyrażanie zgody </w:t>
            </w:r>
            <w:r w:rsidR="001223E4" w:rsidRPr="00BD3380">
              <w:rPr>
                <w:sz w:val="22"/>
                <w:szCs w:val="22"/>
              </w:rPr>
              <w:t xml:space="preserve">na skrócenie </w:t>
            </w:r>
            <w:r w:rsidR="001223E4" w:rsidRPr="00BD3380">
              <w:rPr>
                <w:sz w:val="22"/>
                <w:szCs w:val="22"/>
              </w:rPr>
              <w:t xml:space="preserve">terminu </w:t>
            </w:r>
            <w:r w:rsidR="001223E4" w:rsidRPr="00BD3380">
              <w:rPr>
                <w:sz w:val="22"/>
                <w:szCs w:val="22"/>
              </w:rPr>
              <w:t xml:space="preserve">umowy dla pakietu nr 9 </w:t>
            </w:r>
            <w:r w:rsidR="001223E4" w:rsidRPr="00BD3380">
              <w:rPr>
                <w:sz w:val="22"/>
                <w:szCs w:val="22"/>
              </w:rPr>
              <w:t>d</w:t>
            </w:r>
            <w:r w:rsidRPr="00BD3380">
              <w:rPr>
                <w:sz w:val="22"/>
                <w:szCs w:val="22"/>
              </w:rPr>
              <w:t xml:space="preserve">la dawki </w:t>
            </w:r>
            <w:proofErr w:type="spellStart"/>
            <w:r w:rsidRPr="00BD3380">
              <w:rPr>
                <w:sz w:val="22"/>
                <w:szCs w:val="22"/>
              </w:rPr>
              <w:t>NeoRecormonu</w:t>
            </w:r>
            <w:proofErr w:type="spellEnd"/>
            <w:r w:rsidRPr="00BD3380">
              <w:rPr>
                <w:sz w:val="22"/>
                <w:szCs w:val="22"/>
              </w:rPr>
              <w:t xml:space="preserve"> w postaci roztworu do </w:t>
            </w:r>
            <w:proofErr w:type="spellStart"/>
            <w:r w:rsidRPr="00BD3380">
              <w:rPr>
                <w:sz w:val="22"/>
                <w:szCs w:val="22"/>
              </w:rPr>
              <w:t>wstrzykiwań</w:t>
            </w:r>
            <w:proofErr w:type="spellEnd"/>
            <w:r w:rsidRPr="00BD3380">
              <w:rPr>
                <w:sz w:val="22"/>
                <w:szCs w:val="22"/>
              </w:rPr>
              <w:t xml:space="preserve"> 30 000j.m. 1 ampułkostrzykawka</w:t>
            </w:r>
            <w:r w:rsidR="00662D21" w:rsidRPr="00BD3380">
              <w:rPr>
                <w:sz w:val="22"/>
                <w:szCs w:val="22"/>
              </w:rPr>
              <w:t xml:space="preserve">, </w:t>
            </w:r>
            <w:r w:rsidR="00662D21" w:rsidRPr="00BD3380">
              <w:rPr>
                <w:sz w:val="22"/>
                <w:szCs w:val="22"/>
              </w:rPr>
              <w:t xml:space="preserve">do 30.06.2022 </w:t>
            </w:r>
            <w:r w:rsidR="00662D21" w:rsidRPr="00BD3380">
              <w:rPr>
                <w:sz w:val="22"/>
                <w:szCs w:val="22"/>
              </w:rPr>
              <w:t xml:space="preserve">która to okoliczność wynika </w:t>
            </w:r>
            <w:r w:rsidR="001223E4" w:rsidRPr="00BD3380">
              <w:rPr>
                <w:sz w:val="22"/>
                <w:szCs w:val="22"/>
              </w:rPr>
              <w:t>z faktu</w:t>
            </w:r>
            <w:r w:rsidR="00662D21" w:rsidRPr="00BD3380">
              <w:rPr>
                <w:sz w:val="22"/>
                <w:szCs w:val="22"/>
              </w:rPr>
              <w:t xml:space="preserve">, iż Wykonawca </w:t>
            </w:r>
            <w:r w:rsidRPr="00BD3380">
              <w:rPr>
                <w:sz w:val="22"/>
                <w:szCs w:val="22"/>
              </w:rPr>
              <w:t xml:space="preserve">nie będzie ubiegał się o przedłużenie bieżącej decyzji refundacyjnej obowiązującej do </w:t>
            </w:r>
            <w:r w:rsidR="00EA6B6C" w:rsidRPr="00BD3380">
              <w:rPr>
                <w:sz w:val="22"/>
                <w:szCs w:val="22"/>
              </w:rPr>
              <w:t xml:space="preserve">ww. terminu Zamawiający informuje, iż nie wyraża zgody na skrócenie terminu obowiązywania umowy. </w:t>
            </w:r>
          </w:p>
          <w:p w14:paraId="032D435F" w14:textId="77777777" w:rsidR="009F4D6C" w:rsidRPr="005A56F4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56F4">
              <w:rPr>
                <w:sz w:val="22"/>
                <w:szCs w:val="22"/>
              </w:rPr>
              <w:t>Pytanie nr 3</w:t>
            </w:r>
          </w:p>
          <w:p w14:paraId="7A7E3AD9" w14:textId="77777777" w:rsidR="009F4D6C" w:rsidRPr="009F4D6C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D6C">
              <w:rPr>
                <w:sz w:val="22"/>
                <w:szCs w:val="22"/>
              </w:rPr>
              <w:t>Czy Zamawiający dopuszcza możliwość modyfikacji § 12 ust. 1 pkt b) oraz § 12 ust. 1 pkt c) w ten sposób, że:</w:t>
            </w:r>
          </w:p>
          <w:p w14:paraId="57A47E89" w14:textId="77777777" w:rsidR="009F4D6C" w:rsidRPr="009F4D6C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D6C">
              <w:rPr>
                <w:sz w:val="22"/>
                <w:szCs w:val="22"/>
              </w:rPr>
              <w:t>Wykonawca zapłaci Zamawiającemu karę umowną:</w:t>
            </w:r>
          </w:p>
          <w:p w14:paraId="5C97274F" w14:textId="219DE209" w:rsidR="009F4D6C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D6C">
              <w:rPr>
                <w:sz w:val="22"/>
                <w:szCs w:val="22"/>
              </w:rPr>
              <w:t>„b) niewykonania lub nienależytego wykonania zobowiązań Wykonawcy skutkującego odstąpieniem przez Zamawiającego od Umowy z przyczyn leżących po stronie Wykonawcy – karę umowną w wysokości 20% niezrealizowanej wartości umowy brutto, o którym mowa w § 2 ust. 1 niniejszej umowy,”</w:t>
            </w:r>
          </w:p>
          <w:p w14:paraId="40F52519" w14:textId="6F5A1DC4" w:rsidR="008E3FDB" w:rsidRPr="008E3FDB" w:rsidRDefault="008E3FDB" w:rsidP="00C053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3FDB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2DCBDDDD" w14:textId="5BC78F53" w:rsidR="009F4D6C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D6C">
              <w:rPr>
                <w:sz w:val="22"/>
                <w:szCs w:val="22"/>
              </w:rPr>
              <w:t>„c) odstąpienia od umowy przez Wykonawcę z przyczyn leżących po jego stronie – karę umowną wysokości 20% niezrealizowanej wartości umowy brutto, o którym mowa w § 2 ust. 1 niniejszej umowy.”</w:t>
            </w:r>
          </w:p>
          <w:p w14:paraId="776770FC" w14:textId="3C8209D0" w:rsidR="005E5F62" w:rsidRPr="00BD3380" w:rsidRDefault="008E3FDB" w:rsidP="00BD338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E3FDB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14:paraId="010B2ACD" w14:textId="107F1C25" w:rsidR="009F4D6C" w:rsidRPr="006A5DF1" w:rsidRDefault="009F4D6C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4D6C">
              <w:rPr>
                <w:sz w:val="22"/>
                <w:szCs w:val="22"/>
              </w:rPr>
              <w:t xml:space="preserve">Uzasadnienie : Zdaniem Wykonawcy obecne postanowienia dotyczące kar umownych skutkować mogą </w:t>
            </w:r>
            <w:r w:rsidRPr="009F4D6C">
              <w:rPr>
                <w:sz w:val="22"/>
                <w:szCs w:val="22"/>
              </w:rPr>
              <w:lastRenderedPageBreak/>
              <w:t xml:space="preserve">nadmiernym obciążeniem Wykonawcy i niewspółmiernie wysokim ryzykiem gospodarczym </w:t>
            </w:r>
            <w:r w:rsidR="008E3FDB">
              <w:rPr>
                <w:sz w:val="22"/>
                <w:szCs w:val="22"/>
              </w:rPr>
              <w:br/>
            </w:r>
            <w:r w:rsidRPr="009F4D6C">
              <w:rPr>
                <w:sz w:val="22"/>
                <w:szCs w:val="22"/>
              </w:rPr>
              <w:t>w stosunku do naruszonych postanowień Umowy. Kara umowna ma pełnić funkcję mobilizującą Wykonawcę do prawidłowej realizacji przedmiotu zamówienia oraz funkcję odszkodowawczą, jeżeli wykonawca wykona przedmiot umowy nieterminowo lub w sposób nieprawidłowy.</w:t>
            </w:r>
          </w:p>
          <w:p w14:paraId="4FA80B95" w14:textId="693B0F3C" w:rsidR="009F4D6C" w:rsidRPr="009F4D6C" w:rsidRDefault="009F4D6C" w:rsidP="00C053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036E1F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487EBCA" w14:textId="76F8793E" w:rsidR="006D4AB3" w:rsidRPr="008E3FDB" w:rsidRDefault="008E3FD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8E3FDB">
        <w:rPr>
          <w:i/>
          <w:iCs/>
          <w:sz w:val="22"/>
          <w:szCs w:val="22"/>
        </w:rPr>
        <w:t>Przewodniczący Komisji Przetargowej</w:t>
      </w:r>
    </w:p>
    <w:p w14:paraId="7D6D9885" w14:textId="77777777" w:rsidR="006D4AB3" w:rsidRPr="008E3FDB" w:rsidRDefault="009F4D6C" w:rsidP="008E3FDB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8E3FDB">
        <w:rPr>
          <w:i/>
          <w:iCs/>
          <w:sz w:val="22"/>
          <w:szCs w:val="22"/>
        </w:rPr>
        <w:t>Barbara</w:t>
      </w:r>
      <w:r w:rsidR="006D4AB3" w:rsidRPr="008E3FDB">
        <w:rPr>
          <w:i/>
          <w:iCs/>
          <w:sz w:val="22"/>
          <w:szCs w:val="22"/>
        </w:rPr>
        <w:t xml:space="preserve"> </w:t>
      </w:r>
      <w:r w:rsidRPr="008E3FDB">
        <w:rPr>
          <w:i/>
          <w:iCs/>
          <w:sz w:val="22"/>
          <w:szCs w:val="22"/>
        </w:rPr>
        <w:t>Szymańska</w:t>
      </w:r>
    </w:p>
    <w:sectPr w:rsidR="006D4AB3" w:rsidRPr="008E3FD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C0042" w14:textId="77777777" w:rsidR="00FF31CB" w:rsidRDefault="00FF31CB">
      <w:r>
        <w:separator/>
      </w:r>
    </w:p>
  </w:endnote>
  <w:endnote w:type="continuationSeparator" w:id="0">
    <w:p w14:paraId="28D48E4C" w14:textId="77777777" w:rsidR="00FF31CB" w:rsidRDefault="00FF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883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9CB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A2C59" w14:textId="77777777" w:rsidR="006D4AB3" w:rsidRDefault="007719D9">
    <w:pPr>
      <w:pStyle w:val="Stopka"/>
      <w:tabs>
        <w:tab w:val="clear" w:pos="4536"/>
      </w:tabs>
      <w:jc w:val="center"/>
    </w:pPr>
    <w:r>
      <w:rPr>
        <w:noProof/>
      </w:rPr>
      <w:pict w14:anchorId="6F89C232">
        <v:line id="_x0000_s2049" style="position:absolute;left:0;text-align:left;z-index:251657728" from="-3.85pt,8.75pt" to="455.15pt,8.75pt"/>
      </w:pict>
    </w:r>
  </w:p>
  <w:p w14:paraId="47A4188A" w14:textId="1315C7C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887D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4F1A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AAC048" w14:textId="77777777" w:rsidR="006D4AB3" w:rsidRDefault="006D4AB3">
    <w:pPr>
      <w:pStyle w:val="Stopka"/>
      <w:tabs>
        <w:tab w:val="clear" w:pos="4536"/>
        <w:tab w:val="left" w:pos="6237"/>
      </w:tabs>
    </w:pPr>
  </w:p>
  <w:p w14:paraId="3A9F3E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021FE" w14:textId="77777777" w:rsidR="00FF31CB" w:rsidRDefault="00FF31CB">
      <w:r>
        <w:separator/>
      </w:r>
    </w:p>
  </w:footnote>
  <w:footnote w:type="continuationSeparator" w:id="0">
    <w:p w14:paraId="137E43D3" w14:textId="77777777" w:rsidR="00FF31CB" w:rsidRDefault="00FF3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A11AC" w14:textId="77777777" w:rsidR="009F4D6C" w:rsidRDefault="009F4D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C671A" w14:textId="77777777" w:rsidR="009F4D6C" w:rsidRDefault="009F4D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B5811" w14:textId="77777777" w:rsidR="009F4D6C" w:rsidRDefault="009F4D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1CB"/>
    <w:rsid w:val="00031374"/>
    <w:rsid w:val="000A1097"/>
    <w:rsid w:val="000E2A8F"/>
    <w:rsid w:val="001223E4"/>
    <w:rsid w:val="0012774F"/>
    <w:rsid w:val="00144B7A"/>
    <w:rsid w:val="00180C6E"/>
    <w:rsid w:val="001D4463"/>
    <w:rsid w:val="0029606A"/>
    <w:rsid w:val="004848F3"/>
    <w:rsid w:val="004A75F2"/>
    <w:rsid w:val="005144A9"/>
    <w:rsid w:val="00520165"/>
    <w:rsid w:val="005A56F4"/>
    <w:rsid w:val="005B1B08"/>
    <w:rsid w:val="005E5F62"/>
    <w:rsid w:val="00632C3C"/>
    <w:rsid w:val="00662BDB"/>
    <w:rsid w:val="00662D21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3FDB"/>
    <w:rsid w:val="00947A50"/>
    <w:rsid w:val="009F4D6C"/>
    <w:rsid w:val="00A905AC"/>
    <w:rsid w:val="00BA6584"/>
    <w:rsid w:val="00BD3380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6B6C"/>
    <w:rsid w:val="00FC5957"/>
    <w:rsid w:val="00FD265E"/>
    <w:rsid w:val="00FF2F35"/>
    <w:rsid w:val="00FF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F21EEE"/>
  <w15:chartTrackingRefBased/>
  <w15:docId w15:val="{B8757437-BB73-4B46-AD7C-ADA3E43F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</TotalTime>
  <Pages>2</Pages>
  <Words>351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6</cp:revision>
  <cp:lastPrinted>2001-02-10T14:28:00Z</cp:lastPrinted>
  <dcterms:created xsi:type="dcterms:W3CDTF">2021-11-25T07:48:00Z</dcterms:created>
  <dcterms:modified xsi:type="dcterms:W3CDTF">2021-11-25T12:08:00Z</dcterms:modified>
</cp:coreProperties>
</file>