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C16D8" w:rsidRDefault="007E331F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CC16D8" w:rsidRDefault="00CC16D8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podstawowy</w:t>
      </w:r>
      <w:r w:rsidR="00C95F8F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574B6" w:rsidRPr="00C95F8F" w:rsidRDefault="005574B6" w:rsidP="00B72DF4">
      <w:pPr>
        <w:spacing w:after="240" w:line="276" w:lineRule="auto"/>
        <w:jc w:val="center"/>
        <w:rPr>
          <w:b/>
          <w:i/>
          <w:sz w:val="28"/>
          <w:szCs w:val="28"/>
        </w:rPr>
      </w:pPr>
      <w:r w:rsidRPr="00C95F8F">
        <w:rPr>
          <w:b/>
          <w:i/>
          <w:sz w:val="28"/>
          <w:szCs w:val="28"/>
        </w:rPr>
        <w:t xml:space="preserve"> </w:t>
      </w:r>
      <w:r w:rsidR="00C95F8F" w:rsidRPr="00C95F8F">
        <w:rPr>
          <w:b/>
          <w:i/>
          <w:sz w:val="28"/>
          <w:szCs w:val="28"/>
        </w:rPr>
        <w:t xml:space="preserve">Zakup energii elektrycznej w 2022r. na potrzeby Szpitala </w:t>
      </w:r>
      <w:r w:rsidR="00B72DF4">
        <w:rPr>
          <w:b/>
          <w:i/>
          <w:sz w:val="28"/>
          <w:szCs w:val="28"/>
        </w:rPr>
        <w:br/>
      </w:r>
      <w:r w:rsidR="00C95F8F" w:rsidRPr="00C95F8F">
        <w:rPr>
          <w:b/>
          <w:i/>
          <w:sz w:val="28"/>
          <w:szCs w:val="28"/>
        </w:rPr>
        <w:t>Specjalistycznego w Chorzowie.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  <w:r w:rsidR="00B72DF4">
        <w:rPr>
          <w:sz w:val="22"/>
          <w:szCs w:val="22"/>
        </w:rPr>
        <w:t xml:space="preserve">   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911B4D" w:rsidTr="00911B4D">
        <w:trPr>
          <w:trHeight w:val="6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EE35A0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5A0" w:rsidRDefault="00EE35A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A0" w:rsidRDefault="00EE35A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911B4D">
              <w:tc>
                <w:tcPr>
                  <w:tcW w:w="641" w:type="dxa"/>
                  <w:hideMark/>
                </w:tcPr>
                <w:p w:rsidR="00911B4D" w:rsidRDefault="00E63AFA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proofErr w:type="spellStart"/>
                  <w:r>
                    <w:t>Mikroprzedsiębiorstwo</w:t>
                  </w:r>
                  <w:proofErr w:type="spellEnd"/>
                  <w:r>
                    <w:t xml:space="preserve"> 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E63AFA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8" o:title=""/>
                      </v:shape>
                      <w:control r:id="rId10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Małe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E63AFA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8" o:title=""/>
                      </v:shape>
                      <w:control r:id="rId11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Średnie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E63AFA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8" o:title=""/>
                      </v:shape>
                      <w:control r:id="rId12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Jednoosobowa działalność gospodarcza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E63AFA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8" o:title=""/>
                      </v:shape>
                      <w:control r:id="rId13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Osoba fizyczna nieprowadząca działalności gospodarczej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E63AFA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8" o:title=""/>
                      </v:shape>
                      <w:control r:id="rId14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911B4D" w:rsidRDefault="00911B4D">
                  <w:r>
                    <w:t>Inny rodzaj</w:t>
                  </w:r>
                </w:p>
                <w:p w:rsidR="00911B4D" w:rsidRDefault="00911B4D"/>
              </w:tc>
            </w:tr>
          </w:tbl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 xml:space="preserve">przedmiotu zamówienia zgodnie, ze Specyfikacją Warunków </w:t>
      </w:r>
      <w:r w:rsidR="00911B4D" w:rsidRPr="007F3E87">
        <w:rPr>
          <w:sz w:val="22"/>
        </w:rPr>
        <w:t>Zamówienia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574B6" w:rsidRDefault="00D30689" w:rsidP="005574B6">
            <w:pPr>
              <w:spacing w:before="60"/>
              <w:jc w:val="both"/>
              <w:rPr>
                <w:b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C95F8F" w:rsidRPr="00C95F8F">
              <w:rPr>
                <w:b/>
                <w:i/>
              </w:rPr>
              <w:t>Zakup energii elektrycznej w 2022r. na potrzeby Szpitala Specjalistycznego w Chorzowie.</w:t>
            </w:r>
          </w:p>
          <w:p w:rsidR="00AE58BD" w:rsidRPr="00735F1E" w:rsidRDefault="00AE58BD" w:rsidP="005574B6">
            <w:pPr>
              <w:spacing w:before="60"/>
              <w:jc w:val="both"/>
              <w:rPr>
                <w:b/>
              </w:rPr>
            </w:pPr>
          </w:p>
          <w:p w:rsidR="00C95F8F" w:rsidRDefault="00C95F8F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D30689" w:rsidRPr="007F3E87">
              <w:rPr>
                <w:sz w:val="22"/>
                <w:szCs w:val="22"/>
              </w:rPr>
              <w:t xml:space="preserve">ena (C) za wykonanie </w:t>
            </w:r>
            <w:r w:rsidR="00911B4D">
              <w:rPr>
                <w:sz w:val="22"/>
                <w:szCs w:val="22"/>
              </w:rPr>
              <w:t xml:space="preserve">przedmiotu zamówienia </w:t>
            </w:r>
            <w:r w:rsidR="00D30689" w:rsidRPr="007F3E87">
              <w:rPr>
                <w:sz w:val="22"/>
                <w:szCs w:val="22"/>
              </w:rPr>
              <w:t xml:space="preserve">wynosi </w:t>
            </w:r>
            <w:r>
              <w:rPr>
                <w:sz w:val="22"/>
                <w:szCs w:val="22"/>
              </w:rPr>
              <w:t>:</w:t>
            </w:r>
          </w:p>
          <w:p w:rsidR="00C95F8F" w:rsidRDefault="00C95F8F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………..… zł netto /</w:t>
            </w:r>
            <w:r w:rsidR="006F4181">
              <w:rPr>
                <w:b/>
                <w:sz w:val="22"/>
                <w:szCs w:val="22"/>
              </w:rPr>
              <w:t xml:space="preserve">za 1 </w:t>
            </w:r>
            <w:proofErr w:type="spellStart"/>
            <w:r w:rsidR="006F4181">
              <w:rPr>
                <w:b/>
                <w:sz w:val="22"/>
                <w:szCs w:val="22"/>
              </w:rPr>
              <w:t>M</w:t>
            </w:r>
            <w:r w:rsidRPr="00C95F8F">
              <w:rPr>
                <w:b/>
                <w:sz w:val="22"/>
                <w:szCs w:val="22"/>
              </w:rPr>
              <w:t>Wh</w:t>
            </w:r>
            <w:proofErr w:type="spellEnd"/>
            <w:r>
              <w:rPr>
                <w:b/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x  </w:t>
            </w:r>
            <w:r w:rsidR="00FF0325">
              <w:rPr>
                <w:sz w:val="22"/>
                <w:szCs w:val="22"/>
              </w:rPr>
              <w:t>600</w:t>
            </w:r>
            <w:r w:rsidR="006F41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  <w:r w:rsidR="00FF0325" w:rsidRPr="00FF0325">
              <w:rPr>
                <w:b/>
                <w:sz w:val="22"/>
                <w:szCs w:val="22"/>
              </w:rPr>
              <w:t>szacunkowa</w:t>
            </w:r>
            <w:r w:rsidR="00FF0325">
              <w:rPr>
                <w:sz w:val="22"/>
                <w:szCs w:val="22"/>
              </w:rPr>
              <w:t xml:space="preserve"> </w:t>
            </w:r>
            <w:r w:rsidR="006F4181">
              <w:rPr>
                <w:b/>
                <w:sz w:val="22"/>
                <w:szCs w:val="22"/>
              </w:rPr>
              <w:t xml:space="preserve">wielkość zużycia </w:t>
            </w:r>
            <w:proofErr w:type="spellStart"/>
            <w:r w:rsidR="006F4181">
              <w:rPr>
                <w:b/>
                <w:sz w:val="22"/>
                <w:szCs w:val="22"/>
              </w:rPr>
              <w:t>M</w:t>
            </w:r>
            <w:r w:rsidRPr="00C95F8F">
              <w:rPr>
                <w:b/>
                <w:sz w:val="22"/>
                <w:szCs w:val="22"/>
              </w:rPr>
              <w:t>Wh</w:t>
            </w:r>
            <w:proofErr w:type="spellEnd"/>
            <w:r w:rsidRPr="00C95F8F">
              <w:rPr>
                <w:b/>
                <w:sz w:val="22"/>
                <w:szCs w:val="22"/>
              </w:rPr>
              <w:t>/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wraz z należnym podatkiem VAT w wysokości ...</w:t>
            </w:r>
            <w:r w:rsidR="00C95F8F">
              <w:rPr>
                <w:sz w:val="22"/>
                <w:szCs w:val="22"/>
              </w:rPr>
              <w:t>.....</w:t>
            </w:r>
            <w:r w:rsidRPr="007F3E87">
              <w:rPr>
                <w:sz w:val="22"/>
                <w:szCs w:val="22"/>
              </w:rPr>
              <w:t>...%,</w:t>
            </w:r>
          </w:p>
          <w:p w:rsidR="00D30689" w:rsidRPr="007F3E87" w:rsidRDefault="00C95F8F" w:rsidP="00C95F8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całość zamówienia wynosi </w:t>
            </w:r>
            <w:r w:rsidR="00D30689"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="00D30689" w:rsidRPr="00CC16D8">
              <w:rPr>
                <w:b/>
                <w:sz w:val="22"/>
                <w:szCs w:val="22"/>
              </w:rPr>
              <w:t xml:space="preserve">..... zł 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C95F8F" w:rsidRPr="00C95F8F" w:rsidRDefault="0027730F" w:rsidP="00C95F8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 w:rsidR="00C95F8F" w:rsidRPr="00C95F8F">
        <w:rPr>
          <w:b/>
          <w:color w:val="000000" w:themeColor="text1"/>
          <w:sz w:val="22"/>
          <w:szCs w:val="22"/>
          <w:u w:val="single"/>
        </w:rPr>
        <w:t xml:space="preserve">po zawarciu umowy, ale nie wcześniej niż od </w:t>
      </w:r>
      <w:r w:rsidR="00C95F8F" w:rsidRPr="00C95F8F">
        <w:rPr>
          <w:b/>
          <w:bCs/>
          <w:color w:val="000000" w:themeColor="text1"/>
          <w:sz w:val="22"/>
          <w:szCs w:val="22"/>
          <w:u w:val="single"/>
        </w:rPr>
        <w:t>01.01.2022</w:t>
      </w:r>
      <w:r w:rsidR="00C95F8F" w:rsidRPr="00C95F8F">
        <w:rPr>
          <w:b/>
          <w:color w:val="000000" w:themeColor="text1"/>
          <w:sz w:val="22"/>
          <w:szCs w:val="22"/>
          <w:u w:val="single"/>
        </w:rPr>
        <w:t xml:space="preserve"> roku oraz nie wcześniej niż po pozytywnie przeprowadzonej procedurze zmiany sprzedawcy do 12 miesięcy od dnia obowiązywania umowy</w:t>
      </w:r>
      <w:r w:rsidR="00C95F8F" w:rsidRPr="00C95F8F">
        <w:rPr>
          <w:rFonts w:ascii="Arial" w:hAnsi="Arial" w:cs="Arial"/>
          <w:color w:val="000000" w:themeColor="text1"/>
          <w:sz w:val="22"/>
          <w:szCs w:val="22"/>
          <w:u w:val="single"/>
        </w:rPr>
        <w:t>.</w:t>
      </w:r>
    </w:p>
    <w:p w:rsidR="00C95F8F" w:rsidRPr="0027730F" w:rsidRDefault="00C95F8F" w:rsidP="00C95F8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62366B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D30689" w:rsidRPr="0062366B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22"/>
          <w:szCs w:val="22"/>
        </w:rPr>
      </w:pPr>
    </w:p>
    <w:p w:rsidR="0062366B" w:rsidRPr="0062366B" w:rsidRDefault="0062366B" w:rsidP="0062366B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62366B">
          <w:rPr>
            <w:color w:val="000000" w:themeColor="text1"/>
            <w:sz w:val="22"/>
            <w:szCs w:val="22"/>
            <w:u w:val="single"/>
          </w:rPr>
          <w:t>Dz.</w:t>
        </w:r>
        <w:r w:rsidR="0027730F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62366B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62366B">
        <w:rPr>
          <w:color w:val="000000" w:themeColor="text1"/>
          <w:sz w:val="22"/>
          <w:szCs w:val="22"/>
        </w:rPr>
        <w:t xml:space="preserve">), zawartych w ofercie na stronach od ……..……do ……….….. </w:t>
      </w:r>
    </w:p>
    <w:p w:rsid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62366B" w:rsidRP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62366B" w:rsidRPr="0062366B" w:rsidRDefault="0062366B" w:rsidP="0062366B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27730F" w:rsidRDefault="00E3260B" w:rsidP="001C7D84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NALEŻY PODPISAĆ ELEKTRONICZNIE 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  (PODPISEM  KWALIFIKOWANYM)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</w:t>
      </w:r>
      <w:r w:rsidR="00934F2D" w:rsidRPr="0027730F">
        <w:rPr>
          <w:b/>
          <w:i/>
          <w:sz w:val="18"/>
          <w:szCs w:val="18"/>
        </w:rPr>
        <w:t xml:space="preserve">                </w:t>
      </w:r>
      <w:r w:rsidRPr="0027730F">
        <w:rPr>
          <w:b/>
          <w:i/>
          <w:sz w:val="18"/>
          <w:szCs w:val="18"/>
        </w:rPr>
        <w:t xml:space="preserve">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>LUB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 xml:space="preserve"> </w:t>
      </w:r>
      <w:r w:rsidR="00E3260B" w:rsidRPr="0027730F">
        <w:rPr>
          <w:b/>
          <w:i/>
          <w:sz w:val="18"/>
          <w:szCs w:val="18"/>
        </w:rPr>
        <w:t xml:space="preserve">PODPISEM OSOBISTYM  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</w:t>
      </w:r>
      <w:r w:rsidR="00E3260B" w:rsidRPr="0027730F">
        <w:rPr>
          <w:b/>
          <w:i/>
          <w:sz w:val="18"/>
          <w:szCs w:val="18"/>
        </w:rPr>
        <w:t xml:space="preserve">  </w:t>
      </w:r>
      <w:r w:rsidR="0027730F">
        <w:rPr>
          <w:b/>
          <w:i/>
          <w:sz w:val="18"/>
          <w:szCs w:val="18"/>
        </w:rPr>
        <w:t xml:space="preserve">   </w:t>
      </w:r>
      <w:r w:rsidR="00E3260B" w:rsidRPr="0027730F">
        <w:rPr>
          <w:b/>
          <w:i/>
          <w:sz w:val="18"/>
          <w:szCs w:val="18"/>
        </w:rPr>
        <w:t>LUB</w:t>
      </w:r>
    </w:p>
    <w:p w:rsidR="0097776D" w:rsidRPr="0027730F" w:rsidRDefault="00E3260B" w:rsidP="00E3260B">
      <w:pPr>
        <w:tabs>
          <w:tab w:val="center" w:pos="7655"/>
        </w:tabs>
        <w:spacing w:line="320" w:lineRule="atLeast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                                                 </w:t>
      </w:r>
      <w:r w:rsidR="00934F2D" w:rsidRPr="0027730F">
        <w:rPr>
          <w:b/>
          <w:i/>
          <w:sz w:val="18"/>
          <w:szCs w:val="18"/>
        </w:rPr>
        <w:t xml:space="preserve">                             </w:t>
      </w:r>
      <w:r w:rsidR="0027730F">
        <w:rPr>
          <w:b/>
          <w:i/>
          <w:sz w:val="18"/>
          <w:szCs w:val="18"/>
        </w:rPr>
        <w:t xml:space="preserve">                          </w:t>
      </w:r>
      <w:r w:rsidRPr="0027730F">
        <w:rPr>
          <w:b/>
          <w:i/>
          <w:sz w:val="18"/>
          <w:szCs w:val="18"/>
        </w:rPr>
        <w:t>PODPISEM ZAUFANYM</w:t>
      </w:r>
    </w:p>
    <w:sectPr w:rsidR="0097776D" w:rsidRPr="0027730F" w:rsidSect="00BC4F99">
      <w:headerReference w:type="default" r:id="rId16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1E4" w:rsidRDefault="00B111E4" w:rsidP="00FF57EE">
      <w:r>
        <w:separator/>
      </w:r>
    </w:p>
  </w:endnote>
  <w:endnote w:type="continuationSeparator" w:id="0">
    <w:p w:rsidR="00B111E4" w:rsidRDefault="00B111E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1E4" w:rsidRDefault="00B111E4" w:rsidP="00FF57EE">
      <w:r>
        <w:separator/>
      </w:r>
    </w:p>
  </w:footnote>
  <w:footnote w:type="continuationSeparator" w:id="0">
    <w:p w:rsidR="00B111E4" w:rsidRDefault="00B111E4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95F8F">
      <w:rPr>
        <w:sz w:val="20"/>
        <w:szCs w:val="20"/>
      </w:rPr>
      <w:t>TP/ZE/32/21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FCA"/>
    <w:rsid w:val="000E6A5A"/>
    <w:rsid w:val="000F3DDA"/>
    <w:rsid w:val="001063D3"/>
    <w:rsid w:val="001C7D84"/>
    <w:rsid w:val="001F14FA"/>
    <w:rsid w:val="001F7B52"/>
    <w:rsid w:val="002214DB"/>
    <w:rsid w:val="00262DE8"/>
    <w:rsid w:val="00267D1F"/>
    <w:rsid w:val="0027730F"/>
    <w:rsid w:val="002A2613"/>
    <w:rsid w:val="002C2C38"/>
    <w:rsid w:val="002D0273"/>
    <w:rsid w:val="002E612D"/>
    <w:rsid w:val="00306E64"/>
    <w:rsid w:val="00390E1B"/>
    <w:rsid w:val="003B769C"/>
    <w:rsid w:val="004A3764"/>
    <w:rsid w:val="004D5A42"/>
    <w:rsid w:val="00525EFF"/>
    <w:rsid w:val="00533ECB"/>
    <w:rsid w:val="005574B6"/>
    <w:rsid w:val="00557E62"/>
    <w:rsid w:val="005844F6"/>
    <w:rsid w:val="005F1593"/>
    <w:rsid w:val="005F6F5F"/>
    <w:rsid w:val="00612195"/>
    <w:rsid w:val="0062366B"/>
    <w:rsid w:val="006B63D6"/>
    <w:rsid w:val="006C641D"/>
    <w:rsid w:val="006D09E0"/>
    <w:rsid w:val="006D79DD"/>
    <w:rsid w:val="006E4BED"/>
    <w:rsid w:val="006F4181"/>
    <w:rsid w:val="006F70E5"/>
    <w:rsid w:val="00702414"/>
    <w:rsid w:val="00737BF7"/>
    <w:rsid w:val="007A7FC8"/>
    <w:rsid w:val="007D475B"/>
    <w:rsid w:val="007E331F"/>
    <w:rsid w:val="007F3E87"/>
    <w:rsid w:val="00911B4D"/>
    <w:rsid w:val="009312B4"/>
    <w:rsid w:val="00934F2D"/>
    <w:rsid w:val="0097776D"/>
    <w:rsid w:val="00983D1D"/>
    <w:rsid w:val="0099002D"/>
    <w:rsid w:val="009D75A8"/>
    <w:rsid w:val="00A50E18"/>
    <w:rsid w:val="00A55A31"/>
    <w:rsid w:val="00A631D9"/>
    <w:rsid w:val="00AA39D6"/>
    <w:rsid w:val="00AE2ACB"/>
    <w:rsid w:val="00AE58BD"/>
    <w:rsid w:val="00AE5DCA"/>
    <w:rsid w:val="00AF4AC3"/>
    <w:rsid w:val="00B111E4"/>
    <w:rsid w:val="00B35BF4"/>
    <w:rsid w:val="00B47637"/>
    <w:rsid w:val="00B72DF4"/>
    <w:rsid w:val="00B9086B"/>
    <w:rsid w:val="00B92B5F"/>
    <w:rsid w:val="00BC4F99"/>
    <w:rsid w:val="00C22F7D"/>
    <w:rsid w:val="00C56AB5"/>
    <w:rsid w:val="00C75E74"/>
    <w:rsid w:val="00C81BD6"/>
    <w:rsid w:val="00C95F8F"/>
    <w:rsid w:val="00CC16D8"/>
    <w:rsid w:val="00CE3AE6"/>
    <w:rsid w:val="00CF22E7"/>
    <w:rsid w:val="00D01839"/>
    <w:rsid w:val="00D30689"/>
    <w:rsid w:val="00D554C7"/>
    <w:rsid w:val="00DC336F"/>
    <w:rsid w:val="00DE2FD7"/>
    <w:rsid w:val="00DF2465"/>
    <w:rsid w:val="00E1735C"/>
    <w:rsid w:val="00E3260B"/>
    <w:rsid w:val="00E63AFA"/>
    <w:rsid w:val="00EA4132"/>
    <w:rsid w:val="00EE152A"/>
    <w:rsid w:val="00EE35A0"/>
    <w:rsid w:val="00F134D5"/>
    <w:rsid w:val="00F31EAC"/>
    <w:rsid w:val="00FF0325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4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4B6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2366B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62366B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62366B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236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5CDA3-E8C4-4E56-8454-15B19187E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dcterms:created xsi:type="dcterms:W3CDTF">2021-11-10T07:30:00Z</dcterms:created>
  <dcterms:modified xsi:type="dcterms:W3CDTF">2021-11-19T06:44:00Z</dcterms:modified>
</cp:coreProperties>
</file>