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3747">
        <w:rPr>
          <w:b/>
        </w:rPr>
        <w:t>d</w:t>
      </w:r>
      <w:r w:rsidR="00E53747" w:rsidRPr="00E53747">
        <w:rPr>
          <w:b/>
        </w:rPr>
        <w:t>ostawa 16 szt.</w:t>
      </w:r>
      <w:r w:rsidR="00E53747">
        <w:rPr>
          <w:b/>
        </w:rPr>
        <w:t xml:space="preserve"> </w:t>
      </w:r>
      <w:r w:rsidR="00E53747" w:rsidRPr="00E53747">
        <w:rPr>
          <w:b/>
        </w:rPr>
        <w:t>stacjonarnych zestawów komputerowych dla WO - KC-zp.272-669/21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966470" w:rsidRDefault="00966470" w:rsidP="008D2AB8">
      <w:pPr>
        <w:widowControl w:val="0"/>
        <w:ind w:right="1"/>
        <w:jc w:val="both"/>
      </w:pPr>
    </w:p>
    <w:tbl>
      <w:tblPr>
        <w:tblW w:w="856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00"/>
        <w:gridCol w:w="2268"/>
        <w:gridCol w:w="992"/>
        <w:gridCol w:w="1134"/>
        <w:gridCol w:w="1701"/>
      </w:tblGrid>
      <w:tr w:rsidR="00E53747" w:rsidRPr="00F77C7A" w:rsidTr="00E53747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E53747" w:rsidRDefault="00E53747" w:rsidP="00C86D7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E53747" w:rsidRDefault="00E53747" w:rsidP="00C86D7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E53747" w:rsidRDefault="00E53747" w:rsidP="00C86D7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E53747" w:rsidRPr="00F77C7A" w:rsidTr="00E53747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53747" w:rsidRDefault="00E53747" w:rsidP="00C86D7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E53747" w:rsidRPr="00F77C7A" w:rsidTr="00E53747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3747" w:rsidRPr="00D00E38" w:rsidRDefault="00E53747" w:rsidP="00C86D7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E53747" w:rsidRPr="00D00E38" w:rsidRDefault="00E53747" w:rsidP="00C86D7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747" w:rsidRPr="004740FD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 szt. stacjonarnego zestawu komputerowego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Nazwa komputera:………………………………………..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Procesor: 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RAM: ……………………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lastRenderedPageBreak/>
              <w:t>Płyta główna: …………………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graficzna: ………………………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 SSD: ……………………….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 magnetyczny: ……………………….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Napęd optyczny: ………………………Obudowa: ………………………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Zasilacz: …………………….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chłodzenia procesora: ………………………Klawiatura: ………………………Mysz: ………………………Monitor: 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Okablowanie: ……………………….System operacyjny: ……………………….Port optyczny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operacyjna: 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twardy: 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grafiki: …………….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Zasilacz: 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Obudowa: …………..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Klawiatura: ……………</w:t>
            </w:r>
          </w:p>
          <w:p w:rsidR="00E53747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Mysz: ……………</w:t>
            </w:r>
          </w:p>
          <w:p w:rsidR="00E53747" w:rsidRPr="00451ADA" w:rsidRDefault="00E53747" w:rsidP="00C86D7F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operacyjny: 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747" w:rsidRDefault="00E53747" w:rsidP="00C86D7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3747" w:rsidRDefault="00E53747" w:rsidP="00C86D7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53747" w:rsidRDefault="00E53747" w:rsidP="00C86D7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E53747" w:rsidTr="00E53747">
        <w:trPr>
          <w:trHeight w:val="163"/>
        </w:trPr>
        <w:tc>
          <w:tcPr>
            <w:tcW w:w="572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747" w:rsidRDefault="00E53747" w:rsidP="00C86D7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E53747" w:rsidRDefault="00E53747" w:rsidP="00C86D7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3747" w:rsidRDefault="00E53747" w:rsidP="00C86D7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3747" w:rsidRDefault="00E53747" w:rsidP="00C86D7F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14 dni od daty otrzymania zamówienia potwierdzonego przez </w:t>
      </w:r>
      <w:proofErr w:type="spellStart"/>
      <w:r>
        <w:rPr>
          <w:b/>
          <w:sz w:val="22"/>
          <w:szCs w:val="22"/>
        </w:rPr>
        <w:t>MEiN</w:t>
      </w:r>
      <w:proofErr w:type="spellEnd"/>
    </w:p>
    <w:p w:rsidR="00E81BAF" w:rsidRDefault="00E81BAF" w:rsidP="00E81BAF">
      <w:pPr>
        <w:rPr>
          <w:i/>
          <w:iCs/>
          <w:sz w:val="22"/>
          <w:szCs w:val="22"/>
        </w:rPr>
      </w:pPr>
    </w:p>
    <w:p w:rsidR="00E81BAF" w:rsidRPr="002A16E2" w:rsidRDefault="00E81BAF" w:rsidP="00E81BAF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 w:rsidR="00E53747">
        <w:rPr>
          <w:b/>
          <w:bCs/>
          <w:i/>
          <w:iCs/>
          <w:sz w:val="22"/>
          <w:szCs w:val="22"/>
        </w:rPr>
        <w:t>komputery stacjonarne</w:t>
      </w:r>
      <w:r>
        <w:rPr>
          <w:b/>
          <w:bCs/>
          <w:i/>
          <w:iCs/>
          <w:sz w:val="22"/>
          <w:szCs w:val="22"/>
        </w:rPr>
        <w:t>,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E53747"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E81BAF" w:rsidRDefault="00E81BAF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81BAF" w:rsidRPr="002A16E2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E53747">
        <w:rPr>
          <w:b/>
          <w:color w:val="000000"/>
          <w:sz w:val="22"/>
          <w:szCs w:val="22"/>
          <w:lang w:eastAsia="ar-SA"/>
        </w:rPr>
        <w:t>komputery stacjonarne</w:t>
      </w:r>
      <w:r>
        <w:rPr>
          <w:b/>
          <w:color w:val="000000"/>
          <w:sz w:val="22"/>
          <w:szCs w:val="22"/>
          <w:lang w:eastAsia="ar-SA"/>
        </w:rPr>
        <w:t xml:space="preserve">, 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E81BAF" w:rsidRPr="002A16E2" w:rsidRDefault="00E81BAF" w:rsidP="00E81BA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FC1369"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FC1369">
        <w:rPr>
          <w:b/>
          <w:color w:val="000000"/>
          <w:sz w:val="22"/>
          <w:szCs w:val="22"/>
          <w:lang w:eastAsia="ar-SA"/>
        </w:rPr>
        <w:t>komputery stacjonarne</w:t>
      </w:r>
      <w:bookmarkStart w:id="0" w:name="_GoBack"/>
      <w:bookmarkEnd w:id="0"/>
      <w:r>
        <w:rPr>
          <w:b/>
          <w:color w:val="000000"/>
          <w:sz w:val="22"/>
          <w:szCs w:val="22"/>
          <w:lang w:eastAsia="ar-SA"/>
        </w:rPr>
        <w:t xml:space="preserve">,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1C5" w:rsidRDefault="008C31C5">
      <w:r>
        <w:separator/>
      </w:r>
    </w:p>
  </w:endnote>
  <w:endnote w:type="continuationSeparator" w:id="0">
    <w:p w:rsidR="008C31C5" w:rsidRDefault="008C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1C5" w:rsidRDefault="008C31C5">
      <w:r>
        <w:separator/>
      </w:r>
    </w:p>
  </w:footnote>
  <w:footnote w:type="continuationSeparator" w:id="0">
    <w:p w:rsidR="008C31C5" w:rsidRDefault="008C3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E81BAF" w:rsidRDefault="00182130" w:rsidP="00E81BAF">
    <w:pPr>
      <w:pStyle w:val="Nagwek"/>
    </w:pPr>
    <w:r>
      <w:rPr>
        <w:noProof/>
      </w:rPr>
      <w:drawing>
        <wp:inline distT="0" distB="0" distL="0" distR="0">
          <wp:extent cx="5715000" cy="523875"/>
          <wp:effectExtent l="0" t="0" r="0" b="0"/>
          <wp:docPr id="1" name="Obraz 3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ty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C6F1D"/>
    <w:rsid w:val="001D4612"/>
    <w:rsid w:val="00207E98"/>
    <w:rsid w:val="002510A4"/>
    <w:rsid w:val="002723B0"/>
    <w:rsid w:val="00315A4A"/>
    <w:rsid w:val="003650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742"/>
    <w:rsid w:val="007748F0"/>
    <w:rsid w:val="007A4321"/>
    <w:rsid w:val="007E0404"/>
    <w:rsid w:val="00833933"/>
    <w:rsid w:val="00853083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7B4D"/>
    <w:rsid w:val="00A83018"/>
    <w:rsid w:val="00B774DC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C13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E30EE-2764-44A8-B6BF-B263D2D3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771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2021-11-23T11:07:00Z</dcterms:created>
  <dcterms:modified xsi:type="dcterms:W3CDTF">2021-11-23T12:54:00Z</dcterms:modified>
</cp:coreProperties>
</file>