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373368" w14:textId="1F9D0753" w:rsidR="006A5DF1" w:rsidRDefault="00F81849" w:rsidP="006A5DF1">
      <w:pPr>
        <w:spacing w:after="240"/>
        <w:jc w:val="right"/>
        <w:rPr>
          <w:sz w:val="22"/>
          <w:szCs w:val="22"/>
        </w:rPr>
      </w:pPr>
      <w:r w:rsidRPr="00F81849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F81849">
        <w:rPr>
          <w:sz w:val="22"/>
          <w:szCs w:val="22"/>
        </w:rPr>
        <w:t>2021-11-</w:t>
      </w:r>
      <w:r w:rsidR="00334586">
        <w:rPr>
          <w:sz w:val="22"/>
          <w:szCs w:val="22"/>
        </w:rPr>
        <w:t>23</w:t>
      </w:r>
    </w:p>
    <w:p w14:paraId="515DD2FE" w14:textId="77777777" w:rsidR="00F81849" w:rsidRPr="00F81849" w:rsidRDefault="00F81849" w:rsidP="006A5DF1">
      <w:pPr>
        <w:rPr>
          <w:b/>
          <w:bCs/>
          <w:sz w:val="22"/>
          <w:szCs w:val="22"/>
        </w:rPr>
      </w:pPr>
      <w:r w:rsidRPr="00F81849">
        <w:rPr>
          <w:b/>
          <w:bCs/>
          <w:sz w:val="22"/>
          <w:szCs w:val="22"/>
        </w:rPr>
        <w:t>Szpital Miejski Specjalistyczny</w:t>
      </w:r>
    </w:p>
    <w:p w14:paraId="177433AA" w14:textId="77777777" w:rsidR="00F81849" w:rsidRPr="00F81849" w:rsidRDefault="00F81849" w:rsidP="006A5DF1">
      <w:pPr>
        <w:rPr>
          <w:b/>
          <w:bCs/>
          <w:sz w:val="22"/>
          <w:szCs w:val="22"/>
        </w:rPr>
      </w:pPr>
      <w:r w:rsidRPr="00F81849">
        <w:rPr>
          <w:b/>
          <w:bCs/>
          <w:sz w:val="22"/>
          <w:szCs w:val="22"/>
        </w:rPr>
        <w:t>im. Gabriela Narutowicza w Krakowie</w:t>
      </w:r>
    </w:p>
    <w:p w14:paraId="6787654C" w14:textId="77777777" w:rsidR="006A5DF1" w:rsidRPr="00BD5546" w:rsidRDefault="00F81849" w:rsidP="006A5DF1">
      <w:pPr>
        <w:rPr>
          <w:sz w:val="22"/>
          <w:szCs w:val="22"/>
        </w:rPr>
      </w:pPr>
      <w:r w:rsidRPr="00F81849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F81849">
        <w:rPr>
          <w:sz w:val="22"/>
          <w:szCs w:val="22"/>
        </w:rPr>
        <w:t>35-37</w:t>
      </w:r>
    </w:p>
    <w:p w14:paraId="504606F3" w14:textId="77777777" w:rsidR="006A5DF1" w:rsidRPr="00BD5546" w:rsidRDefault="00F81849" w:rsidP="006A5DF1">
      <w:pPr>
        <w:rPr>
          <w:sz w:val="22"/>
          <w:szCs w:val="22"/>
        </w:rPr>
      </w:pPr>
      <w:r w:rsidRPr="00F81849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F81849">
        <w:rPr>
          <w:sz w:val="22"/>
          <w:szCs w:val="22"/>
        </w:rPr>
        <w:t>Kraków</w:t>
      </w:r>
    </w:p>
    <w:p w14:paraId="2D182E27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3AF594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8FFAB60" w14:textId="3EDCADE9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96F60">
        <w:rPr>
          <w:bCs/>
          <w:sz w:val="22"/>
          <w:szCs w:val="22"/>
        </w:rPr>
        <w:t>ZP/49/2021</w:t>
      </w:r>
      <w:r w:rsidRPr="00D91931">
        <w:rPr>
          <w:sz w:val="22"/>
          <w:szCs w:val="22"/>
        </w:rPr>
        <w:tab/>
        <w:t xml:space="preserve"> </w:t>
      </w:r>
    </w:p>
    <w:p w14:paraId="135E7023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90099E0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71BF1D5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619287C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E32E80D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FD0DBE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0515C2" w14:textId="446E14D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C10645">
        <w:rPr>
          <w:rFonts w:ascii="Times New Roman" w:hAnsi="Times New Roman"/>
          <w:szCs w:val="28"/>
        </w:rPr>
        <w:t xml:space="preserve"> </w:t>
      </w:r>
      <w:r w:rsidR="00A96F60">
        <w:rPr>
          <w:rFonts w:ascii="Times New Roman" w:hAnsi="Times New Roman"/>
          <w:szCs w:val="28"/>
        </w:rPr>
        <w:t>-</w:t>
      </w:r>
      <w:r w:rsidR="00C10645">
        <w:rPr>
          <w:rFonts w:ascii="Times New Roman" w:hAnsi="Times New Roman"/>
          <w:szCs w:val="28"/>
        </w:rPr>
        <w:t xml:space="preserve"> </w:t>
      </w:r>
      <w:r w:rsidR="00A96F60">
        <w:rPr>
          <w:rFonts w:ascii="Times New Roman" w:hAnsi="Times New Roman"/>
          <w:szCs w:val="28"/>
        </w:rPr>
        <w:t>5</w:t>
      </w:r>
    </w:p>
    <w:p w14:paraId="22205DF7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81849" w:rsidRPr="00F81849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81849" w:rsidRPr="00F81849">
        <w:rPr>
          <w:b/>
          <w:bCs/>
          <w:sz w:val="22"/>
          <w:szCs w:val="22"/>
        </w:rPr>
        <w:t>Zakup i dostawa wyrobów medycznych 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81849" w:rsidRPr="00F81849">
        <w:rPr>
          <w:b/>
          <w:sz w:val="22"/>
          <w:szCs w:val="22"/>
        </w:rPr>
        <w:t>ZP/49/2021</w:t>
      </w:r>
      <w:r w:rsidRPr="006A5DF1">
        <w:rPr>
          <w:b/>
          <w:sz w:val="22"/>
          <w:szCs w:val="22"/>
        </w:rPr>
        <w:t>.</w:t>
      </w:r>
    </w:p>
    <w:p w14:paraId="10944609" w14:textId="43A04DE1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A96F60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F81849" w:rsidRPr="00F81849">
        <w:rPr>
          <w:sz w:val="22"/>
          <w:szCs w:val="22"/>
        </w:rPr>
        <w:t>(</w:t>
      </w:r>
      <w:proofErr w:type="spellStart"/>
      <w:r w:rsidR="00F81849" w:rsidRPr="00F81849">
        <w:rPr>
          <w:sz w:val="22"/>
          <w:szCs w:val="22"/>
        </w:rPr>
        <w:t>t.j</w:t>
      </w:r>
      <w:proofErr w:type="spellEnd"/>
      <w:r w:rsidR="00F81849" w:rsidRPr="00F81849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81849" w:rsidRPr="006A5DF1" w14:paraId="3647A113" w14:textId="77777777" w:rsidTr="00613501">
        <w:tc>
          <w:tcPr>
            <w:tcW w:w="9356" w:type="dxa"/>
            <w:shd w:val="clear" w:color="auto" w:fill="auto"/>
          </w:tcPr>
          <w:p w14:paraId="234F93A0" w14:textId="77777777" w:rsidR="00F81849" w:rsidRPr="006A5DF1" w:rsidRDefault="00F81849" w:rsidP="0061350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F81849">
              <w:rPr>
                <w:b/>
                <w:bCs/>
                <w:sz w:val="22"/>
                <w:szCs w:val="22"/>
              </w:rPr>
              <w:t>5</w:t>
            </w:r>
          </w:p>
          <w:p w14:paraId="3EDF181F" w14:textId="77777777" w:rsidR="00F81849" w:rsidRPr="00F81849" w:rsidRDefault="00F81849" w:rsidP="006135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81849">
              <w:rPr>
                <w:sz w:val="22"/>
                <w:szCs w:val="22"/>
              </w:rPr>
              <w:t xml:space="preserve">Pakiet 5. Poz.2 </w:t>
            </w:r>
          </w:p>
          <w:p w14:paraId="0FAD438B" w14:textId="77777777" w:rsidR="00F81849" w:rsidRPr="00F81849" w:rsidRDefault="00F81849" w:rsidP="006135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81849">
              <w:rPr>
                <w:sz w:val="22"/>
                <w:szCs w:val="22"/>
              </w:rPr>
              <w:t>Czy zamawiający dopuści kranik o objętości wypełnienia 0,32ml?</w:t>
            </w:r>
          </w:p>
          <w:p w14:paraId="0504DCA7" w14:textId="2027D5C0" w:rsidR="00F81849" w:rsidRDefault="00A96F60" w:rsidP="0061350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C10645"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  <w:p w14:paraId="333FDD86" w14:textId="77777777" w:rsidR="00C10645" w:rsidRPr="00F81849" w:rsidRDefault="00C10645" w:rsidP="006135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691AC24" w14:textId="77777777" w:rsidR="00F81849" w:rsidRPr="00F81849" w:rsidRDefault="00F81849" w:rsidP="006135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81849">
              <w:rPr>
                <w:sz w:val="22"/>
                <w:szCs w:val="22"/>
              </w:rPr>
              <w:t>Pakiet 5. Poz.2,3</w:t>
            </w:r>
          </w:p>
          <w:p w14:paraId="3D85A0C5" w14:textId="77777777" w:rsidR="00F81849" w:rsidRPr="00F81849" w:rsidRDefault="00F81849" w:rsidP="006135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81849">
              <w:rPr>
                <w:sz w:val="22"/>
                <w:szCs w:val="22"/>
              </w:rPr>
              <w:t>Czy Zamawiający dopuści kranik tylko z optycznym wskaźnikiem otwarty/zamknięty?</w:t>
            </w:r>
          </w:p>
          <w:p w14:paraId="4A75682D" w14:textId="09F01DD9" w:rsidR="00F81849" w:rsidRDefault="00A96F60" w:rsidP="0061350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C10645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5BB5BE3C" w14:textId="77777777" w:rsidR="00C10645" w:rsidRPr="00F81849" w:rsidRDefault="00C10645" w:rsidP="006135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52A728C" w14:textId="77777777" w:rsidR="00F81849" w:rsidRPr="00F81849" w:rsidRDefault="00F81849" w:rsidP="006135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81849">
              <w:rPr>
                <w:sz w:val="22"/>
                <w:szCs w:val="22"/>
              </w:rPr>
              <w:t>Pakiet 5. Poz.3</w:t>
            </w:r>
          </w:p>
          <w:p w14:paraId="1879236D" w14:textId="77777777" w:rsidR="00F81849" w:rsidRPr="00F81849" w:rsidRDefault="00F81849" w:rsidP="006135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81849">
              <w:rPr>
                <w:sz w:val="22"/>
                <w:szCs w:val="22"/>
              </w:rPr>
              <w:t>Czy zamawiający dopuści kranik o objętości wypełnienia 1,25ml?</w:t>
            </w:r>
          </w:p>
          <w:p w14:paraId="7A50D9C5" w14:textId="478E7E98" w:rsidR="00F81849" w:rsidRDefault="00A96F60" w:rsidP="0061350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C10645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409B5D78" w14:textId="77777777" w:rsidR="00C10645" w:rsidRPr="00F81849" w:rsidRDefault="00C10645" w:rsidP="006135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ABF5E38" w14:textId="77777777" w:rsidR="00F81849" w:rsidRPr="00F81849" w:rsidRDefault="00F81849" w:rsidP="006135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81849">
              <w:rPr>
                <w:sz w:val="22"/>
                <w:szCs w:val="22"/>
              </w:rPr>
              <w:t>Pakiet 6. Poz.1</w:t>
            </w:r>
          </w:p>
          <w:p w14:paraId="6A8E435D" w14:textId="77777777" w:rsidR="00F81849" w:rsidRPr="00F81849" w:rsidRDefault="00F81849" w:rsidP="006135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81849">
              <w:rPr>
                <w:sz w:val="22"/>
                <w:szCs w:val="22"/>
              </w:rPr>
              <w:t>Czy Zamawiający dopuści maskę z drenem o długości 200cm?</w:t>
            </w:r>
          </w:p>
          <w:p w14:paraId="6EBB2963" w14:textId="33274068" w:rsidR="00F81849" w:rsidRDefault="00A96F60" w:rsidP="0061350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C10645"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  <w:p w14:paraId="765814F3" w14:textId="662EAD8A" w:rsidR="00C10645" w:rsidRDefault="00C10645" w:rsidP="006135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7C47A0A" w14:textId="378A86D5" w:rsidR="00334586" w:rsidRDefault="00334586" w:rsidP="006135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86371DE" w14:textId="77777777" w:rsidR="00334586" w:rsidRPr="00F81849" w:rsidRDefault="00334586" w:rsidP="006135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D2FBCAB" w14:textId="77777777" w:rsidR="00F81849" w:rsidRPr="00F81849" w:rsidRDefault="00F81849" w:rsidP="006135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81849">
              <w:rPr>
                <w:sz w:val="22"/>
                <w:szCs w:val="22"/>
              </w:rPr>
              <w:lastRenderedPageBreak/>
              <w:t>Pakiet 6. Poz.1, 4</w:t>
            </w:r>
          </w:p>
          <w:p w14:paraId="4B65AFC8" w14:textId="37FB74C4" w:rsidR="00F81849" w:rsidRDefault="00F81849" w:rsidP="006135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81849">
              <w:rPr>
                <w:sz w:val="22"/>
                <w:szCs w:val="22"/>
              </w:rPr>
              <w:t>Proszę o dopuszczenie maski z lateksem wyłącznie w gumce.</w:t>
            </w:r>
          </w:p>
          <w:p w14:paraId="17156653" w14:textId="48DAAAF5" w:rsidR="00F81849" w:rsidRDefault="00A96F60" w:rsidP="00A96F60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C10645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018131CA" w14:textId="77777777" w:rsidR="00A96F60" w:rsidRPr="00F81849" w:rsidRDefault="00A96F60" w:rsidP="00A96F60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2B032963" w14:textId="77777777" w:rsidR="00F81849" w:rsidRPr="00F81849" w:rsidRDefault="00F81849" w:rsidP="006135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81849">
              <w:rPr>
                <w:sz w:val="22"/>
                <w:szCs w:val="22"/>
              </w:rPr>
              <w:t>Pakiet 23. Poz.1,4</w:t>
            </w:r>
          </w:p>
          <w:p w14:paraId="33578D63" w14:textId="77777777" w:rsidR="00F81849" w:rsidRPr="00F81849" w:rsidRDefault="00F81849" w:rsidP="006135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81849">
              <w:rPr>
                <w:sz w:val="22"/>
                <w:szCs w:val="22"/>
              </w:rPr>
              <w:t xml:space="preserve">Proszę Zamawiającego o dopuszczenie drenu o długości 200cm? </w:t>
            </w:r>
          </w:p>
          <w:p w14:paraId="40D7E150" w14:textId="30C06565" w:rsidR="00F81849" w:rsidRDefault="00A96F60" w:rsidP="0061350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C10645"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  <w:p w14:paraId="5FFE9AA6" w14:textId="77777777" w:rsidR="00C10645" w:rsidRPr="00F81849" w:rsidRDefault="00C10645" w:rsidP="006135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4EB8571" w14:textId="77777777" w:rsidR="00F81849" w:rsidRPr="00F81849" w:rsidRDefault="00F81849" w:rsidP="006135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81849">
              <w:rPr>
                <w:sz w:val="22"/>
                <w:szCs w:val="22"/>
              </w:rPr>
              <w:t xml:space="preserve">Pakiet 27. Poz.1 </w:t>
            </w:r>
          </w:p>
          <w:p w14:paraId="4A6B0F8D" w14:textId="77777777" w:rsidR="00F81849" w:rsidRPr="006A5DF1" w:rsidRDefault="00F81849" w:rsidP="006135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81849">
              <w:rPr>
                <w:sz w:val="22"/>
                <w:szCs w:val="22"/>
              </w:rPr>
              <w:t>Czy Zamawiający dopuści igłę w rozmiarze 0,5 x 16mm?</w:t>
            </w:r>
          </w:p>
          <w:p w14:paraId="29301FFB" w14:textId="47353916" w:rsidR="00F81849" w:rsidRPr="00F81849" w:rsidRDefault="00A96F60" w:rsidP="00613501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334586">
              <w:rPr>
                <w:b/>
                <w:bCs/>
                <w:sz w:val="22"/>
                <w:szCs w:val="22"/>
              </w:rPr>
              <w:t xml:space="preserve"> Zamawiający nie dopuszcza.</w:t>
            </w:r>
            <w:bookmarkStart w:id="0" w:name="_GoBack"/>
            <w:bookmarkEnd w:id="0"/>
          </w:p>
        </w:tc>
      </w:tr>
    </w:tbl>
    <w:p w14:paraId="74FB14EA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5F5E4BFE" w14:textId="0B639E02" w:rsidR="006D4AB3" w:rsidRPr="006A5DF1" w:rsidRDefault="00A96F60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14:paraId="3F963A32" w14:textId="740BA493" w:rsidR="006D4AB3" w:rsidRPr="006A5DF1" w:rsidRDefault="00A96F60" w:rsidP="00A96F60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</w:t>
      </w:r>
      <w:r w:rsidR="00F81849" w:rsidRPr="00F81849">
        <w:rPr>
          <w:sz w:val="22"/>
          <w:szCs w:val="22"/>
        </w:rPr>
        <w:t>Ewa</w:t>
      </w:r>
      <w:r w:rsidR="006D4AB3" w:rsidRPr="006A5DF1">
        <w:rPr>
          <w:sz w:val="22"/>
          <w:szCs w:val="22"/>
        </w:rPr>
        <w:t xml:space="preserve"> </w:t>
      </w:r>
      <w:proofErr w:type="spellStart"/>
      <w:r w:rsidR="00F81849" w:rsidRPr="00F81849">
        <w:rPr>
          <w:sz w:val="22"/>
          <w:szCs w:val="22"/>
        </w:rPr>
        <w:t>Deńca</w:t>
      </w:r>
      <w:proofErr w:type="spellEnd"/>
    </w:p>
    <w:sectPr w:rsidR="006D4AB3" w:rsidRPr="006A5DF1" w:rsidSect="00C1064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C01341" w14:textId="77777777" w:rsidR="003E5E9F" w:rsidRDefault="003E5E9F">
      <w:r>
        <w:separator/>
      </w:r>
    </w:p>
  </w:endnote>
  <w:endnote w:type="continuationSeparator" w:id="0">
    <w:p w14:paraId="5241CF78" w14:textId="77777777" w:rsidR="003E5E9F" w:rsidRDefault="003E5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85A7D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8545F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2C1AE7" w14:textId="77777777" w:rsidR="006D4AB3" w:rsidRDefault="00334586">
    <w:pPr>
      <w:pStyle w:val="Stopka"/>
      <w:tabs>
        <w:tab w:val="clear" w:pos="4536"/>
      </w:tabs>
      <w:jc w:val="center"/>
    </w:pPr>
    <w:r>
      <w:rPr>
        <w:noProof/>
      </w:rPr>
      <w:pict w14:anchorId="05967B43">
        <v:line id="_x0000_s2049" style="position:absolute;left:0;text-align:left;z-index:251657728" from="-3.85pt,8.75pt" to="455.15pt,8.75pt"/>
      </w:pict>
    </w:r>
  </w:p>
  <w:p w14:paraId="2E10FF3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20CF9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4C994D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460285D" w14:textId="77777777" w:rsidR="006D4AB3" w:rsidRDefault="006D4AB3">
    <w:pPr>
      <w:pStyle w:val="Stopka"/>
      <w:tabs>
        <w:tab w:val="clear" w:pos="4536"/>
        <w:tab w:val="left" w:pos="6237"/>
      </w:tabs>
    </w:pPr>
  </w:p>
  <w:p w14:paraId="27F9686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FF6007" w14:textId="77777777" w:rsidR="003E5E9F" w:rsidRDefault="003E5E9F">
      <w:r>
        <w:separator/>
      </w:r>
    </w:p>
  </w:footnote>
  <w:footnote w:type="continuationSeparator" w:id="0">
    <w:p w14:paraId="69E1D5EC" w14:textId="77777777" w:rsidR="003E5E9F" w:rsidRDefault="003E5E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0E8044" w14:textId="77777777" w:rsidR="00F81849" w:rsidRDefault="00F818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2FC714" w14:textId="77777777" w:rsidR="00F81849" w:rsidRDefault="00F818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189CEC" w14:textId="77777777" w:rsidR="00F81849" w:rsidRDefault="00F818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5E9F"/>
    <w:rsid w:val="00031374"/>
    <w:rsid w:val="000A1097"/>
    <w:rsid w:val="000E2A8F"/>
    <w:rsid w:val="0012774F"/>
    <w:rsid w:val="00144B7A"/>
    <w:rsid w:val="00180C6E"/>
    <w:rsid w:val="0029606A"/>
    <w:rsid w:val="00334586"/>
    <w:rsid w:val="003E5E9F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A905AC"/>
    <w:rsid w:val="00A96F60"/>
    <w:rsid w:val="00BA6584"/>
    <w:rsid w:val="00BE7BFD"/>
    <w:rsid w:val="00C10645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8184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1EE510F"/>
  <w15:chartTrackingRefBased/>
  <w15:docId w15:val="{9996B056-5445-48D1-B21F-D41E0BC12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218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5</cp:revision>
  <cp:lastPrinted>2001-02-10T14:28:00Z</cp:lastPrinted>
  <dcterms:created xsi:type="dcterms:W3CDTF">2021-11-02T07:41:00Z</dcterms:created>
  <dcterms:modified xsi:type="dcterms:W3CDTF">2021-11-22T12:09:00Z</dcterms:modified>
</cp:coreProperties>
</file>