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B4A4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B4A4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B4A4E">
        <w:rPr>
          <w:sz w:val="22"/>
          <w:szCs w:val="22"/>
        </w:rPr>
        <w:t>2021-11-09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B4A4E" w:rsidRPr="009B4A4E" w:rsidRDefault="009B4A4E" w:rsidP="00577BC6">
      <w:pPr>
        <w:spacing w:after="40"/>
        <w:rPr>
          <w:b/>
          <w:bCs/>
          <w:sz w:val="22"/>
          <w:szCs w:val="22"/>
        </w:rPr>
      </w:pPr>
      <w:r w:rsidRPr="009B4A4E">
        <w:rPr>
          <w:b/>
          <w:bCs/>
          <w:sz w:val="22"/>
          <w:szCs w:val="22"/>
        </w:rPr>
        <w:t>Szpital Miejski Specjalistyczny</w:t>
      </w:r>
    </w:p>
    <w:p w:rsidR="009B4A4E" w:rsidRPr="009B4A4E" w:rsidRDefault="009B4A4E" w:rsidP="00577BC6">
      <w:pPr>
        <w:spacing w:after="40"/>
        <w:rPr>
          <w:b/>
          <w:bCs/>
          <w:sz w:val="22"/>
          <w:szCs w:val="22"/>
        </w:rPr>
      </w:pPr>
      <w:r w:rsidRPr="009B4A4E">
        <w:rPr>
          <w:b/>
          <w:bCs/>
          <w:sz w:val="22"/>
          <w:szCs w:val="22"/>
        </w:rPr>
        <w:t>im. Gabriela Narutowicza w Krakowie</w:t>
      </w:r>
    </w:p>
    <w:p w:rsidR="00D665F5" w:rsidRPr="00BD5546" w:rsidRDefault="009B4A4E" w:rsidP="00D665F5">
      <w:pPr>
        <w:rPr>
          <w:sz w:val="22"/>
          <w:szCs w:val="22"/>
        </w:rPr>
      </w:pPr>
      <w:r w:rsidRPr="009B4A4E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9B4A4E">
        <w:rPr>
          <w:sz w:val="22"/>
          <w:szCs w:val="22"/>
        </w:rPr>
        <w:t>35-37</w:t>
      </w:r>
    </w:p>
    <w:p w:rsidR="00D665F5" w:rsidRPr="00BD5546" w:rsidRDefault="009B4A4E" w:rsidP="00D665F5">
      <w:pPr>
        <w:rPr>
          <w:sz w:val="22"/>
          <w:szCs w:val="22"/>
        </w:rPr>
      </w:pPr>
      <w:r w:rsidRPr="009B4A4E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9B4A4E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4A4E" w:rsidRPr="009B4A4E">
        <w:rPr>
          <w:b/>
          <w:sz w:val="22"/>
          <w:szCs w:val="22"/>
        </w:rPr>
        <w:t>ZP/46/2021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B4A4E" w:rsidRPr="009B4A4E">
        <w:rPr>
          <w:sz w:val="22"/>
          <w:szCs w:val="22"/>
        </w:rPr>
        <w:t>podstawowy</w:t>
      </w:r>
      <w:r w:rsidR="00C04CCC">
        <w:rPr>
          <w:sz w:val="22"/>
          <w:szCs w:val="22"/>
        </w:rPr>
        <w:t>m</w:t>
      </w:r>
      <w:r w:rsidR="009B4A4E" w:rsidRPr="009B4A4E">
        <w:rPr>
          <w:sz w:val="22"/>
          <w:szCs w:val="22"/>
        </w:rPr>
        <w:t xml:space="preserve"> bez negocjacji - art. 275 pkt. 1 ustawy </w:t>
      </w:r>
      <w:proofErr w:type="spellStart"/>
      <w:r w:rsidR="009B4A4E" w:rsidRPr="009B4A4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9B4A4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B4A4E">
        <w:rPr>
          <w:b/>
          <w:sz w:val="22"/>
          <w:szCs w:val="22"/>
        </w:rPr>
        <w:t>Zakup i dostawa opatrunków jałowych III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B4A4E" w:rsidRPr="009B4A4E">
        <w:rPr>
          <w:sz w:val="22"/>
          <w:szCs w:val="22"/>
        </w:rPr>
        <w:t>(</w:t>
      </w:r>
      <w:proofErr w:type="spellStart"/>
      <w:r w:rsidR="009B4A4E" w:rsidRPr="009B4A4E">
        <w:rPr>
          <w:sz w:val="22"/>
          <w:szCs w:val="22"/>
        </w:rPr>
        <w:t>t.j</w:t>
      </w:r>
      <w:proofErr w:type="spellEnd"/>
      <w:r w:rsidR="009B4A4E" w:rsidRPr="009B4A4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B4A4E" w:rsidRPr="009B4A4E">
        <w:rPr>
          <w:sz w:val="22"/>
          <w:szCs w:val="22"/>
        </w:rPr>
        <w:t>09</w:t>
      </w:r>
      <w:r w:rsidR="00C04CCC">
        <w:rPr>
          <w:sz w:val="22"/>
          <w:szCs w:val="22"/>
        </w:rPr>
        <w:t>.</w:t>
      </w:r>
      <w:r w:rsidR="009B4A4E" w:rsidRPr="009B4A4E">
        <w:rPr>
          <w:sz w:val="22"/>
          <w:szCs w:val="22"/>
        </w:rPr>
        <w:t>11</w:t>
      </w:r>
      <w:r w:rsidR="00C04CCC">
        <w:rPr>
          <w:sz w:val="22"/>
          <w:szCs w:val="22"/>
        </w:rPr>
        <w:t>.</w:t>
      </w:r>
      <w:r w:rsidR="009B4A4E" w:rsidRPr="009B4A4E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o godz. </w:t>
      </w:r>
      <w:r w:rsidR="009B4A4E" w:rsidRPr="009B4A4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C04CCC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9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 xml:space="preserve">Mercator </w:t>
            </w:r>
            <w:proofErr w:type="spellStart"/>
            <w:r w:rsidRPr="009B4A4E">
              <w:t>Medical</w:t>
            </w:r>
            <w:proofErr w:type="spellEnd"/>
            <w:r w:rsidRPr="009B4A4E">
              <w:t xml:space="preserve"> S.A.</w:t>
            </w:r>
          </w:p>
          <w:p w:rsidR="009B4A4E" w:rsidRPr="00CB5EDB" w:rsidRDefault="00C04CCC" w:rsidP="00C14918">
            <w:r>
              <w:t xml:space="preserve">ul. H. </w:t>
            </w:r>
            <w:r w:rsidR="009B4A4E" w:rsidRPr="009B4A4E">
              <w:t>Modrzejewskiej</w:t>
            </w:r>
            <w:r w:rsidR="009B4A4E" w:rsidRPr="00CB5EDB">
              <w:t xml:space="preserve"> </w:t>
            </w:r>
            <w:r w:rsidR="009B4A4E" w:rsidRPr="009B4A4E">
              <w:t>30</w:t>
            </w:r>
            <w:r w:rsidR="009B4A4E"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31-327</w:t>
            </w:r>
            <w:r w:rsidRPr="00CB5EDB">
              <w:t xml:space="preserve"> </w:t>
            </w:r>
            <w:r w:rsidRPr="009B4A4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157 826.02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10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proofErr w:type="spellStart"/>
            <w:r w:rsidRPr="009B4A4E">
              <w:t>Egis</w:t>
            </w:r>
            <w:proofErr w:type="spellEnd"/>
            <w:r w:rsidRPr="009B4A4E">
              <w:t xml:space="preserve"> Polska Dystrybucja Sp. z o.o.</w:t>
            </w:r>
          </w:p>
          <w:p w:rsidR="009B4A4E" w:rsidRPr="00CB5EDB" w:rsidRDefault="00C04CCC" w:rsidP="00C14918">
            <w:r>
              <w:t xml:space="preserve">ul. </w:t>
            </w:r>
            <w:r w:rsidR="009B4A4E" w:rsidRPr="009B4A4E">
              <w:t>Komitetu Obrony Robotników</w:t>
            </w:r>
            <w:r w:rsidR="009B4A4E" w:rsidRPr="00CB5EDB">
              <w:t xml:space="preserve"> </w:t>
            </w:r>
            <w:r w:rsidR="009B4A4E" w:rsidRPr="009B4A4E">
              <w:t>45 D</w:t>
            </w:r>
            <w:r w:rsidR="009B4A4E"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02-146</w:t>
            </w:r>
            <w:r w:rsidRPr="00CB5EDB">
              <w:t xml:space="preserve"> </w:t>
            </w:r>
            <w:r w:rsidRPr="009B4A4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1 446.48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9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 xml:space="preserve">BATIST </w:t>
            </w:r>
            <w:proofErr w:type="spellStart"/>
            <w:r w:rsidRPr="009B4A4E">
              <w:t>Medical</w:t>
            </w:r>
            <w:proofErr w:type="spellEnd"/>
            <w:r w:rsidRPr="009B4A4E">
              <w:t xml:space="preserve"> Polska Sp. z o.o.</w:t>
            </w:r>
          </w:p>
          <w:p w:rsidR="009B4A4E" w:rsidRPr="00CB5EDB" w:rsidRDefault="00C04CCC" w:rsidP="00C14918">
            <w:r>
              <w:t xml:space="preserve">ul. </w:t>
            </w:r>
            <w:r w:rsidR="009B4A4E" w:rsidRPr="009B4A4E">
              <w:t>Kolista</w:t>
            </w:r>
            <w:r w:rsidR="009B4A4E" w:rsidRPr="00CB5EDB">
              <w:t xml:space="preserve"> </w:t>
            </w:r>
            <w:r w:rsidR="009B4A4E" w:rsidRPr="009B4A4E">
              <w:t>25</w:t>
            </w:r>
            <w:r w:rsidR="009B4A4E"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40-486</w:t>
            </w:r>
            <w:r w:rsidRPr="00CB5EDB">
              <w:t xml:space="preserve"> </w:t>
            </w:r>
            <w:r w:rsidRPr="009B4A4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333 067.68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8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proofErr w:type="spellStart"/>
            <w:r w:rsidRPr="009B4A4E">
              <w:t>Medicus</w:t>
            </w:r>
            <w:proofErr w:type="spellEnd"/>
            <w:r w:rsidRPr="009B4A4E">
              <w:t xml:space="preserve"> </w:t>
            </w:r>
            <w:proofErr w:type="spellStart"/>
            <w:r w:rsidRPr="009B4A4E">
              <w:t>Sp</w:t>
            </w:r>
            <w:proofErr w:type="spellEnd"/>
            <w:r w:rsidRPr="009B4A4E">
              <w:t xml:space="preserve"> z o.o. S.K.A.</w:t>
            </w:r>
          </w:p>
          <w:p w:rsidR="009B4A4E" w:rsidRPr="00CB5EDB" w:rsidRDefault="00C04CCC" w:rsidP="00C14918">
            <w:r>
              <w:t xml:space="preserve">ul. </w:t>
            </w:r>
            <w:r w:rsidR="009B4A4E" w:rsidRPr="009B4A4E">
              <w:t>Browarowa</w:t>
            </w:r>
            <w:r w:rsidR="009B4A4E" w:rsidRPr="00CB5EDB">
              <w:t xml:space="preserve"> </w:t>
            </w:r>
            <w:r w:rsidR="009B4A4E" w:rsidRPr="009B4A4E">
              <w:t>21</w:t>
            </w:r>
            <w:r w:rsidR="009B4A4E"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43-100</w:t>
            </w:r>
            <w:r w:rsidRPr="00CB5EDB">
              <w:t xml:space="preserve"> </w:t>
            </w:r>
            <w:r w:rsidRPr="009B4A4E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7 931.52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5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 xml:space="preserve">Lohmann &amp; </w:t>
            </w:r>
            <w:proofErr w:type="spellStart"/>
            <w:r w:rsidRPr="009B4A4E">
              <w:t>Rauscher</w:t>
            </w:r>
            <w:proofErr w:type="spellEnd"/>
            <w:r w:rsidRPr="009B4A4E">
              <w:t xml:space="preserve"> Polska Sp. z o.o.</w:t>
            </w:r>
          </w:p>
          <w:p w:rsidR="009B4A4E" w:rsidRPr="00CB5EDB" w:rsidRDefault="00C04CCC" w:rsidP="00C14918">
            <w:r>
              <w:t xml:space="preserve">ul. </w:t>
            </w:r>
            <w:r w:rsidR="009B4A4E" w:rsidRPr="009B4A4E">
              <w:t>Moniuszki</w:t>
            </w:r>
            <w:r w:rsidR="009B4A4E" w:rsidRPr="00CB5EDB">
              <w:t xml:space="preserve"> </w:t>
            </w:r>
            <w:r w:rsidR="009B4A4E" w:rsidRPr="009B4A4E">
              <w:t>14</w:t>
            </w:r>
            <w:r w:rsidR="009B4A4E"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95-200</w:t>
            </w:r>
            <w:r w:rsidRPr="00CB5EDB">
              <w:t xml:space="preserve"> </w:t>
            </w:r>
            <w:r w:rsidRPr="009B4A4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3 208.46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9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 xml:space="preserve">Lohmann &amp; </w:t>
            </w:r>
            <w:proofErr w:type="spellStart"/>
            <w:r w:rsidRPr="009B4A4E">
              <w:t>Rauscher</w:t>
            </w:r>
            <w:proofErr w:type="spellEnd"/>
            <w:r w:rsidRPr="009B4A4E">
              <w:t xml:space="preserve"> Polska Sp. z o.o.</w:t>
            </w:r>
          </w:p>
          <w:p w:rsidR="009B4A4E" w:rsidRPr="00CB5EDB" w:rsidRDefault="00C04CCC" w:rsidP="00C14918">
            <w:r>
              <w:t xml:space="preserve">ul. </w:t>
            </w:r>
            <w:r w:rsidR="009B4A4E" w:rsidRPr="009B4A4E">
              <w:t>Moniuszki</w:t>
            </w:r>
            <w:r w:rsidR="009B4A4E" w:rsidRPr="00CB5EDB">
              <w:t xml:space="preserve"> </w:t>
            </w:r>
            <w:r w:rsidR="009B4A4E" w:rsidRPr="009B4A4E">
              <w:t>14</w:t>
            </w:r>
            <w:r w:rsidR="009B4A4E"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95-200</w:t>
            </w:r>
            <w:r w:rsidRPr="00CB5EDB">
              <w:t xml:space="preserve"> </w:t>
            </w:r>
            <w:r w:rsidRPr="009B4A4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262 260.9</w:t>
            </w:r>
            <w:r w:rsidR="00543B8E">
              <w:t>4</w:t>
            </w:r>
            <w:r w:rsidRPr="009B4A4E">
              <w:t xml:space="preserve">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8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 xml:space="preserve">"ARNO-MED" </w:t>
            </w:r>
            <w:r w:rsidR="00543B8E">
              <w:t>Sp. z o.o.</w:t>
            </w:r>
          </w:p>
          <w:p w:rsidR="009B4A4E" w:rsidRPr="00CB5EDB" w:rsidRDefault="00543B8E" w:rsidP="00C14918">
            <w:r>
              <w:t>ul. Kolejowa</w:t>
            </w:r>
            <w:r w:rsidR="009B4A4E" w:rsidRPr="00CB5EDB">
              <w:t xml:space="preserve"> </w:t>
            </w:r>
            <w:r w:rsidR="009B4A4E" w:rsidRPr="009B4A4E">
              <w:t>24</w:t>
            </w:r>
            <w:r w:rsidR="009B4A4E"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55-081</w:t>
            </w:r>
            <w:r w:rsidRPr="00CB5EDB">
              <w:t xml:space="preserve"> </w:t>
            </w:r>
            <w:r w:rsidR="00543B8E">
              <w:t>Mietków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8 427.24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2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543B8E" w:rsidP="00C14918">
            <w:pPr>
              <w:spacing w:before="40"/>
            </w:pPr>
            <w:r>
              <w:t xml:space="preserve">Konsorcjum firm: </w:t>
            </w:r>
            <w:proofErr w:type="spellStart"/>
            <w:r>
              <w:t>Citonet</w:t>
            </w:r>
            <w:proofErr w:type="spellEnd"/>
            <w:r>
              <w:t xml:space="preserve">-Kraków Sp. z o.o. </w:t>
            </w:r>
            <w:r>
              <w:br/>
              <w:t xml:space="preserve">i </w:t>
            </w:r>
            <w:r w:rsidR="009B4A4E" w:rsidRPr="009B4A4E">
              <w:t>Toruńskie Zakłady Materiałów Opatrunkowych S.A.</w:t>
            </w:r>
          </w:p>
          <w:p w:rsidR="00543B8E" w:rsidRDefault="00543B8E" w:rsidP="00C14918">
            <w:r>
              <w:t>ul. Gromadzka 52</w:t>
            </w:r>
          </w:p>
          <w:p w:rsidR="00543B8E" w:rsidRDefault="00543B8E" w:rsidP="00C14918">
            <w:r>
              <w:t>30-719 Kraków</w:t>
            </w:r>
          </w:p>
          <w:p w:rsidR="009B4A4E" w:rsidRPr="00CB5EDB" w:rsidRDefault="00543B8E" w:rsidP="00C14918">
            <w:r>
              <w:t>ul. Żółkiewskiego 20/26</w:t>
            </w:r>
            <w:r w:rsidR="009B4A4E"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87-100</w:t>
            </w:r>
            <w:r w:rsidRPr="00CB5EDB">
              <w:t xml:space="preserve"> </w:t>
            </w:r>
            <w:r w:rsidRPr="009B4A4E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6 914.16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3</w:t>
            </w:r>
          </w:p>
        </w:tc>
        <w:tc>
          <w:tcPr>
            <w:tcW w:w="4110" w:type="dxa"/>
            <w:shd w:val="clear" w:color="auto" w:fill="auto"/>
          </w:tcPr>
          <w:p w:rsidR="00543B8E" w:rsidRDefault="00543B8E" w:rsidP="00543B8E">
            <w:pPr>
              <w:spacing w:before="40"/>
            </w:pPr>
            <w:r>
              <w:t xml:space="preserve">Konsorcjum firm: </w:t>
            </w:r>
            <w:proofErr w:type="spellStart"/>
            <w:r>
              <w:t>Citonet</w:t>
            </w:r>
            <w:proofErr w:type="spellEnd"/>
            <w:r>
              <w:t xml:space="preserve">-Kraków Sp. z o.o. </w:t>
            </w:r>
            <w:r>
              <w:br/>
            </w:r>
            <w:r>
              <w:t>i Toruńskie Zakłady Materiałów Opatrunkowych S.A.</w:t>
            </w:r>
          </w:p>
          <w:p w:rsidR="00543B8E" w:rsidRDefault="00543B8E" w:rsidP="00543B8E">
            <w:pPr>
              <w:spacing w:before="40"/>
            </w:pPr>
            <w:r>
              <w:t>ul. Gromadzka 52</w:t>
            </w:r>
          </w:p>
          <w:p w:rsidR="00543B8E" w:rsidRDefault="00543B8E" w:rsidP="00543B8E">
            <w:pPr>
              <w:spacing w:before="40"/>
            </w:pPr>
            <w:r>
              <w:t>30-719 Kraków</w:t>
            </w:r>
          </w:p>
          <w:p w:rsidR="00543B8E" w:rsidRDefault="00543B8E" w:rsidP="00543B8E">
            <w:pPr>
              <w:spacing w:before="40"/>
            </w:pPr>
            <w:r>
              <w:t xml:space="preserve">ul. Żółkiewskiego 20/26 </w:t>
            </w:r>
          </w:p>
          <w:p w:rsidR="009B4A4E" w:rsidRPr="00CB5EDB" w:rsidRDefault="00543B8E" w:rsidP="00543B8E">
            <w:pPr>
              <w:spacing w:after="120"/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12 502.34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1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>Paul Hartmann Polska Sp. z o.o.</w:t>
            </w:r>
          </w:p>
          <w:p w:rsidR="009B4A4E" w:rsidRPr="00CB5EDB" w:rsidRDefault="009B4A4E" w:rsidP="00C14918">
            <w:r w:rsidRPr="009B4A4E">
              <w:t>ul. Żeromskiego</w:t>
            </w:r>
            <w:r w:rsidRPr="00CB5EDB">
              <w:t xml:space="preserve"> </w:t>
            </w:r>
            <w:r w:rsidRPr="009B4A4E">
              <w:t>17</w:t>
            </w:r>
            <w:r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95-200</w:t>
            </w:r>
            <w:r w:rsidRPr="00CB5EDB">
              <w:t xml:space="preserve"> </w:t>
            </w:r>
            <w:r w:rsidRPr="009B4A4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24 819.91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3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>Paul Hartmann Polska Sp. z o.o.</w:t>
            </w:r>
          </w:p>
          <w:p w:rsidR="009B4A4E" w:rsidRPr="00CB5EDB" w:rsidRDefault="009B4A4E" w:rsidP="00C14918">
            <w:r w:rsidRPr="009B4A4E">
              <w:t>ul. Żeromskiego</w:t>
            </w:r>
            <w:r w:rsidRPr="00CB5EDB">
              <w:t xml:space="preserve"> </w:t>
            </w:r>
            <w:r w:rsidRPr="009B4A4E">
              <w:t>17</w:t>
            </w:r>
            <w:r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95-200</w:t>
            </w:r>
            <w:r w:rsidRPr="00CB5EDB">
              <w:t xml:space="preserve"> </w:t>
            </w:r>
            <w:r w:rsidRPr="009B4A4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12 589.98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4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>Paul Hartmann Polska Sp. z o.o.</w:t>
            </w:r>
          </w:p>
          <w:p w:rsidR="009B4A4E" w:rsidRPr="00CB5EDB" w:rsidRDefault="009B4A4E" w:rsidP="00C14918">
            <w:r w:rsidRPr="009B4A4E">
              <w:t>ul. Żeromskiego</w:t>
            </w:r>
            <w:r w:rsidRPr="00CB5EDB">
              <w:t xml:space="preserve"> </w:t>
            </w:r>
            <w:r w:rsidRPr="009B4A4E">
              <w:t>17</w:t>
            </w:r>
            <w:r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95-200</w:t>
            </w:r>
            <w:r w:rsidRPr="00CB5EDB">
              <w:t xml:space="preserve"> </w:t>
            </w:r>
            <w:r w:rsidRPr="009B4A4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18 850.92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5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>Paul Hartmann Polska Sp. z o.o.</w:t>
            </w:r>
          </w:p>
          <w:p w:rsidR="009B4A4E" w:rsidRPr="00CB5EDB" w:rsidRDefault="009B4A4E" w:rsidP="00C14918">
            <w:r w:rsidRPr="009B4A4E">
              <w:t>ul. Żeromskiego</w:t>
            </w:r>
            <w:r w:rsidRPr="00CB5EDB">
              <w:t xml:space="preserve"> </w:t>
            </w:r>
            <w:r w:rsidRPr="009B4A4E">
              <w:t>17</w:t>
            </w:r>
            <w:r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95-200</w:t>
            </w:r>
            <w:r w:rsidRPr="00CB5EDB">
              <w:t xml:space="preserve"> </w:t>
            </w:r>
            <w:r w:rsidRPr="009B4A4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3 104.35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6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>Paul Hartmann Polska Sp. z o.o.</w:t>
            </w:r>
          </w:p>
          <w:p w:rsidR="009B4A4E" w:rsidRPr="00CB5EDB" w:rsidRDefault="009B4A4E" w:rsidP="00C14918">
            <w:r w:rsidRPr="009B4A4E">
              <w:t>ul. Żeromskiego</w:t>
            </w:r>
            <w:r w:rsidRPr="00CB5EDB">
              <w:t xml:space="preserve"> </w:t>
            </w:r>
            <w:r w:rsidRPr="009B4A4E">
              <w:t>17</w:t>
            </w:r>
            <w:r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95-200</w:t>
            </w:r>
            <w:r w:rsidRPr="00CB5EDB">
              <w:t xml:space="preserve"> </w:t>
            </w:r>
            <w:r w:rsidRPr="009B4A4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260.28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7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>Paul Hartmann Polska Sp. z o.o.</w:t>
            </w:r>
          </w:p>
          <w:p w:rsidR="009B4A4E" w:rsidRPr="00CB5EDB" w:rsidRDefault="009B4A4E" w:rsidP="00C14918">
            <w:r w:rsidRPr="009B4A4E">
              <w:t>ul. Żeromskiego</w:t>
            </w:r>
            <w:r w:rsidRPr="00CB5EDB">
              <w:t xml:space="preserve"> </w:t>
            </w:r>
            <w:r w:rsidRPr="009B4A4E">
              <w:t>17</w:t>
            </w:r>
            <w:r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95-200</w:t>
            </w:r>
            <w:r w:rsidRPr="00CB5EDB">
              <w:t xml:space="preserve"> </w:t>
            </w:r>
            <w:r w:rsidRPr="009B4A4E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28 574.11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2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 xml:space="preserve">Zarys International </w:t>
            </w:r>
            <w:proofErr w:type="spellStart"/>
            <w:r w:rsidRPr="009B4A4E">
              <w:t>Group</w:t>
            </w:r>
            <w:proofErr w:type="spellEnd"/>
            <w:r w:rsidRPr="009B4A4E">
              <w:t xml:space="preserve"> </w:t>
            </w:r>
            <w:r w:rsidR="00543B8E">
              <w:t>Sp. z o.o. Sp. k.</w:t>
            </w:r>
          </w:p>
          <w:p w:rsidR="009B4A4E" w:rsidRPr="00CB5EDB" w:rsidRDefault="00543B8E" w:rsidP="00C14918">
            <w:r>
              <w:t xml:space="preserve">ul. </w:t>
            </w:r>
            <w:r w:rsidR="009B4A4E" w:rsidRPr="009B4A4E">
              <w:t>Pod Borem</w:t>
            </w:r>
            <w:r w:rsidR="009B4A4E" w:rsidRPr="00CB5EDB">
              <w:t xml:space="preserve"> </w:t>
            </w:r>
            <w:r w:rsidR="009B4A4E" w:rsidRPr="009B4A4E">
              <w:t>18</w:t>
            </w:r>
            <w:r w:rsidR="009B4A4E"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41-808</w:t>
            </w:r>
            <w:r w:rsidRPr="00CB5EDB">
              <w:t xml:space="preserve"> </w:t>
            </w:r>
            <w:r w:rsidRPr="009B4A4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2 719.33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4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 xml:space="preserve">Zarys International </w:t>
            </w:r>
            <w:proofErr w:type="spellStart"/>
            <w:r w:rsidRPr="009B4A4E">
              <w:t>Group</w:t>
            </w:r>
            <w:proofErr w:type="spellEnd"/>
            <w:r w:rsidRPr="009B4A4E">
              <w:t xml:space="preserve"> </w:t>
            </w:r>
            <w:r w:rsidR="00543B8E">
              <w:t>Sp. z o.o. Sp. k.</w:t>
            </w:r>
          </w:p>
          <w:p w:rsidR="009B4A4E" w:rsidRPr="00CB5EDB" w:rsidRDefault="00543B8E" w:rsidP="00C14918">
            <w:r>
              <w:t xml:space="preserve">ul. </w:t>
            </w:r>
            <w:r w:rsidR="009B4A4E" w:rsidRPr="009B4A4E">
              <w:t>Pod Borem</w:t>
            </w:r>
            <w:r w:rsidR="009B4A4E" w:rsidRPr="00CB5EDB">
              <w:t xml:space="preserve"> </w:t>
            </w:r>
            <w:r w:rsidR="009B4A4E" w:rsidRPr="009B4A4E">
              <w:t>18</w:t>
            </w:r>
            <w:r w:rsidR="009B4A4E"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41-808</w:t>
            </w:r>
            <w:r w:rsidRPr="00CB5EDB">
              <w:t xml:space="preserve"> </w:t>
            </w:r>
            <w:r w:rsidRPr="009B4A4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23 499.78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5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 xml:space="preserve">Zarys International </w:t>
            </w:r>
            <w:proofErr w:type="spellStart"/>
            <w:r w:rsidRPr="009B4A4E">
              <w:t>Group</w:t>
            </w:r>
            <w:proofErr w:type="spellEnd"/>
            <w:r w:rsidRPr="009B4A4E">
              <w:t xml:space="preserve"> </w:t>
            </w:r>
            <w:r w:rsidR="00543B8E">
              <w:t>Sp. z o.o. Sp. k.</w:t>
            </w:r>
          </w:p>
          <w:p w:rsidR="009B4A4E" w:rsidRPr="00CB5EDB" w:rsidRDefault="00543B8E" w:rsidP="00C14918">
            <w:r>
              <w:t xml:space="preserve">ul. </w:t>
            </w:r>
            <w:r w:rsidR="009B4A4E" w:rsidRPr="009B4A4E">
              <w:t>Pod Borem</w:t>
            </w:r>
            <w:r w:rsidR="009B4A4E" w:rsidRPr="00CB5EDB">
              <w:t xml:space="preserve"> </w:t>
            </w:r>
            <w:r w:rsidR="009B4A4E" w:rsidRPr="009B4A4E">
              <w:t>18</w:t>
            </w:r>
            <w:r w:rsidR="009B4A4E"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41-808</w:t>
            </w:r>
            <w:r w:rsidRPr="00CB5EDB">
              <w:t xml:space="preserve"> </w:t>
            </w:r>
            <w:r w:rsidRPr="009B4A4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2 560.03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6</w:t>
            </w:r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 xml:space="preserve">Zarys International </w:t>
            </w:r>
            <w:proofErr w:type="spellStart"/>
            <w:r w:rsidRPr="009B4A4E">
              <w:t>Group</w:t>
            </w:r>
            <w:proofErr w:type="spellEnd"/>
            <w:r w:rsidRPr="009B4A4E">
              <w:t xml:space="preserve"> </w:t>
            </w:r>
            <w:r w:rsidR="00543B8E">
              <w:t>Sp. z o.o. Sp. k.</w:t>
            </w:r>
          </w:p>
          <w:p w:rsidR="009B4A4E" w:rsidRPr="00CB5EDB" w:rsidRDefault="00543B8E" w:rsidP="00C14918">
            <w:r>
              <w:t xml:space="preserve">ul. </w:t>
            </w:r>
            <w:r w:rsidR="009B4A4E" w:rsidRPr="009B4A4E">
              <w:t>Pod Borem</w:t>
            </w:r>
            <w:r w:rsidR="009B4A4E" w:rsidRPr="00CB5EDB">
              <w:t xml:space="preserve"> </w:t>
            </w:r>
            <w:r w:rsidR="009B4A4E" w:rsidRPr="009B4A4E">
              <w:t>18</w:t>
            </w:r>
            <w:r w:rsidR="009B4A4E"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41-808</w:t>
            </w:r>
            <w:r w:rsidRPr="00CB5EDB">
              <w:t xml:space="preserve"> </w:t>
            </w:r>
            <w:r w:rsidRPr="009B4A4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260.28 zł</w:t>
            </w:r>
          </w:p>
        </w:tc>
      </w:tr>
      <w:tr w:rsidR="009B4A4E" w:rsidRPr="00075CD0" w:rsidTr="00C14918">
        <w:tc>
          <w:tcPr>
            <w:tcW w:w="993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9</w:t>
            </w:r>
            <w:bookmarkStart w:id="1" w:name="_GoBack"/>
            <w:bookmarkEnd w:id="1"/>
          </w:p>
        </w:tc>
        <w:tc>
          <w:tcPr>
            <w:tcW w:w="4110" w:type="dxa"/>
            <w:shd w:val="clear" w:color="auto" w:fill="auto"/>
          </w:tcPr>
          <w:p w:rsidR="009B4A4E" w:rsidRPr="00C82837" w:rsidRDefault="009B4A4E" w:rsidP="00C14918">
            <w:pPr>
              <w:spacing w:before="40"/>
            </w:pPr>
            <w:r w:rsidRPr="009B4A4E">
              <w:t xml:space="preserve">Zarys International </w:t>
            </w:r>
            <w:proofErr w:type="spellStart"/>
            <w:r w:rsidRPr="009B4A4E">
              <w:t>Group</w:t>
            </w:r>
            <w:proofErr w:type="spellEnd"/>
            <w:r w:rsidRPr="009B4A4E">
              <w:t xml:space="preserve"> </w:t>
            </w:r>
            <w:r w:rsidR="00543B8E">
              <w:t>Sp. z o.o. Sp. k.</w:t>
            </w:r>
          </w:p>
          <w:p w:rsidR="009B4A4E" w:rsidRPr="00CB5EDB" w:rsidRDefault="00543B8E" w:rsidP="00C14918">
            <w:r>
              <w:t xml:space="preserve">ul. </w:t>
            </w:r>
            <w:r w:rsidR="009B4A4E" w:rsidRPr="009B4A4E">
              <w:t>Pod Borem</w:t>
            </w:r>
            <w:r w:rsidR="009B4A4E" w:rsidRPr="00CB5EDB">
              <w:t xml:space="preserve"> </w:t>
            </w:r>
            <w:r w:rsidR="009B4A4E" w:rsidRPr="009B4A4E">
              <w:t>18</w:t>
            </w:r>
            <w:r w:rsidR="009B4A4E" w:rsidRPr="00CB5EDB">
              <w:t xml:space="preserve"> </w:t>
            </w:r>
          </w:p>
          <w:p w:rsidR="009B4A4E" w:rsidRPr="00CB5EDB" w:rsidRDefault="009B4A4E" w:rsidP="00C14918">
            <w:pPr>
              <w:spacing w:after="120"/>
              <w:jc w:val="both"/>
            </w:pPr>
            <w:r w:rsidRPr="009B4A4E">
              <w:t>41-808</w:t>
            </w:r>
            <w:r w:rsidRPr="00CB5EDB">
              <w:t xml:space="preserve"> </w:t>
            </w:r>
            <w:r w:rsidRPr="009B4A4E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4A4E" w:rsidRPr="00CB5EDB" w:rsidRDefault="009B4A4E" w:rsidP="00C14918">
            <w:pPr>
              <w:spacing w:before="120" w:after="120"/>
              <w:jc w:val="center"/>
            </w:pPr>
            <w:r w:rsidRPr="009B4A4E">
              <w:t>175 664.16 zł</w:t>
            </w:r>
          </w:p>
        </w:tc>
      </w:tr>
    </w:tbl>
    <w:p w:rsidR="00C236D3" w:rsidRPr="006B27ED" w:rsidRDefault="009B4A4E" w:rsidP="00173B20">
      <w:pPr>
        <w:jc w:val="right"/>
        <w:rPr>
          <w:sz w:val="22"/>
          <w:szCs w:val="22"/>
        </w:rPr>
      </w:pPr>
      <w:r w:rsidRPr="009B4A4E">
        <w:rPr>
          <w:sz w:val="22"/>
          <w:szCs w:val="22"/>
        </w:rPr>
        <w:t xml:space="preserve">  </w:t>
      </w:r>
      <w:bookmarkEnd w:id="0"/>
    </w:p>
    <w:sectPr w:rsidR="00C236D3" w:rsidRPr="006B27ED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3770" w:rsidRDefault="00C63770">
      <w:r>
        <w:separator/>
      </w:r>
    </w:p>
  </w:endnote>
  <w:endnote w:type="continuationSeparator" w:id="0">
    <w:p w:rsidR="00C63770" w:rsidRDefault="00C63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43B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3770" w:rsidRDefault="00C63770">
      <w:r>
        <w:separator/>
      </w:r>
    </w:p>
  </w:footnote>
  <w:footnote w:type="continuationSeparator" w:id="0">
    <w:p w:rsidR="00C63770" w:rsidRDefault="00C637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77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3B8E"/>
    <w:rsid w:val="005614F2"/>
    <w:rsid w:val="00577BC6"/>
    <w:rsid w:val="0069085C"/>
    <w:rsid w:val="006B27ED"/>
    <w:rsid w:val="00843263"/>
    <w:rsid w:val="00861E75"/>
    <w:rsid w:val="009B4A4E"/>
    <w:rsid w:val="009D19BD"/>
    <w:rsid w:val="009F189D"/>
    <w:rsid w:val="00A80738"/>
    <w:rsid w:val="00C04CCC"/>
    <w:rsid w:val="00C236D3"/>
    <w:rsid w:val="00C63770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59E70F"/>
  <w15:chartTrackingRefBased/>
  <w15:docId w15:val="{E209C9AB-F775-4ECB-9386-9643A0169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460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dcterms:created xsi:type="dcterms:W3CDTF">2021-11-09T11:28:00Z</dcterms:created>
  <dcterms:modified xsi:type="dcterms:W3CDTF">2021-11-09T11:40:00Z</dcterms:modified>
</cp:coreProperties>
</file>