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32E226" w14:textId="77777777" w:rsidR="009C1035" w:rsidRDefault="009C1035" w:rsidP="009C1035">
      <w:pPr>
        <w:pStyle w:val="Nagwek3"/>
        <w:jc w:val="right"/>
        <w:rPr>
          <w:rFonts w:ascii="Times New Roman" w:hAnsi="Times New Roman"/>
        </w:rPr>
      </w:pPr>
      <w:r>
        <w:pict w14:anchorId="2FAC8339">
          <v:roundrect id="_x0000_s1027" style="position:absolute;left:0;text-align:left;margin-left:-25.5pt;margin-top:-13.15pt;width:162pt;height:1in;z-index:251658240" arcsize="10923f"/>
        </w:pict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14:paraId="231A8760" w14:textId="77777777" w:rsidR="009C1035" w:rsidRDefault="009C1035" w:rsidP="009C1035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BC830DC" w14:textId="77777777" w:rsidR="009C1035" w:rsidRDefault="009C1035" w:rsidP="009C1035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5A075098" w14:textId="77777777" w:rsidR="009C1035" w:rsidRDefault="009C1035" w:rsidP="009C1035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5ABCDE7" w14:textId="77777777" w:rsidR="009C1035" w:rsidRDefault="009C1035" w:rsidP="009C103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0B070C56" w14:textId="77777777" w:rsidR="009C1035" w:rsidRDefault="009C1035" w:rsidP="009C103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14:paraId="2870E48F" w14:textId="77777777" w:rsidR="009C1035" w:rsidRDefault="009C1035" w:rsidP="009C103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0DFD06F6" w14:textId="77777777" w:rsidR="009C1035" w:rsidRDefault="009C1035" w:rsidP="009C103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14:paraId="3F00CA02" w14:textId="77777777" w:rsidR="009C1035" w:rsidRDefault="009C1035" w:rsidP="009C103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  <w:lang w:val="en-US"/>
        </w:rPr>
        <w:t>……………………………………………………………………………………………..</w:t>
      </w:r>
    </w:p>
    <w:p w14:paraId="1C5282E0" w14:textId="77777777" w:rsidR="009C1035" w:rsidRDefault="009C1035" w:rsidP="009C103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  <w:lang w:val="en-US"/>
        </w:rPr>
        <w:t>…………………………………………………………………………………………….</w:t>
      </w:r>
    </w:p>
    <w:p w14:paraId="24737E2E" w14:textId="77777777" w:rsidR="009C1035" w:rsidRDefault="009C1035" w:rsidP="009C103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7DBC6407" w14:textId="77777777" w:rsidR="009C1035" w:rsidRDefault="009C1035" w:rsidP="009C103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3F565F06" w14:textId="77777777" w:rsidR="009C1035" w:rsidRDefault="009C1035" w:rsidP="009C103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6F883408" w14:textId="77777777" w:rsidR="009C1035" w:rsidRDefault="009C1035" w:rsidP="009C1035">
      <w:pPr>
        <w:spacing w:line="360" w:lineRule="auto"/>
      </w:pPr>
      <w:r>
        <w:t>Do: Nazwa i siedziba Zamawiającego:</w:t>
      </w:r>
    </w:p>
    <w:p w14:paraId="5741025A" w14:textId="77777777" w:rsidR="009C1035" w:rsidRDefault="009C1035" w:rsidP="009C1035">
      <w:pPr>
        <w:ind w:right="-110"/>
        <w:rPr>
          <w:b/>
        </w:rPr>
      </w:pPr>
      <w:r>
        <w:rPr>
          <w:b/>
        </w:rPr>
        <w:t>Akademia Górniczo - Hutnicza</w:t>
      </w:r>
    </w:p>
    <w:p w14:paraId="740422D0" w14:textId="77777777" w:rsidR="009C1035" w:rsidRDefault="009C1035" w:rsidP="009C1035">
      <w:pPr>
        <w:ind w:right="-110"/>
        <w:rPr>
          <w:b/>
        </w:rPr>
      </w:pPr>
      <w:r>
        <w:rPr>
          <w:b/>
        </w:rPr>
        <w:t>im. Stanisława Staszica w Krakowie</w:t>
      </w:r>
    </w:p>
    <w:p w14:paraId="5DB889E2" w14:textId="77777777" w:rsidR="009C1035" w:rsidRDefault="009C1035" w:rsidP="009C1035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14:paraId="0B8E9AEA" w14:textId="77777777" w:rsidR="009C1035" w:rsidRDefault="009C1035" w:rsidP="009C1035">
      <w:pPr>
        <w:ind w:right="-110"/>
        <w:rPr>
          <w:b/>
        </w:rPr>
      </w:pPr>
      <w:r>
        <w:rPr>
          <w:b/>
        </w:rPr>
        <w:t xml:space="preserve">Al. Mickiewicza 30, 30-059 Kraków,  </w:t>
      </w:r>
    </w:p>
    <w:p w14:paraId="78D9C77D" w14:textId="77777777" w:rsidR="009C1035" w:rsidRDefault="009C1035" w:rsidP="009C1035">
      <w:pPr>
        <w:ind w:firstLine="3969"/>
        <w:rPr>
          <w:b/>
        </w:rPr>
      </w:pPr>
    </w:p>
    <w:p w14:paraId="55C7075C" w14:textId="77777777" w:rsidR="009C1035" w:rsidRDefault="009C1035" w:rsidP="009C1035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>
        <w:rPr>
          <w:b/>
        </w:rPr>
        <w:t>Zakup i dostawa elektrycznego sprzętu gospodarstwa domowego dla DWAG - KC-zp.272-616/21</w:t>
      </w:r>
      <w:r>
        <w:rPr>
          <w:b/>
          <w:sz w:val="26"/>
        </w:rPr>
        <w:t xml:space="preserve">, </w:t>
      </w:r>
      <w:r>
        <w:t>oferuję realizację przedmiotu zamówienia , zgodnie z zasadami określonymi w specyfikacji istotnych warunków zamówienia.</w:t>
      </w:r>
    </w:p>
    <w:p w14:paraId="4F72457D" w14:textId="77777777" w:rsidR="009C1035" w:rsidRDefault="009C1035" w:rsidP="009C1035">
      <w:pPr>
        <w:tabs>
          <w:tab w:val="right" w:pos="9000"/>
        </w:tabs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3"/>
        <w:gridCol w:w="1894"/>
        <w:gridCol w:w="1988"/>
        <w:gridCol w:w="960"/>
        <w:gridCol w:w="849"/>
        <w:gridCol w:w="993"/>
        <w:gridCol w:w="1663"/>
      </w:tblGrid>
      <w:tr w:rsidR="009C1035" w14:paraId="05AA37B3" w14:textId="77777777" w:rsidTr="009C1035">
        <w:trPr>
          <w:trHeight w:val="645"/>
        </w:trPr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DE0A9EB" w14:textId="77777777" w:rsidR="009C1035" w:rsidRDefault="009C1035">
            <w:pPr>
              <w:jc w:val="center"/>
              <w:rPr>
                <w:sz w:val="20"/>
              </w:rPr>
            </w:pPr>
            <w:r>
              <w:rPr>
                <w:sz w:val="20"/>
              </w:rPr>
              <w:t>Numer zadania</w:t>
            </w:r>
          </w:p>
        </w:tc>
        <w:tc>
          <w:tcPr>
            <w:tcW w:w="102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EE39095" w14:textId="77777777" w:rsidR="009C1035" w:rsidRDefault="009C103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elementu</w:t>
            </w:r>
          </w:p>
          <w:p w14:paraId="5B2E99D7" w14:textId="77777777" w:rsidR="009C1035" w:rsidRDefault="009C103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(lub usługi)</w:t>
            </w:r>
          </w:p>
        </w:tc>
        <w:tc>
          <w:tcPr>
            <w:tcW w:w="107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5D0B4A9" w14:textId="77777777" w:rsidR="009C1035" w:rsidRDefault="009C103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Producent,</w:t>
            </w:r>
          </w:p>
          <w:p w14:paraId="52AF6BEB" w14:textId="77777777" w:rsidR="009C1035" w:rsidRDefault="009C103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model</w:t>
            </w:r>
          </w:p>
        </w:tc>
        <w:tc>
          <w:tcPr>
            <w:tcW w:w="5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ECBFCE0" w14:textId="77777777" w:rsidR="009C1035" w:rsidRDefault="009C103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46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2B0E36E" w14:textId="77777777" w:rsidR="009C1035" w:rsidRDefault="009C103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Cena netto</w:t>
            </w:r>
          </w:p>
        </w:tc>
        <w:tc>
          <w:tcPr>
            <w:tcW w:w="53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711ECCC" w14:textId="77777777" w:rsidR="009C1035" w:rsidRDefault="009C103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podatku VAT</w:t>
            </w:r>
          </w:p>
        </w:tc>
        <w:tc>
          <w:tcPr>
            <w:tcW w:w="90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5B60EEC" w14:textId="77777777" w:rsidR="009C1035" w:rsidRDefault="009C103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74675224" w14:textId="77777777" w:rsidR="009C1035" w:rsidRDefault="009C1035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3AC72A30" w14:textId="77777777" w:rsidR="009C1035" w:rsidRDefault="009C1035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9C1035" w14:paraId="0C8CDA95" w14:textId="77777777" w:rsidTr="009C1035">
        <w:trPr>
          <w:trHeight w:val="234"/>
        </w:trPr>
        <w:tc>
          <w:tcPr>
            <w:tcW w:w="46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E2793B5" w14:textId="77777777" w:rsidR="009C1035" w:rsidRDefault="009C1035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F5A841B" w14:textId="77777777" w:rsidR="009C1035" w:rsidRDefault="009C1035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E8AFBAA" w14:textId="77777777" w:rsidR="009C1035" w:rsidRDefault="009C1035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4E58C56" w14:textId="77777777" w:rsidR="009C1035" w:rsidRDefault="009C1035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545A871" w14:textId="77777777" w:rsidR="009C1035" w:rsidRDefault="009C1035">
            <w:pPr>
              <w:jc w:val="center"/>
              <w:rPr>
                <w:b/>
                <w:sz w:val="22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C5BD1CA" w14:textId="77777777" w:rsidR="009C1035" w:rsidRDefault="009C1035">
            <w:pPr>
              <w:jc w:val="center"/>
              <w:rPr>
                <w:b/>
                <w:sz w:val="22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98C0AF2" w14:textId="77777777" w:rsidR="009C1035" w:rsidRDefault="009C1035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</w:tr>
      <w:tr w:rsidR="009C1035" w14:paraId="35533DB5" w14:textId="77777777" w:rsidTr="009C1035">
        <w:trPr>
          <w:trHeight w:val="163"/>
        </w:trPr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2AA3291" w14:textId="77777777" w:rsidR="009C1035" w:rsidRDefault="009C1035">
            <w:pPr>
              <w:ind w:right="425"/>
              <w:rPr>
                <w:sz w:val="22"/>
              </w:rPr>
            </w:pPr>
          </w:p>
          <w:p w14:paraId="26628D24" w14:textId="77777777" w:rsidR="009C1035" w:rsidRDefault="009C1035">
            <w:pPr>
              <w:ind w:right="425"/>
              <w:rPr>
                <w:sz w:val="22"/>
              </w:rPr>
            </w:pPr>
          </w:p>
        </w:tc>
        <w:tc>
          <w:tcPr>
            <w:tcW w:w="102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D54DA" w14:textId="77777777" w:rsidR="009C1035" w:rsidRDefault="009C1035">
            <w:pPr>
              <w:rPr>
                <w:b/>
                <w:bCs/>
                <w:sz w:val="22"/>
                <w:szCs w:val="22"/>
                <w:u w:val="single"/>
              </w:rPr>
            </w:pPr>
          </w:p>
          <w:p w14:paraId="393D0091" w14:textId="77777777" w:rsidR="009C1035" w:rsidRDefault="009C1035">
            <w:pPr>
              <w:rPr>
                <w:sz w:val="18"/>
                <w:szCs w:val="18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Lodówka</w:t>
            </w:r>
          </w:p>
        </w:tc>
        <w:tc>
          <w:tcPr>
            <w:tcW w:w="10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B9E8D" w14:textId="77777777" w:rsidR="009C1035" w:rsidRDefault="009C1035">
            <w:pPr>
              <w:ind w:right="425"/>
              <w:rPr>
                <w:sz w:val="22"/>
              </w:rPr>
            </w:pPr>
          </w:p>
        </w:tc>
        <w:tc>
          <w:tcPr>
            <w:tcW w:w="52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E8C4C" w14:textId="77777777" w:rsidR="009C1035" w:rsidRDefault="009C1035">
            <w:pPr>
              <w:ind w:right="425"/>
              <w:rPr>
                <w:sz w:val="18"/>
                <w:szCs w:val="18"/>
              </w:rPr>
            </w:pPr>
          </w:p>
          <w:p w14:paraId="0D2909DE" w14:textId="77777777" w:rsidR="009C1035" w:rsidRDefault="009C1035">
            <w:pPr>
              <w:ind w:right="425"/>
              <w:rPr>
                <w:sz w:val="22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6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C3D59" w14:textId="77777777" w:rsidR="009C1035" w:rsidRDefault="009C1035">
            <w:pPr>
              <w:ind w:right="425"/>
              <w:rPr>
                <w:sz w:val="22"/>
              </w:rPr>
            </w:pPr>
          </w:p>
        </w:tc>
        <w:tc>
          <w:tcPr>
            <w:tcW w:w="53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A65E9" w14:textId="77777777" w:rsidR="009C1035" w:rsidRDefault="009C1035">
            <w:pPr>
              <w:ind w:right="425"/>
              <w:rPr>
                <w:sz w:val="22"/>
              </w:rPr>
            </w:pPr>
          </w:p>
        </w:tc>
        <w:tc>
          <w:tcPr>
            <w:tcW w:w="90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468BE" w14:textId="77777777" w:rsidR="009C1035" w:rsidRDefault="009C1035">
            <w:pPr>
              <w:ind w:right="425"/>
              <w:rPr>
                <w:sz w:val="22"/>
              </w:rPr>
            </w:pPr>
          </w:p>
        </w:tc>
      </w:tr>
      <w:tr w:rsidR="009C1035" w14:paraId="40B5C26A" w14:textId="77777777" w:rsidTr="009C1035">
        <w:trPr>
          <w:trHeight w:val="163"/>
        </w:trPr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57305D2" w14:textId="77777777" w:rsidR="009C1035" w:rsidRDefault="009C1035">
            <w:pPr>
              <w:ind w:right="425"/>
              <w:rPr>
                <w:sz w:val="22"/>
              </w:rPr>
            </w:pPr>
          </w:p>
        </w:tc>
        <w:tc>
          <w:tcPr>
            <w:tcW w:w="102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3248D" w14:textId="77777777" w:rsidR="009C1035" w:rsidRDefault="009C1035">
            <w:pPr>
              <w:rPr>
                <w:b/>
                <w:bCs/>
                <w:sz w:val="22"/>
                <w:szCs w:val="22"/>
                <w:u w:val="single"/>
              </w:rPr>
            </w:pPr>
          </w:p>
          <w:p w14:paraId="4B8E1834" w14:textId="77777777" w:rsidR="009C1035" w:rsidRDefault="009C1035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Mikrofalówka</w:t>
            </w:r>
          </w:p>
        </w:tc>
        <w:tc>
          <w:tcPr>
            <w:tcW w:w="10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35AB5" w14:textId="77777777" w:rsidR="009C1035" w:rsidRDefault="009C1035">
            <w:pPr>
              <w:ind w:right="425"/>
              <w:rPr>
                <w:sz w:val="22"/>
              </w:rPr>
            </w:pPr>
          </w:p>
        </w:tc>
        <w:tc>
          <w:tcPr>
            <w:tcW w:w="52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BA719" w14:textId="77777777" w:rsidR="009C1035" w:rsidRDefault="009C1035">
            <w:pPr>
              <w:ind w:right="425"/>
              <w:rPr>
                <w:sz w:val="18"/>
                <w:szCs w:val="18"/>
              </w:rPr>
            </w:pPr>
          </w:p>
          <w:p w14:paraId="08463FA7" w14:textId="77777777" w:rsidR="009C1035" w:rsidRDefault="009C1035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6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4ADC8" w14:textId="77777777" w:rsidR="009C1035" w:rsidRDefault="009C1035">
            <w:pPr>
              <w:ind w:right="425"/>
              <w:rPr>
                <w:sz w:val="22"/>
              </w:rPr>
            </w:pPr>
          </w:p>
        </w:tc>
        <w:tc>
          <w:tcPr>
            <w:tcW w:w="53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B8966" w14:textId="77777777" w:rsidR="009C1035" w:rsidRDefault="009C1035">
            <w:pPr>
              <w:ind w:right="425"/>
              <w:rPr>
                <w:sz w:val="22"/>
              </w:rPr>
            </w:pPr>
          </w:p>
        </w:tc>
        <w:tc>
          <w:tcPr>
            <w:tcW w:w="90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313A7" w14:textId="77777777" w:rsidR="009C1035" w:rsidRDefault="009C1035">
            <w:pPr>
              <w:ind w:right="425"/>
              <w:rPr>
                <w:sz w:val="22"/>
              </w:rPr>
            </w:pPr>
          </w:p>
        </w:tc>
      </w:tr>
      <w:tr w:rsidR="009C1035" w14:paraId="2F96AC86" w14:textId="77777777" w:rsidTr="009C1035">
        <w:trPr>
          <w:trHeight w:val="163"/>
        </w:trPr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17F020B2" w14:textId="77777777" w:rsidR="009C1035" w:rsidRDefault="009C1035">
            <w:pPr>
              <w:ind w:right="425"/>
              <w:rPr>
                <w:sz w:val="22"/>
              </w:rPr>
            </w:pPr>
          </w:p>
          <w:p w14:paraId="72230B60" w14:textId="77777777" w:rsidR="009C1035" w:rsidRDefault="009C1035">
            <w:pPr>
              <w:ind w:right="425"/>
              <w:rPr>
                <w:sz w:val="22"/>
              </w:rPr>
            </w:pPr>
          </w:p>
          <w:p w14:paraId="4578635A" w14:textId="77777777" w:rsidR="009C1035" w:rsidRDefault="009C1035">
            <w:pPr>
              <w:ind w:right="425"/>
              <w:rPr>
                <w:sz w:val="22"/>
              </w:rPr>
            </w:pPr>
          </w:p>
        </w:tc>
        <w:tc>
          <w:tcPr>
            <w:tcW w:w="102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68848BD" w14:textId="77777777" w:rsidR="009C1035" w:rsidRDefault="009C1035">
            <w:pPr>
              <w:rPr>
                <w:b/>
                <w:bCs/>
                <w:sz w:val="22"/>
                <w:szCs w:val="22"/>
                <w:u w:val="single"/>
              </w:rPr>
            </w:pPr>
          </w:p>
          <w:p w14:paraId="255B5AB8" w14:textId="77777777" w:rsidR="009C1035" w:rsidRDefault="009C1035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Zmywarka</w:t>
            </w:r>
          </w:p>
        </w:tc>
        <w:tc>
          <w:tcPr>
            <w:tcW w:w="107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CB41970" w14:textId="77777777" w:rsidR="009C1035" w:rsidRDefault="009C1035">
            <w:pPr>
              <w:ind w:right="425"/>
              <w:rPr>
                <w:sz w:val="22"/>
              </w:rPr>
            </w:pPr>
          </w:p>
        </w:tc>
        <w:tc>
          <w:tcPr>
            <w:tcW w:w="5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440BA4C" w14:textId="77777777" w:rsidR="009C1035" w:rsidRDefault="009C1035">
            <w:pPr>
              <w:ind w:right="425"/>
              <w:rPr>
                <w:sz w:val="18"/>
                <w:szCs w:val="18"/>
              </w:rPr>
            </w:pPr>
          </w:p>
          <w:p w14:paraId="2237E2EF" w14:textId="77777777" w:rsidR="009C1035" w:rsidRDefault="009C1035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6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5099ED3" w14:textId="77777777" w:rsidR="009C1035" w:rsidRDefault="009C1035">
            <w:pPr>
              <w:ind w:right="425"/>
              <w:rPr>
                <w:sz w:val="22"/>
              </w:rPr>
            </w:pPr>
          </w:p>
        </w:tc>
        <w:tc>
          <w:tcPr>
            <w:tcW w:w="53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D1EE0BD" w14:textId="77777777" w:rsidR="009C1035" w:rsidRDefault="009C1035">
            <w:pPr>
              <w:ind w:right="425"/>
              <w:rPr>
                <w:sz w:val="22"/>
              </w:rPr>
            </w:pPr>
          </w:p>
        </w:tc>
        <w:tc>
          <w:tcPr>
            <w:tcW w:w="90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4A09591" w14:textId="77777777" w:rsidR="009C1035" w:rsidRDefault="009C1035">
            <w:pPr>
              <w:ind w:right="425"/>
              <w:rPr>
                <w:sz w:val="22"/>
              </w:rPr>
            </w:pPr>
          </w:p>
        </w:tc>
      </w:tr>
      <w:tr w:rsidR="009C1035" w14:paraId="0CF79370" w14:textId="77777777" w:rsidTr="009C1035">
        <w:trPr>
          <w:trHeight w:val="163"/>
        </w:trPr>
        <w:tc>
          <w:tcPr>
            <w:tcW w:w="3097" w:type="pct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56A25" w14:textId="77777777" w:rsidR="009C1035" w:rsidRDefault="009C1035">
            <w:pPr>
              <w:ind w:right="425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RAZEM:</w:t>
            </w:r>
          </w:p>
        </w:tc>
        <w:tc>
          <w:tcPr>
            <w:tcW w:w="46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5E2A2" w14:textId="77777777" w:rsidR="009C1035" w:rsidRDefault="009C1035">
            <w:pPr>
              <w:ind w:right="425"/>
              <w:rPr>
                <w:sz w:val="22"/>
              </w:rPr>
            </w:pPr>
          </w:p>
        </w:tc>
        <w:tc>
          <w:tcPr>
            <w:tcW w:w="53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44ED9" w14:textId="77777777" w:rsidR="009C1035" w:rsidRDefault="009C1035">
            <w:pPr>
              <w:ind w:right="425"/>
              <w:rPr>
                <w:sz w:val="22"/>
              </w:rPr>
            </w:pPr>
          </w:p>
        </w:tc>
        <w:tc>
          <w:tcPr>
            <w:tcW w:w="90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1A72F" w14:textId="77777777" w:rsidR="009C1035" w:rsidRDefault="009C1035">
            <w:pPr>
              <w:ind w:right="425"/>
              <w:rPr>
                <w:sz w:val="22"/>
              </w:rPr>
            </w:pPr>
          </w:p>
        </w:tc>
      </w:tr>
    </w:tbl>
    <w:p w14:paraId="10DFEF9B" w14:textId="77777777" w:rsidR="009C1035" w:rsidRDefault="009C1035" w:rsidP="009C1035">
      <w:pPr>
        <w:jc w:val="both"/>
        <w:rPr>
          <w:b/>
          <w:sz w:val="22"/>
          <w:szCs w:val="22"/>
        </w:rPr>
      </w:pPr>
    </w:p>
    <w:p w14:paraId="79F7BE75" w14:textId="77777777" w:rsidR="009C1035" w:rsidRDefault="009C1035" w:rsidP="009C1035">
      <w:pPr>
        <w:jc w:val="both"/>
        <w:rPr>
          <w:sz w:val="20"/>
          <w:szCs w:val="20"/>
        </w:rPr>
      </w:pPr>
      <w:r>
        <w:rPr>
          <w:b/>
          <w:sz w:val="22"/>
          <w:szCs w:val="22"/>
        </w:rPr>
        <w:t xml:space="preserve">Termin realizacji umowy: ………………..dni roboczych  </w:t>
      </w:r>
      <w:r>
        <w:rPr>
          <w:b/>
          <w:color w:val="FF0000"/>
          <w:sz w:val="22"/>
          <w:szCs w:val="22"/>
        </w:rPr>
        <w:t>(kryterium oceny ofert)</w:t>
      </w:r>
      <w:r>
        <w:rPr>
          <w:color w:val="FF0000"/>
          <w:sz w:val="22"/>
          <w:szCs w:val="22"/>
        </w:rPr>
        <w:t>.</w:t>
      </w:r>
    </w:p>
    <w:p w14:paraId="305294B4" w14:textId="77777777" w:rsidR="009C1035" w:rsidRDefault="009C1035" w:rsidP="009C1035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6B1F7D27" w14:textId="0E159FA5" w:rsidR="009C1035" w:rsidRDefault="009C1035" w:rsidP="009C1035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Okres udzielonej gwarancji wynosi: </w:t>
      </w:r>
      <w:r>
        <w:rPr>
          <w:b/>
          <w:sz w:val="22"/>
          <w:szCs w:val="22"/>
        </w:rPr>
        <w:t xml:space="preserve">…………. </w:t>
      </w:r>
      <w:r>
        <w:rPr>
          <w:b/>
          <w:sz w:val="22"/>
          <w:szCs w:val="22"/>
        </w:rPr>
        <w:t xml:space="preserve">miesięcy </w:t>
      </w:r>
      <w:r>
        <w:rPr>
          <w:b/>
          <w:color w:val="FF0000"/>
          <w:sz w:val="22"/>
          <w:szCs w:val="22"/>
        </w:rPr>
        <w:t>(kryterium oceny ofert)</w:t>
      </w:r>
    </w:p>
    <w:p w14:paraId="3211311D" w14:textId="77777777" w:rsidR="009C1035" w:rsidRDefault="009C1035" w:rsidP="009C1035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895E765" w14:textId="77777777" w:rsidR="009C1035" w:rsidRDefault="009C1035" w:rsidP="009C1035">
      <w:pPr>
        <w:rPr>
          <w:b/>
          <w:sz w:val="22"/>
          <w:szCs w:val="20"/>
          <w:u w:val="single"/>
        </w:rPr>
      </w:pPr>
    </w:p>
    <w:p w14:paraId="09DB00EF" w14:textId="77777777" w:rsidR="009C1035" w:rsidRDefault="009C1035" w:rsidP="009C1035">
      <w:pPr>
        <w:rPr>
          <w:b/>
          <w:sz w:val="22"/>
          <w:szCs w:val="20"/>
          <w:u w:val="single"/>
        </w:rPr>
      </w:pPr>
      <w:r>
        <w:rPr>
          <w:b/>
          <w:sz w:val="22"/>
          <w:szCs w:val="20"/>
          <w:u w:val="single"/>
        </w:rPr>
        <w:lastRenderedPageBreak/>
        <w:t>Jednocześnie oświadczamy, że:</w:t>
      </w:r>
    </w:p>
    <w:p w14:paraId="31BF923D" w14:textId="77777777" w:rsidR="009C1035" w:rsidRDefault="009C1035" w:rsidP="009C1035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1D59F798" w14:textId="77777777" w:rsidR="009C1035" w:rsidRDefault="009C1035" w:rsidP="009C103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0"/>
        </w:rPr>
        <w:t xml:space="preserve"> i nie wnosimy do nich żadnych zastrzeżeń.</w:t>
      </w:r>
    </w:p>
    <w:p w14:paraId="1F7C35FF" w14:textId="77777777" w:rsidR="009C1035" w:rsidRDefault="009C1035" w:rsidP="009C1035">
      <w:pPr>
        <w:numPr>
          <w:ilvl w:val="0"/>
          <w:numId w:val="1"/>
        </w:numPr>
        <w:rPr>
          <w:sz w:val="22"/>
          <w:szCs w:val="20"/>
        </w:rPr>
      </w:pPr>
      <w:r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B303ED1" w14:textId="77777777" w:rsidR="009C1035" w:rsidRDefault="009C1035" w:rsidP="009C1035">
      <w:pPr>
        <w:ind w:left="360"/>
        <w:jc w:val="both"/>
        <w:rPr>
          <w:i/>
          <w:sz w:val="22"/>
          <w:szCs w:val="20"/>
        </w:rPr>
      </w:pPr>
      <w:r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4E6C733" w14:textId="77777777" w:rsidR="009C1035" w:rsidRDefault="009C1035" w:rsidP="009C1035">
      <w:pPr>
        <w:ind w:left="360"/>
        <w:jc w:val="both"/>
        <w:rPr>
          <w:i/>
          <w:sz w:val="22"/>
          <w:szCs w:val="20"/>
        </w:rPr>
      </w:pPr>
      <w:r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47498F7" w14:textId="77777777" w:rsidR="009C1035" w:rsidRDefault="009C1035" w:rsidP="009C1035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C1035" w14:paraId="6B385335" w14:textId="77777777" w:rsidTr="009C103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1D005E" w14:textId="77777777" w:rsidR="009C1035" w:rsidRDefault="009C1035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A3D84F" w14:textId="77777777" w:rsidR="009C1035" w:rsidRDefault="009C1035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 xml:space="preserve">Opis części zamówienia, którą wykonawca </w:t>
            </w:r>
          </w:p>
          <w:p w14:paraId="57AE3773" w14:textId="77777777" w:rsidR="009C1035" w:rsidRDefault="009C1035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920E38" w14:textId="77777777" w:rsidR="009C1035" w:rsidRDefault="009C1035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Nazwa podwykonawcy</w:t>
            </w:r>
            <w:r>
              <w:rPr>
                <w:sz w:val="22"/>
                <w:szCs w:val="20"/>
              </w:rPr>
              <w:br/>
              <w:t>(o ile jest znana)</w:t>
            </w:r>
          </w:p>
        </w:tc>
      </w:tr>
      <w:tr w:rsidR="009C1035" w14:paraId="70AE4C08" w14:textId="77777777" w:rsidTr="009C103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DD026D" w14:textId="77777777" w:rsidR="009C1035" w:rsidRDefault="009C103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2F846" w14:textId="77777777" w:rsidR="009C1035" w:rsidRDefault="009C103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EB65D4" w14:textId="77777777" w:rsidR="009C1035" w:rsidRDefault="009C103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9C1035" w14:paraId="4DE01F90" w14:textId="77777777" w:rsidTr="009C103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A7BCD3" w14:textId="77777777" w:rsidR="009C1035" w:rsidRDefault="009C103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03D679" w14:textId="77777777" w:rsidR="009C1035" w:rsidRDefault="009C103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47C869" w14:textId="77777777" w:rsidR="009C1035" w:rsidRDefault="009C103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2A27B2BA" w14:textId="77777777" w:rsidR="009C1035" w:rsidRDefault="009C1035" w:rsidP="009C1035">
      <w:pPr>
        <w:numPr>
          <w:ilvl w:val="0"/>
          <w:numId w:val="1"/>
        </w:numPr>
        <w:jc w:val="both"/>
        <w:rPr>
          <w:sz w:val="22"/>
          <w:szCs w:val="20"/>
        </w:rPr>
      </w:pPr>
      <w:r>
        <w:rPr>
          <w:sz w:val="22"/>
          <w:szCs w:val="20"/>
        </w:rPr>
        <w:t>Upoważnionymi do reprezentowania naszej firmy są następujące osoby:</w:t>
      </w:r>
    </w:p>
    <w:p w14:paraId="50005420" w14:textId="77777777" w:rsidR="009C1035" w:rsidRDefault="009C1035" w:rsidP="009C1035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>
        <w:rPr>
          <w:b/>
          <w:bCs/>
          <w:kern w:val="32"/>
          <w:sz w:val="22"/>
          <w:szCs w:val="20"/>
        </w:rPr>
        <w:tab/>
        <w:t>Imię i Nazwisko</w:t>
      </w:r>
      <w:r>
        <w:rPr>
          <w:b/>
          <w:bCs/>
          <w:kern w:val="32"/>
          <w:sz w:val="22"/>
          <w:szCs w:val="20"/>
        </w:rPr>
        <w:tab/>
      </w:r>
      <w:r>
        <w:rPr>
          <w:b/>
          <w:bCs/>
          <w:kern w:val="32"/>
          <w:sz w:val="22"/>
          <w:szCs w:val="20"/>
        </w:rPr>
        <w:tab/>
      </w:r>
      <w:r>
        <w:rPr>
          <w:b/>
          <w:bCs/>
          <w:kern w:val="32"/>
          <w:sz w:val="22"/>
          <w:szCs w:val="20"/>
        </w:rPr>
        <w:tab/>
      </w:r>
      <w:r>
        <w:rPr>
          <w:b/>
          <w:bCs/>
          <w:kern w:val="32"/>
          <w:sz w:val="22"/>
          <w:szCs w:val="20"/>
        </w:rPr>
        <w:tab/>
      </w:r>
      <w:r>
        <w:rPr>
          <w:b/>
          <w:bCs/>
          <w:kern w:val="32"/>
          <w:sz w:val="22"/>
          <w:szCs w:val="20"/>
        </w:rPr>
        <w:tab/>
      </w:r>
      <w:r>
        <w:rPr>
          <w:b/>
          <w:bCs/>
          <w:kern w:val="32"/>
          <w:sz w:val="22"/>
          <w:szCs w:val="20"/>
        </w:rPr>
        <w:tab/>
      </w:r>
      <w:r>
        <w:rPr>
          <w:b/>
          <w:bCs/>
          <w:kern w:val="32"/>
          <w:sz w:val="22"/>
          <w:szCs w:val="20"/>
        </w:rPr>
        <w:tab/>
      </w:r>
    </w:p>
    <w:p w14:paraId="37A81F33" w14:textId="77777777" w:rsidR="009C1035" w:rsidRDefault="009C1035" w:rsidP="009C103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>
        <w:rPr>
          <w:sz w:val="22"/>
          <w:szCs w:val="20"/>
        </w:rPr>
        <w:t xml:space="preserve">.............................................................................................................. </w:t>
      </w:r>
      <w:r>
        <w:rPr>
          <w:sz w:val="22"/>
          <w:szCs w:val="20"/>
        </w:rPr>
        <w:tab/>
      </w:r>
      <w:r>
        <w:rPr>
          <w:sz w:val="22"/>
          <w:szCs w:val="20"/>
        </w:rPr>
        <w:tab/>
        <w:t xml:space="preserve"> </w:t>
      </w:r>
    </w:p>
    <w:p w14:paraId="47C1BD9F" w14:textId="77777777" w:rsidR="009C1035" w:rsidRDefault="009C1035" w:rsidP="009C103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</w:p>
    <w:p w14:paraId="6E944B49" w14:textId="77777777" w:rsidR="009C1035" w:rsidRDefault="009C1035" w:rsidP="009C103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>
        <w:rPr>
          <w:sz w:val="22"/>
          <w:szCs w:val="20"/>
        </w:rPr>
        <w:t xml:space="preserve">.............................................................................................................. </w:t>
      </w:r>
      <w:r>
        <w:rPr>
          <w:sz w:val="22"/>
          <w:szCs w:val="20"/>
        </w:rPr>
        <w:tab/>
      </w:r>
      <w:r>
        <w:rPr>
          <w:sz w:val="22"/>
          <w:szCs w:val="20"/>
        </w:rPr>
        <w:tab/>
        <w:t xml:space="preserve"> </w:t>
      </w:r>
    </w:p>
    <w:p w14:paraId="4A191725" w14:textId="77777777" w:rsidR="009C1035" w:rsidRDefault="009C1035" w:rsidP="009C1035">
      <w:pPr>
        <w:numPr>
          <w:ilvl w:val="0"/>
          <w:numId w:val="1"/>
        </w:numPr>
        <w:jc w:val="both"/>
        <w:rPr>
          <w:sz w:val="22"/>
          <w:szCs w:val="20"/>
        </w:rPr>
      </w:pPr>
      <w:r>
        <w:rPr>
          <w:sz w:val="22"/>
          <w:szCs w:val="20"/>
        </w:rPr>
        <w:t>upoważnienie dla powyżej wskazanych osób wynika z następującego (ych) dokumentu(ów)</w:t>
      </w:r>
    </w:p>
    <w:p w14:paraId="3F99C85F" w14:textId="77777777" w:rsidR="009C1035" w:rsidRDefault="009C1035" w:rsidP="009C1035">
      <w:pPr>
        <w:jc w:val="both"/>
        <w:rPr>
          <w:sz w:val="22"/>
          <w:szCs w:val="20"/>
        </w:rPr>
      </w:pPr>
      <w:r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9A8CDDD" w14:textId="77777777" w:rsidR="009C1035" w:rsidRDefault="009C1035" w:rsidP="009C1035">
      <w:pPr>
        <w:numPr>
          <w:ilvl w:val="0"/>
          <w:numId w:val="1"/>
        </w:numPr>
        <w:jc w:val="both"/>
        <w:rPr>
          <w:sz w:val="22"/>
          <w:szCs w:val="20"/>
        </w:rPr>
      </w:pPr>
      <w:r>
        <w:rPr>
          <w:sz w:val="22"/>
          <w:szCs w:val="20"/>
        </w:rPr>
        <w:t>załącznikami do niniejszej oferty są:</w:t>
      </w:r>
    </w:p>
    <w:p w14:paraId="2BEE5999" w14:textId="77777777" w:rsidR="009C1035" w:rsidRDefault="009C1035" w:rsidP="009C1035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>
        <w:rPr>
          <w:sz w:val="22"/>
          <w:szCs w:val="20"/>
        </w:rPr>
        <w:t>………………………………………………………………………………………….</w:t>
      </w:r>
    </w:p>
    <w:p w14:paraId="71F012E7" w14:textId="77777777" w:rsidR="009C1035" w:rsidRDefault="009C1035" w:rsidP="009C1035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>
        <w:rPr>
          <w:sz w:val="22"/>
          <w:szCs w:val="20"/>
        </w:rPr>
        <w:t>……………………………………………..……………………………………………</w:t>
      </w:r>
    </w:p>
    <w:p w14:paraId="22121D55" w14:textId="77777777" w:rsidR="009C1035" w:rsidRDefault="009C1035" w:rsidP="009C1035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14:paraId="2BFC11A2" w14:textId="77777777" w:rsidR="009C1035" w:rsidRDefault="009C1035" w:rsidP="009C1035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>
        <w:rPr>
          <w:sz w:val="22"/>
          <w:szCs w:val="20"/>
        </w:rPr>
        <w:t>………………………………………………………………………………………….</w:t>
      </w:r>
    </w:p>
    <w:p w14:paraId="003D3FD5" w14:textId="77777777" w:rsidR="009C1035" w:rsidRDefault="009C1035" w:rsidP="009C1035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>
        <w:rPr>
          <w:sz w:val="22"/>
          <w:szCs w:val="20"/>
        </w:rPr>
        <w:t>……………………………………………..……………………………………………</w:t>
      </w:r>
    </w:p>
    <w:p w14:paraId="48C688E6" w14:textId="77777777" w:rsidR="009C1035" w:rsidRDefault="009C1035" w:rsidP="009C1035">
      <w:pPr>
        <w:jc w:val="both"/>
        <w:rPr>
          <w:sz w:val="22"/>
          <w:szCs w:val="20"/>
        </w:rPr>
      </w:pPr>
    </w:p>
    <w:p w14:paraId="037EB414" w14:textId="77777777" w:rsidR="009C1035" w:rsidRDefault="009C1035" w:rsidP="009C1035">
      <w:pPr>
        <w:jc w:val="right"/>
        <w:rPr>
          <w:sz w:val="22"/>
          <w:szCs w:val="20"/>
        </w:rPr>
      </w:pPr>
    </w:p>
    <w:p w14:paraId="2ECF20EF" w14:textId="77777777" w:rsidR="009C1035" w:rsidRDefault="009C1035" w:rsidP="009C1035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>
        <w:rPr>
          <w:rFonts w:eastAsia="Calibri"/>
          <w:i/>
          <w:sz w:val="22"/>
          <w:szCs w:val="22"/>
          <w:highlight w:val="yellow"/>
          <w:lang w:eastAsia="zh-CN"/>
        </w:rPr>
        <w:t>Ofertę sporządzoną w języku polskim, składa się, pod rygorem nieważności, w formie elektronicznej lub w postaci elektronicznej opatrzonej podpisem zaufanym lub podpisem osobistym.</w:t>
      </w:r>
    </w:p>
    <w:p w14:paraId="5B2F371B" w14:textId="77777777" w:rsidR="009C1035" w:rsidRDefault="009C1035" w:rsidP="009C1035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sz w:val="22"/>
          <w:szCs w:val="20"/>
          <w:lang w:eastAsia="zh-CN"/>
        </w:rPr>
      </w:pPr>
    </w:p>
    <w:p w14:paraId="3D61EF2F" w14:textId="77777777" w:rsidR="009C1035" w:rsidRDefault="009C1035" w:rsidP="009C1035"/>
    <w:p w14:paraId="7121B8E2" w14:textId="77777777" w:rsidR="009C1035" w:rsidRDefault="009C1035" w:rsidP="009C1035">
      <w:pPr>
        <w:jc w:val="right"/>
        <w:rPr>
          <w:sz w:val="20"/>
          <w:szCs w:val="20"/>
        </w:rPr>
      </w:pPr>
    </w:p>
    <w:p w14:paraId="3F75DC0C" w14:textId="77777777" w:rsidR="00FE545C" w:rsidRPr="009C1035" w:rsidRDefault="00FE545C" w:rsidP="009C1035"/>
    <w:sectPr w:rsidR="00FE545C" w:rsidRPr="009C103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F82EBF" w14:textId="77777777" w:rsidR="005B2BB4" w:rsidRDefault="005B2BB4">
      <w:r>
        <w:separator/>
      </w:r>
    </w:p>
  </w:endnote>
  <w:endnote w:type="continuationSeparator" w:id="0">
    <w:p w14:paraId="2E7B43E6" w14:textId="77777777" w:rsidR="005B2BB4" w:rsidRDefault="005B2B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E9472" w14:textId="77777777" w:rsidR="00D670AD" w:rsidRDefault="00D670A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E8E4F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C4B1C" w14:textId="77777777" w:rsidR="00D670AD" w:rsidRDefault="00D670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894605" w14:textId="77777777" w:rsidR="005B2BB4" w:rsidRDefault="005B2BB4">
      <w:r>
        <w:separator/>
      </w:r>
    </w:p>
  </w:footnote>
  <w:footnote w:type="continuationSeparator" w:id="0">
    <w:p w14:paraId="1DA7FEBB" w14:textId="77777777" w:rsidR="005B2BB4" w:rsidRDefault="005B2B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C2B3B6" w14:textId="77777777" w:rsidR="00D670AD" w:rsidRDefault="00D670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F056D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66AAB" w14:textId="77777777" w:rsidR="00D670AD" w:rsidRDefault="00D670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2BB4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B2BB4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C1035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670AD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61F1642C"/>
  <w15:chartTrackingRefBased/>
  <w15:docId w15:val="{AE5C0E2E-17BE-4B48-9A58-60C9E5785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C103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463</Words>
  <Characters>3775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2021-11-03T12:35:00Z</dcterms:created>
  <dcterms:modified xsi:type="dcterms:W3CDTF">2021-11-03T12:39:00Z</dcterms:modified>
</cp:coreProperties>
</file>