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B1C55" w14:textId="77777777" w:rsidR="00D665F5" w:rsidRDefault="00D81EA4" w:rsidP="00D665F5">
      <w:pPr>
        <w:spacing w:after="240"/>
        <w:jc w:val="right"/>
        <w:rPr>
          <w:sz w:val="22"/>
          <w:szCs w:val="22"/>
        </w:rPr>
      </w:pPr>
      <w:r w:rsidRPr="00D81E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1EA4">
        <w:rPr>
          <w:sz w:val="22"/>
          <w:szCs w:val="22"/>
        </w:rPr>
        <w:t>2021-11-05</w:t>
      </w:r>
    </w:p>
    <w:p w14:paraId="7B7ACB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D76FA5" w14:textId="77777777" w:rsidR="00D81EA4" w:rsidRPr="00D81EA4" w:rsidRDefault="00D81EA4" w:rsidP="00577BC6">
      <w:pPr>
        <w:spacing w:after="40"/>
        <w:rPr>
          <w:b/>
          <w:bCs/>
          <w:sz w:val="22"/>
          <w:szCs w:val="22"/>
        </w:rPr>
      </w:pPr>
      <w:r w:rsidRPr="00D81EA4">
        <w:rPr>
          <w:b/>
          <w:bCs/>
          <w:sz w:val="22"/>
          <w:szCs w:val="22"/>
        </w:rPr>
        <w:t>Akademia Górniczo - Hutnicza</w:t>
      </w:r>
    </w:p>
    <w:p w14:paraId="53E2D8D8" w14:textId="77777777" w:rsidR="00D81EA4" w:rsidRPr="00D81EA4" w:rsidRDefault="00D81EA4" w:rsidP="00577BC6">
      <w:pPr>
        <w:spacing w:after="40"/>
        <w:rPr>
          <w:b/>
          <w:bCs/>
          <w:sz w:val="22"/>
          <w:szCs w:val="22"/>
        </w:rPr>
      </w:pPr>
      <w:r w:rsidRPr="00D81EA4">
        <w:rPr>
          <w:b/>
          <w:bCs/>
          <w:sz w:val="22"/>
          <w:szCs w:val="22"/>
        </w:rPr>
        <w:t>im. Stanisława Staszica w Krakowie</w:t>
      </w:r>
    </w:p>
    <w:p w14:paraId="40A5B062" w14:textId="77777777" w:rsidR="00D665F5" w:rsidRPr="00D91931" w:rsidRDefault="00D81EA4" w:rsidP="00577BC6">
      <w:pPr>
        <w:spacing w:after="40"/>
        <w:rPr>
          <w:b/>
          <w:bCs/>
          <w:sz w:val="22"/>
          <w:szCs w:val="22"/>
        </w:rPr>
      </w:pPr>
      <w:r w:rsidRPr="00D81EA4">
        <w:rPr>
          <w:b/>
          <w:bCs/>
          <w:sz w:val="22"/>
          <w:szCs w:val="22"/>
        </w:rPr>
        <w:t>Dział Zamówień Publicznych</w:t>
      </w:r>
    </w:p>
    <w:p w14:paraId="2F6C783E" w14:textId="77777777" w:rsidR="00D665F5" w:rsidRPr="00BD5546" w:rsidRDefault="00D81EA4" w:rsidP="00D665F5">
      <w:pPr>
        <w:rPr>
          <w:sz w:val="22"/>
          <w:szCs w:val="22"/>
        </w:rPr>
      </w:pPr>
      <w:r w:rsidRPr="00D81E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1EA4">
        <w:rPr>
          <w:sz w:val="22"/>
          <w:szCs w:val="22"/>
        </w:rPr>
        <w:t>30</w:t>
      </w:r>
    </w:p>
    <w:p w14:paraId="6F4DB7CA" w14:textId="77777777" w:rsidR="00D665F5" w:rsidRPr="00BD5546" w:rsidRDefault="00D81EA4" w:rsidP="00D665F5">
      <w:pPr>
        <w:rPr>
          <w:sz w:val="22"/>
          <w:szCs w:val="22"/>
        </w:rPr>
      </w:pPr>
      <w:r w:rsidRPr="00D81E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1EA4">
        <w:rPr>
          <w:sz w:val="22"/>
          <w:szCs w:val="22"/>
        </w:rPr>
        <w:t>Kraków</w:t>
      </w:r>
    </w:p>
    <w:p w14:paraId="1390B55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189DFA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5554E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A79A0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CC020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EA4" w:rsidRPr="00D81EA4">
        <w:rPr>
          <w:b/>
          <w:sz w:val="22"/>
          <w:szCs w:val="22"/>
        </w:rPr>
        <w:t>KC-zp.272-530/21</w:t>
      </w:r>
      <w:r w:rsidR="00A80738">
        <w:rPr>
          <w:sz w:val="24"/>
        </w:rPr>
        <w:tab/>
        <w:t xml:space="preserve"> </w:t>
      </w:r>
    </w:p>
    <w:p w14:paraId="5E760B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9B62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23B1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97A1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AD64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EF99A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1EA4" w:rsidRPr="00D81EA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0E76401" w14:textId="77777777" w:rsidR="00A80738" w:rsidRPr="00577BC6" w:rsidRDefault="00D81E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1EA4">
        <w:rPr>
          <w:b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- KC-zp.272-530/21</w:t>
      </w:r>
    </w:p>
    <w:p w14:paraId="27F452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81EA4" w:rsidRPr="00D81EA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0A23A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1EA4" w:rsidRPr="00D81EA4">
        <w:rPr>
          <w:sz w:val="22"/>
          <w:szCs w:val="22"/>
        </w:rPr>
        <w:t>05/11/2021</w:t>
      </w:r>
      <w:r w:rsidR="00FF4AB1" w:rsidRPr="00577BC6">
        <w:rPr>
          <w:sz w:val="22"/>
          <w:szCs w:val="22"/>
        </w:rPr>
        <w:t xml:space="preserve"> o godz. </w:t>
      </w:r>
      <w:r w:rsidR="00D81EA4" w:rsidRPr="00D81EA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25D363" w14:textId="77777777" w:rsidTr="003F57CD">
        <w:tc>
          <w:tcPr>
            <w:tcW w:w="993" w:type="dxa"/>
            <w:shd w:val="clear" w:color="auto" w:fill="auto"/>
            <w:vAlign w:val="center"/>
          </w:tcPr>
          <w:p w14:paraId="170720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76FFB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19C8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1EA4" w:rsidRPr="00493F8C" w14:paraId="26242C38" w14:textId="77777777" w:rsidTr="00264652">
        <w:tc>
          <w:tcPr>
            <w:tcW w:w="993" w:type="dxa"/>
            <w:shd w:val="clear" w:color="auto" w:fill="auto"/>
            <w:vAlign w:val="center"/>
          </w:tcPr>
          <w:p w14:paraId="3C2B7DC4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1</w:t>
            </w:r>
          </w:p>
        </w:tc>
        <w:tc>
          <w:tcPr>
            <w:tcW w:w="5244" w:type="dxa"/>
            <w:shd w:val="clear" w:color="auto" w:fill="auto"/>
          </w:tcPr>
          <w:p w14:paraId="6B84AB55" w14:textId="77777777" w:rsidR="00D81EA4" w:rsidRPr="00490DC0" w:rsidRDefault="00D81EA4" w:rsidP="00264652">
            <w:pPr>
              <w:spacing w:before="40"/>
            </w:pPr>
            <w:r w:rsidRPr="00D81EA4">
              <w:t>sm32 STUDIO Marek Mucharski</w:t>
            </w:r>
          </w:p>
          <w:p w14:paraId="5BADC1A1" w14:textId="77777777" w:rsidR="00D81EA4" w:rsidRPr="00490DC0" w:rsidRDefault="00D81EA4" w:rsidP="00264652">
            <w:r w:rsidRPr="00D81EA4">
              <w:t>Grapa</w:t>
            </w:r>
            <w:r w:rsidRPr="00490DC0">
              <w:t xml:space="preserve"> </w:t>
            </w:r>
            <w:r w:rsidRPr="00D81EA4">
              <w:t>10</w:t>
            </w:r>
            <w:r w:rsidRPr="00490DC0">
              <w:t xml:space="preserve"> </w:t>
            </w:r>
          </w:p>
          <w:p w14:paraId="33EA311B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34-300</w:t>
            </w:r>
            <w:r w:rsidRPr="00490DC0">
              <w:t xml:space="preserve"> </w:t>
            </w:r>
            <w:r w:rsidRPr="00D81EA4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6A96B3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44 034.00 zł</w:t>
            </w:r>
          </w:p>
        </w:tc>
      </w:tr>
      <w:tr w:rsidR="00D81EA4" w:rsidRPr="00493F8C" w14:paraId="1CFB1AB5" w14:textId="77777777" w:rsidTr="00264652">
        <w:tc>
          <w:tcPr>
            <w:tcW w:w="993" w:type="dxa"/>
            <w:shd w:val="clear" w:color="auto" w:fill="auto"/>
            <w:vAlign w:val="center"/>
          </w:tcPr>
          <w:p w14:paraId="54C115FE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2</w:t>
            </w:r>
          </w:p>
        </w:tc>
        <w:tc>
          <w:tcPr>
            <w:tcW w:w="5244" w:type="dxa"/>
            <w:shd w:val="clear" w:color="auto" w:fill="auto"/>
          </w:tcPr>
          <w:p w14:paraId="0E758D37" w14:textId="77777777" w:rsidR="00D81EA4" w:rsidRPr="009C2A16" w:rsidRDefault="00D81EA4" w:rsidP="00264652">
            <w:pPr>
              <w:spacing w:before="40"/>
              <w:rPr>
                <w:lang w:val="en-US"/>
              </w:rPr>
            </w:pPr>
            <w:r w:rsidRPr="009C2A16">
              <w:rPr>
                <w:lang w:val="en-US"/>
              </w:rPr>
              <w:t>Expansja Advertising Sp. z o.o.</w:t>
            </w:r>
          </w:p>
          <w:p w14:paraId="4EB72596" w14:textId="77777777" w:rsidR="00D81EA4" w:rsidRPr="00490DC0" w:rsidRDefault="00D81EA4" w:rsidP="00264652">
            <w:r w:rsidRPr="00D81EA4">
              <w:t>ul. Kordeckiego</w:t>
            </w:r>
            <w:r w:rsidRPr="00490DC0">
              <w:t xml:space="preserve"> </w:t>
            </w:r>
            <w:r w:rsidRPr="00D81EA4">
              <w:t>47</w:t>
            </w:r>
            <w:r w:rsidRPr="00490DC0">
              <w:t xml:space="preserve"> </w:t>
            </w:r>
          </w:p>
          <w:p w14:paraId="6329C495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60-144</w:t>
            </w:r>
            <w:r w:rsidRPr="00490DC0">
              <w:t xml:space="preserve"> </w:t>
            </w:r>
            <w:r w:rsidRPr="00D81EA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760D8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102 336.00 zł</w:t>
            </w:r>
          </w:p>
        </w:tc>
      </w:tr>
      <w:tr w:rsidR="00D81EA4" w:rsidRPr="00493F8C" w14:paraId="7BBB9CE6" w14:textId="77777777" w:rsidTr="00264652">
        <w:tc>
          <w:tcPr>
            <w:tcW w:w="993" w:type="dxa"/>
            <w:shd w:val="clear" w:color="auto" w:fill="auto"/>
            <w:vAlign w:val="center"/>
          </w:tcPr>
          <w:p w14:paraId="683C5C3B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3</w:t>
            </w:r>
          </w:p>
        </w:tc>
        <w:tc>
          <w:tcPr>
            <w:tcW w:w="5244" w:type="dxa"/>
            <w:shd w:val="clear" w:color="auto" w:fill="auto"/>
          </w:tcPr>
          <w:p w14:paraId="6EAB3266" w14:textId="77777777" w:rsidR="00D81EA4" w:rsidRPr="00490DC0" w:rsidRDefault="00D81EA4" w:rsidP="00264652">
            <w:pPr>
              <w:spacing w:before="40"/>
            </w:pPr>
            <w:r w:rsidRPr="00D81EA4">
              <w:t>KDMC Karolina Podsiedlik</w:t>
            </w:r>
          </w:p>
          <w:p w14:paraId="38B973A2" w14:textId="4778273A" w:rsidR="00D81EA4" w:rsidRPr="00490DC0" w:rsidRDefault="00D81EA4" w:rsidP="00264652">
            <w:r w:rsidRPr="00D81EA4">
              <w:t>Generała Bema</w:t>
            </w:r>
            <w:r w:rsidRPr="00490DC0">
              <w:t xml:space="preserve"> </w:t>
            </w:r>
            <w:r w:rsidRPr="00D81EA4">
              <w:t>16/18</w:t>
            </w:r>
            <w:r w:rsidR="009C2A16">
              <w:t xml:space="preserve"> m. </w:t>
            </w:r>
            <w:r w:rsidRPr="00D81EA4">
              <w:t>1</w:t>
            </w:r>
            <w:r w:rsidR="009C2A16">
              <w:t>9</w:t>
            </w:r>
          </w:p>
          <w:p w14:paraId="3D95DC01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91-492</w:t>
            </w:r>
            <w:r w:rsidRPr="00490DC0">
              <w:t xml:space="preserve"> </w:t>
            </w:r>
            <w:r w:rsidRPr="00D81EA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5D726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76 875.00 zł</w:t>
            </w:r>
          </w:p>
        </w:tc>
      </w:tr>
      <w:tr w:rsidR="00D81EA4" w:rsidRPr="00493F8C" w14:paraId="47BBCA47" w14:textId="77777777" w:rsidTr="00264652">
        <w:tc>
          <w:tcPr>
            <w:tcW w:w="993" w:type="dxa"/>
            <w:shd w:val="clear" w:color="auto" w:fill="auto"/>
            <w:vAlign w:val="center"/>
          </w:tcPr>
          <w:p w14:paraId="677F2A6C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4</w:t>
            </w:r>
          </w:p>
        </w:tc>
        <w:tc>
          <w:tcPr>
            <w:tcW w:w="5244" w:type="dxa"/>
            <w:shd w:val="clear" w:color="auto" w:fill="auto"/>
          </w:tcPr>
          <w:p w14:paraId="148B6FA4" w14:textId="77777777" w:rsidR="00D81EA4" w:rsidRPr="00490DC0" w:rsidRDefault="00D81EA4" w:rsidP="00264652">
            <w:pPr>
              <w:spacing w:before="40"/>
            </w:pPr>
            <w:r w:rsidRPr="00D81EA4">
              <w:t>YourMovie Kamil Rząca</w:t>
            </w:r>
          </w:p>
          <w:p w14:paraId="4446AA77" w14:textId="77777777" w:rsidR="00D81EA4" w:rsidRPr="00490DC0" w:rsidRDefault="00D81EA4" w:rsidP="00264652">
            <w:r w:rsidRPr="00D81EA4">
              <w:t>Polanowicka</w:t>
            </w:r>
            <w:r w:rsidRPr="00490DC0">
              <w:t xml:space="preserve"> </w:t>
            </w:r>
            <w:r w:rsidRPr="00D81EA4">
              <w:t>8g</w:t>
            </w:r>
            <w:r w:rsidRPr="00490DC0">
              <w:t xml:space="preserve"> </w:t>
            </w:r>
          </w:p>
          <w:p w14:paraId="6606606F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51-180</w:t>
            </w:r>
            <w:r w:rsidRPr="00490DC0">
              <w:t xml:space="preserve"> </w:t>
            </w:r>
            <w:r w:rsidRPr="00D81EA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E6DEC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73 800.00 zł</w:t>
            </w:r>
          </w:p>
        </w:tc>
      </w:tr>
      <w:tr w:rsidR="00D81EA4" w:rsidRPr="00493F8C" w14:paraId="6431C9A0" w14:textId="77777777" w:rsidTr="00264652">
        <w:tc>
          <w:tcPr>
            <w:tcW w:w="993" w:type="dxa"/>
            <w:shd w:val="clear" w:color="auto" w:fill="auto"/>
            <w:vAlign w:val="center"/>
          </w:tcPr>
          <w:p w14:paraId="0A4BF3F1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5</w:t>
            </w:r>
          </w:p>
        </w:tc>
        <w:tc>
          <w:tcPr>
            <w:tcW w:w="5244" w:type="dxa"/>
            <w:shd w:val="clear" w:color="auto" w:fill="auto"/>
          </w:tcPr>
          <w:p w14:paraId="1EDA187A" w14:textId="77777777" w:rsidR="00D81EA4" w:rsidRPr="00490DC0" w:rsidRDefault="00D81EA4" w:rsidP="00264652">
            <w:pPr>
              <w:spacing w:before="40"/>
            </w:pPr>
            <w:r w:rsidRPr="00D81EA4">
              <w:t>Core Consulting Rafał Kudlek</w:t>
            </w:r>
          </w:p>
          <w:p w14:paraId="2FE9D571" w14:textId="77777777" w:rsidR="00D81EA4" w:rsidRPr="00490DC0" w:rsidRDefault="00D81EA4" w:rsidP="00264652">
            <w:r w:rsidRPr="00D81EA4">
              <w:t>Apartamentowa</w:t>
            </w:r>
            <w:r w:rsidRPr="00490DC0">
              <w:t xml:space="preserve"> </w:t>
            </w:r>
            <w:r w:rsidRPr="00D81EA4">
              <w:t>11/19</w:t>
            </w:r>
            <w:r w:rsidRPr="00490DC0">
              <w:t xml:space="preserve"> </w:t>
            </w:r>
          </w:p>
          <w:p w14:paraId="38AE10B7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02-495</w:t>
            </w:r>
            <w:r w:rsidRPr="00490DC0">
              <w:t xml:space="preserve"> </w:t>
            </w:r>
            <w:r w:rsidRPr="00D81EA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40CF5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79 950.00 zł</w:t>
            </w:r>
          </w:p>
        </w:tc>
      </w:tr>
      <w:tr w:rsidR="00D81EA4" w:rsidRPr="00493F8C" w14:paraId="3941E0BF" w14:textId="77777777" w:rsidTr="00264652">
        <w:tc>
          <w:tcPr>
            <w:tcW w:w="993" w:type="dxa"/>
            <w:shd w:val="clear" w:color="auto" w:fill="auto"/>
            <w:vAlign w:val="center"/>
          </w:tcPr>
          <w:p w14:paraId="6510E8EC" w14:textId="77777777" w:rsidR="00D81EA4" w:rsidRPr="00490DC0" w:rsidRDefault="00D81EA4" w:rsidP="00264652">
            <w:pPr>
              <w:spacing w:before="120" w:after="120"/>
              <w:jc w:val="center"/>
            </w:pPr>
            <w:r w:rsidRPr="00D81EA4">
              <w:t>6</w:t>
            </w:r>
          </w:p>
        </w:tc>
        <w:tc>
          <w:tcPr>
            <w:tcW w:w="5244" w:type="dxa"/>
            <w:shd w:val="clear" w:color="auto" w:fill="auto"/>
          </w:tcPr>
          <w:p w14:paraId="54C491DB" w14:textId="77777777" w:rsidR="00D81EA4" w:rsidRPr="00490DC0" w:rsidRDefault="00D81EA4" w:rsidP="00264652">
            <w:pPr>
              <w:spacing w:before="40"/>
            </w:pPr>
            <w:r w:rsidRPr="00D81EA4">
              <w:t>Polbrand Media Sp. z o.o.</w:t>
            </w:r>
          </w:p>
          <w:p w14:paraId="141C5C86" w14:textId="77777777" w:rsidR="00D81EA4" w:rsidRPr="00490DC0" w:rsidRDefault="00D81EA4" w:rsidP="00264652">
            <w:r w:rsidRPr="00D81EA4">
              <w:t>Dworcowa</w:t>
            </w:r>
            <w:r w:rsidRPr="00490DC0">
              <w:t xml:space="preserve"> </w:t>
            </w:r>
            <w:r w:rsidRPr="00D81EA4">
              <w:t>100/11</w:t>
            </w:r>
            <w:r w:rsidRPr="00490DC0">
              <w:t xml:space="preserve"> </w:t>
            </w:r>
          </w:p>
          <w:p w14:paraId="1F162B9E" w14:textId="77777777" w:rsidR="00D81EA4" w:rsidRPr="00490DC0" w:rsidRDefault="00D81EA4" w:rsidP="00264652">
            <w:pPr>
              <w:spacing w:after="40"/>
              <w:jc w:val="both"/>
            </w:pPr>
            <w:r w:rsidRPr="00D81EA4">
              <w:t>85-010</w:t>
            </w:r>
            <w:r w:rsidRPr="00490DC0">
              <w:t xml:space="preserve"> </w:t>
            </w:r>
            <w:r w:rsidRPr="00D81EA4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402F3" w14:textId="77777777" w:rsidR="00D81EA4" w:rsidRPr="00490DC0" w:rsidRDefault="00D81EA4" w:rsidP="00264652">
            <w:pPr>
              <w:spacing w:before="120" w:after="120"/>
              <w:jc w:val="both"/>
            </w:pPr>
            <w:r w:rsidRPr="00D81EA4">
              <w:t>239 850.00 zł</w:t>
            </w:r>
          </w:p>
        </w:tc>
      </w:tr>
    </w:tbl>
    <w:p w14:paraId="68E90E8B" w14:textId="197E655B" w:rsidR="00C236D3" w:rsidRDefault="00C236D3" w:rsidP="009C2A16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4D608" w14:textId="77777777" w:rsidR="00EE504B" w:rsidRDefault="00EE504B">
      <w:r>
        <w:separator/>
      </w:r>
    </w:p>
  </w:endnote>
  <w:endnote w:type="continuationSeparator" w:id="0">
    <w:p w14:paraId="0FBD6349" w14:textId="77777777" w:rsidR="00EE504B" w:rsidRDefault="00EE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36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9B10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37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496E57">
        <v:line id="_x0000_s1025" style="position:absolute;left:0;text-align:left;z-index:251657728" from="-3.85pt,8.7pt" to="455.15pt,8.7pt"/>
      </w:pict>
    </w:r>
  </w:p>
  <w:p w14:paraId="48E6A7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0CA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28156E" w14:textId="77777777" w:rsidR="009F189D" w:rsidRDefault="009F189D">
    <w:pPr>
      <w:pStyle w:val="Stopka"/>
      <w:tabs>
        <w:tab w:val="clear" w:pos="4536"/>
      </w:tabs>
      <w:jc w:val="center"/>
    </w:pPr>
  </w:p>
  <w:p w14:paraId="65CAFF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05752" w14:textId="77777777" w:rsidR="00EE504B" w:rsidRDefault="00EE504B">
      <w:r>
        <w:separator/>
      </w:r>
    </w:p>
  </w:footnote>
  <w:footnote w:type="continuationSeparator" w:id="0">
    <w:p w14:paraId="493C8F62" w14:textId="77777777" w:rsidR="00EE504B" w:rsidRDefault="00EE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4BE40" w14:textId="77777777" w:rsidR="00D81EA4" w:rsidRDefault="00D81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5675" w14:textId="77777777" w:rsidR="00D81EA4" w:rsidRDefault="00D81E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690EC" w14:textId="77777777" w:rsidR="00D81EA4" w:rsidRDefault="00D81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04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C2A16"/>
    <w:rsid w:val="009D19BD"/>
    <w:rsid w:val="009F189D"/>
    <w:rsid w:val="00A80738"/>
    <w:rsid w:val="00C236D3"/>
    <w:rsid w:val="00C659E2"/>
    <w:rsid w:val="00CB0802"/>
    <w:rsid w:val="00D665F5"/>
    <w:rsid w:val="00D7128F"/>
    <w:rsid w:val="00D81EA4"/>
    <w:rsid w:val="00EA3476"/>
    <w:rsid w:val="00EE504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2DF73"/>
  <w15:chartTrackingRefBased/>
  <w15:docId w15:val="{6E8926D8-A62D-4F67-A76D-8EC946FA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2021-11-05T10:09:00Z</dcterms:created>
  <dcterms:modified xsi:type="dcterms:W3CDTF">2021-11-05T10:11:00Z</dcterms:modified>
</cp:coreProperties>
</file>