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845B1" w14:textId="77777777" w:rsidR="00E87EED" w:rsidRPr="00240E71" w:rsidRDefault="00E87EED" w:rsidP="00E87EED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DF3D466">
          <v:roundrect id="_x0000_s1026" style="position:absolute;left:0;text-align:left;margin-left:-25.5pt;margin-top:-13.15pt;width:162pt;height:1in;z-index:251658240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A065BDD" w14:textId="77777777" w:rsidR="00E87EED" w:rsidRDefault="00E87EED" w:rsidP="00E87EE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0FEE87A" w14:textId="77777777" w:rsidR="00E87EED" w:rsidRPr="0022732C" w:rsidRDefault="00E87EED" w:rsidP="00E87EE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E297D31" w14:textId="77777777" w:rsidR="00E87EED" w:rsidRDefault="00E87EED" w:rsidP="00E87EE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8B497B7" w14:textId="77777777" w:rsidR="00E87EED" w:rsidRPr="0022732C" w:rsidRDefault="00E87EED" w:rsidP="00E87EE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32D3C4B" w14:textId="77777777" w:rsidR="00E87EED" w:rsidRPr="0022732C" w:rsidRDefault="00E87EED" w:rsidP="00E87EE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96EE9FB" w14:textId="77777777" w:rsidR="00E87EED" w:rsidRPr="0022732C" w:rsidRDefault="00E87EED" w:rsidP="00E87EE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F1308C3" w14:textId="77777777" w:rsidR="00E87EED" w:rsidRPr="0022732C" w:rsidRDefault="00E87EED" w:rsidP="00E87EE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8442517" w14:textId="77777777" w:rsidR="00E87EED" w:rsidRPr="0022732C" w:rsidRDefault="00E87EED" w:rsidP="00E87EE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794FADC2" w14:textId="77777777" w:rsidR="00E87EED" w:rsidRPr="0022732C" w:rsidRDefault="00E87EED" w:rsidP="00E87EE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00C9D37B" w14:textId="77777777" w:rsidR="00E87EED" w:rsidRPr="0022732C" w:rsidRDefault="00E87EED" w:rsidP="00E87EE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9C2CDA7" w14:textId="77777777" w:rsidR="00E87EED" w:rsidRPr="0022732C" w:rsidRDefault="00E87EED" w:rsidP="00E87EE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15873CF" w14:textId="77777777" w:rsidR="00E87EED" w:rsidRPr="0022732C" w:rsidRDefault="00E87EED" w:rsidP="00E87EE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95F9FF8" w14:textId="77777777" w:rsidR="00E87EED" w:rsidRDefault="00E87EED" w:rsidP="00E87EED">
      <w:pPr>
        <w:spacing w:line="360" w:lineRule="auto"/>
      </w:pPr>
      <w:r>
        <w:t>Do: Nazwa i siedziba Zamawiającego:</w:t>
      </w:r>
    </w:p>
    <w:p w14:paraId="4488C9C8" w14:textId="77777777" w:rsidR="00E87EED" w:rsidRPr="000E7097" w:rsidRDefault="00E87EED" w:rsidP="00E87EED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4EB1CB95" w14:textId="77777777" w:rsidR="00E87EED" w:rsidRPr="000E7097" w:rsidRDefault="00E87EED" w:rsidP="00E87EED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15DBE960" w14:textId="77777777" w:rsidR="00E87EED" w:rsidRDefault="00E87EED" w:rsidP="00E87EED">
      <w:pPr>
        <w:ind w:right="-110"/>
        <w:rPr>
          <w:b/>
        </w:rPr>
      </w:pPr>
      <w:r w:rsidRPr="000E7097">
        <w:rPr>
          <w:b/>
        </w:rPr>
        <w:t>Dział Zamówień Publicznych</w:t>
      </w:r>
      <w:r>
        <w:rPr>
          <w:b/>
        </w:rPr>
        <w:t xml:space="preserve">  </w:t>
      </w:r>
    </w:p>
    <w:p w14:paraId="3094BDF9" w14:textId="77777777" w:rsidR="00E87EED" w:rsidRDefault="00E87EED" w:rsidP="00E87EED">
      <w:pPr>
        <w:ind w:right="-110"/>
        <w:rPr>
          <w:b/>
        </w:rPr>
      </w:pPr>
      <w:r w:rsidRPr="000E7097">
        <w:rPr>
          <w:b/>
        </w:rPr>
        <w:t>Al. Mickiewicza</w:t>
      </w:r>
      <w:r>
        <w:rPr>
          <w:b/>
        </w:rPr>
        <w:t xml:space="preserve"> </w:t>
      </w:r>
      <w:r w:rsidRPr="000E7097">
        <w:rPr>
          <w:b/>
        </w:rPr>
        <w:t>30</w:t>
      </w:r>
      <w:r>
        <w:rPr>
          <w:b/>
        </w:rPr>
        <w:t xml:space="preserve"> </w:t>
      </w:r>
    </w:p>
    <w:p w14:paraId="5548D8D7" w14:textId="77777777" w:rsidR="00E87EED" w:rsidRDefault="00E87EED" w:rsidP="00E87EED">
      <w:pPr>
        <w:rPr>
          <w:b/>
        </w:rPr>
      </w:pPr>
      <w:r w:rsidRPr="000E7097">
        <w:rPr>
          <w:b/>
        </w:rPr>
        <w:t>30-059</w:t>
      </w:r>
      <w:r>
        <w:rPr>
          <w:b/>
        </w:rPr>
        <w:t xml:space="preserve"> </w:t>
      </w:r>
      <w:r w:rsidRPr="000E7097">
        <w:rPr>
          <w:b/>
        </w:rPr>
        <w:t>Kraków</w:t>
      </w:r>
      <w:r>
        <w:rPr>
          <w:b/>
        </w:rPr>
        <w:t xml:space="preserve">,  </w:t>
      </w:r>
    </w:p>
    <w:p w14:paraId="66B392B6" w14:textId="77777777" w:rsidR="00E87EED" w:rsidRDefault="00E87EED" w:rsidP="00E87EED">
      <w:pPr>
        <w:ind w:firstLine="3969"/>
        <w:rPr>
          <w:b/>
        </w:rPr>
      </w:pPr>
    </w:p>
    <w:p w14:paraId="12102B75" w14:textId="2928DC0F" w:rsidR="00E87EED" w:rsidRPr="00B25D19" w:rsidRDefault="00E87EED" w:rsidP="00E87EED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Pr="00660B71">
        <w:rPr>
          <w:b/>
          <w:sz w:val="22"/>
          <w:szCs w:val="22"/>
        </w:rPr>
        <w:t xml:space="preserve">Dostawa modułów sterujących pracą silnika o zapłonie iskrowym wraz z wiązkami elektrycznymi i sondami  Lambda dla </w:t>
      </w:r>
      <w:proofErr w:type="spellStart"/>
      <w:r w:rsidRPr="00660B71">
        <w:rPr>
          <w:b/>
          <w:sz w:val="22"/>
          <w:szCs w:val="22"/>
        </w:rPr>
        <w:t>WIMiR</w:t>
      </w:r>
      <w:proofErr w:type="spellEnd"/>
      <w:r w:rsidRPr="00B25D19">
        <w:rPr>
          <w:b/>
          <w:sz w:val="22"/>
          <w:szCs w:val="22"/>
        </w:rPr>
        <w:t>, nr sprawy: KC-zp.272-</w:t>
      </w:r>
      <w:r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06</w:t>
      </w:r>
      <w:r w:rsidRPr="00B25D19">
        <w:rPr>
          <w:b/>
          <w:sz w:val="22"/>
          <w:szCs w:val="22"/>
        </w:rPr>
        <w:t xml:space="preserve">/21, </w:t>
      </w:r>
      <w:r w:rsidRPr="00B25D19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115FEB18" w14:textId="77777777" w:rsidR="00E87EED" w:rsidRDefault="00E87EED" w:rsidP="00E87EED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E87EED" w:rsidRPr="002A16E2" w14:paraId="779E63B3" w14:textId="77777777" w:rsidTr="0084205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CAA50D" w14:textId="77777777" w:rsidR="00E87EED" w:rsidRPr="002A16E2" w:rsidRDefault="00E87EED" w:rsidP="0084205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2AB971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1618F61A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A5F2F3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</w:t>
            </w:r>
            <w:r>
              <w:rPr>
                <w:b/>
                <w:bCs/>
                <w:sz w:val="22"/>
                <w:szCs w:val="22"/>
              </w:rPr>
              <w:t>/</w:t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663443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66EFBBF7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0AD377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5F42D0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39930373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F81D1B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648175D7" w14:textId="77777777" w:rsidR="00E87EED" w:rsidRPr="002A16E2" w:rsidRDefault="00E87EED" w:rsidP="0084205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55929B8F" w14:textId="77777777" w:rsidR="00E87EED" w:rsidRPr="002A16E2" w:rsidRDefault="00E87EED" w:rsidP="008420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466B0B6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2296284F" w14:textId="77777777" w:rsidR="00E87EED" w:rsidRPr="002A16E2" w:rsidRDefault="00E87EED" w:rsidP="0084205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759531A4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E87EED" w:rsidRPr="002A16E2" w14:paraId="58C7F564" w14:textId="77777777" w:rsidTr="0084205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63C570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9A1376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E94B10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F1A3AB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209E75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6B9EFC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BEF108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E52" w14:textId="77777777" w:rsidR="00E87EED" w:rsidRPr="002A16E2" w:rsidRDefault="00E87EED" w:rsidP="0084205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87EED" w:rsidRPr="002A16E2" w14:paraId="307A1AA8" w14:textId="77777777" w:rsidTr="008420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1DE2DC" w14:textId="77777777" w:rsidR="00E87EED" w:rsidRPr="002A16E2" w:rsidRDefault="00E87EED" w:rsidP="0084205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CA1E" w14:textId="77777777" w:rsidR="00E87EED" w:rsidRPr="00A47B30" w:rsidRDefault="00E87EED" w:rsidP="0084205E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Moduł sterujący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C394" w14:textId="77777777" w:rsidR="00E87EED" w:rsidRPr="00A47B30" w:rsidRDefault="00E87EED" w:rsidP="0084205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E713" w14:textId="77777777" w:rsidR="00E87EED" w:rsidRPr="00EA38AF" w:rsidRDefault="00E87EED" w:rsidP="0084205E">
            <w:pPr>
              <w:rPr>
                <w:sz w:val="16"/>
                <w:szCs w:val="16"/>
              </w:rPr>
            </w:pPr>
            <w:r w:rsidRPr="00EA38AF"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835D" w14:textId="77777777" w:rsidR="00E87EED" w:rsidRPr="002A16E2" w:rsidRDefault="00E87EED" w:rsidP="0084205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8137" w14:textId="77777777" w:rsidR="00E87EED" w:rsidRPr="002A16E2" w:rsidRDefault="00E87EED" w:rsidP="00842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8C13B0" w14:textId="77777777" w:rsidR="00E87EED" w:rsidRPr="002A16E2" w:rsidRDefault="00E87EED" w:rsidP="008420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DC38C2" w14:textId="77777777" w:rsidR="00E87EED" w:rsidRPr="002A16E2" w:rsidRDefault="00E87EED" w:rsidP="0084205E">
            <w:pPr>
              <w:ind w:right="425"/>
              <w:rPr>
                <w:sz w:val="22"/>
                <w:szCs w:val="22"/>
              </w:rPr>
            </w:pPr>
          </w:p>
        </w:tc>
      </w:tr>
      <w:tr w:rsidR="00E87EED" w:rsidRPr="002A16E2" w14:paraId="463CAFE6" w14:textId="77777777" w:rsidTr="008420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5D7100" w14:textId="77777777" w:rsidR="00E87EED" w:rsidRPr="002A16E2" w:rsidRDefault="00E87EED" w:rsidP="0084205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0243" w14:textId="77777777" w:rsidR="00E87EED" w:rsidRDefault="00E87EED" w:rsidP="0084205E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Wiązka elektryczna do modułu sterującego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A872" w14:textId="77777777" w:rsidR="00E87EED" w:rsidRPr="00A47B30" w:rsidRDefault="00E87EED" w:rsidP="0084205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EAAA" w14:textId="77777777" w:rsidR="00E87EED" w:rsidRPr="00EA38AF" w:rsidRDefault="00E87EED" w:rsidP="0084205E">
            <w:pPr>
              <w:rPr>
                <w:sz w:val="16"/>
                <w:szCs w:val="16"/>
              </w:rPr>
            </w:pPr>
            <w:r w:rsidRPr="00EA38AF"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6003" w14:textId="77777777" w:rsidR="00E87EED" w:rsidRPr="002A16E2" w:rsidRDefault="00E87EED" w:rsidP="0084205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2E46" w14:textId="77777777" w:rsidR="00E87EED" w:rsidRPr="002A16E2" w:rsidRDefault="00E87EED" w:rsidP="00842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8135CE" w14:textId="77777777" w:rsidR="00E87EED" w:rsidRPr="002A16E2" w:rsidRDefault="00E87EED" w:rsidP="008420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F9FBC6" w14:textId="77777777" w:rsidR="00E87EED" w:rsidRPr="002A16E2" w:rsidRDefault="00E87EED" w:rsidP="0084205E">
            <w:pPr>
              <w:ind w:right="425"/>
              <w:rPr>
                <w:sz w:val="22"/>
                <w:szCs w:val="22"/>
              </w:rPr>
            </w:pPr>
          </w:p>
        </w:tc>
      </w:tr>
      <w:tr w:rsidR="00E87EED" w:rsidRPr="002A16E2" w14:paraId="1F7FB16F" w14:textId="77777777" w:rsidTr="008420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34E3A6" w14:textId="77777777" w:rsidR="00E87EED" w:rsidRPr="002A16E2" w:rsidRDefault="00E87EED" w:rsidP="0084205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09A9" w14:textId="77777777" w:rsidR="00E87EED" w:rsidRDefault="00E87EED" w:rsidP="0084205E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Sonda Lambda szerokopasmowa LSU4.9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4E46" w14:textId="77777777" w:rsidR="00E87EED" w:rsidRPr="00A47B30" w:rsidRDefault="00E87EED" w:rsidP="0084205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778C" w14:textId="77777777" w:rsidR="00E87EED" w:rsidRPr="00EA38AF" w:rsidRDefault="00E87EED" w:rsidP="0084205E">
            <w:pPr>
              <w:rPr>
                <w:sz w:val="16"/>
                <w:szCs w:val="16"/>
              </w:rPr>
            </w:pPr>
            <w:r w:rsidRPr="00EA38AF"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EFE76" w14:textId="77777777" w:rsidR="00E87EED" w:rsidRPr="002A16E2" w:rsidRDefault="00E87EED" w:rsidP="0084205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4F573" w14:textId="77777777" w:rsidR="00E87EED" w:rsidRPr="002A16E2" w:rsidRDefault="00E87EED" w:rsidP="00842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38E491" w14:textId="77777777" w:rsidR="00E87EED" w:rsidRPr="002A16E2" w:rsidRDefault="00E87EED" w:rsidP="008420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A55376" w14:textId="77777777" w:rsidR="00E87EED" w:rsidRPr="002A16E2" w:rsidRDefault="00E87EED" w:rsidP="0084205E">
            <w:pPr>
              <w:ind w:right="425"/>
              <w:rPr>
                <w:sz w:val="22"/>
                <w:szCs w:val="22"/>
              </w:rPr>
            </w:pPr>
          </w:p>
        </w:tc>
      </w:tr>
      <w:tr w:rsidR="00E87EED" w:rsidRPr="002A16E2" w14:paraId="7F2EF3AC" w14:textId="77777777" w:rsidTr="008420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C6A175" w14:textId="77777777" w:rsidR="00E87EED" w:rsidRDefault="00E87EED" w:rsidP="0084205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A679" w14:textId="77777777" w:rsidR="00E87EED" w:rsidRDefault="00E87EED" w:rsidP="0084205E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Złączka elektryczna do sondy Lambda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46CD" w14:textId="77777777" w:rsidR="00E87EED" w:rsidRPr="00A47B30" w:rsidRDefault="00E87EED" w:rsidP="0084205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F96C" w14:textId="77777777" w:rsidR="00E87EED" w:rsidRPr="00EA38AF" w:rsidRDefault="00E87EED" w:rsidP="0084205E">
            <w:pPr>
              <w:rPr>
                <w:sz w:val="16"/>
                <w:szCs w:val="16"/>
              </w:rPr>
            </w:pPr>
            <w:r w:rsidRPr="00EA38AF"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5AA2" w14:textId="77777777" w:rsidR="00E87EED" w:rsidRPr="002A16E2" w:rsidRDefault="00E87EED" w:rsidP="0084205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9CDBE" w14:textId="77777777" w:rsidR="00E87EED" w:rsidRPr="002A16E2" w:rsidRDefault="00E87EED" w:rsidP="00842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26EA82" w14:textId="77777777" w:rsidR="00E87EED" w:rsidRPr="002A16E2" w:rsidRDefault="00E87EED" w:rsidP="008420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FF5A11" w14:textId="77777777" w:rsidR="00E87EED" w:rsidRPr="002A16E2" w:rsidRDefault="00E87EED" w:rsidP="0084205E">
            <w:pPr>
              <w:ind w:right="425"/>
              <w:rPr>
                <w:sz w:val="22"/>
                <w:szCs w:val="22"/>
              </w:rPr>
            </w:pPr>
          </w:p>
        </w:tc>
      </w:tr>
      <w:tr w:rsidR="00E87EED" w:rsidRPr="002A16E2" w14:paraId="5D546D18" w14:textId="77777777" w:rsidTr="0084205E">
        <w:trPr>
          <w:trHeight w:val="684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4701D9" w14:textId="77777777" w:rsidR="00E87EED" w:rsidRDefault="00E87EED" w:rsidP="0084205E">
            <w:pPr>
              <w:ind w:right="425"/>
              <w:rPr>
                <w:sz w:val="22"/>
                <w:szCs w:val="22"/>
              </w:rPr>
            </w:pPr>
          </w:p>
          <w:p w14:paraId="0A1EBF1F" w14:textId="77777777" w:rsidR="00E87EED" w:rsidRPr="002A16E2" w:rsidRDefault="00E87EED" w:rsidP="0084205E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6C135" w14:textId="77777777" w:rsidR="00E87EED" w:rsidRPr="002A16E2" w:rsidRDefault="00E87EED" w:rsidP="008420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7EE9E5" w14:textId="77777777" w:rsidR="00E87EED" w:rsidRPr="002A16E2" w:rsidRDefault="00E87EED" w:rsidP="008420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DFAF49" w14:textId="77777777" w:rsidR="00E87EED" w:rsidRPr="002A16E2" w:rsidRDefault="00E87EED" w:rsidP="0084205E">
            <w:pPr>
              <w:ind w:right="425"/>
              <w:rPr>
                <w:sz w:val="22"/>
                <w:szCs w:val="22"/>
              </w:rPr>
            </w:pPr>
          </w:p>
        </w:tc>
      </w:tr>
      <w:tr w:rsidR="00E87EED" w:rsidRPr="002A16E2" w14:paraId="078713E2" w14:textId="77777777" w:rsidTr="0084205E">
        <w:trPr>
          <w:trHeight w:val="70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EA08F0" w14:textId="77777777" w:rsidR="00E87EED" w:rsidRPr="002A16E2" w:rsidRDefault="00E87EED" w:rsidP="0084205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F65A326" w14:textId="77777777" w:rsidR="00E87EED" w:rsidRPr="002A16E2" w:rsidRDefault="00E87EED" w:rsidP="0084205E">
            <w:pPr>
              <w:rPr>
                <w:sz w:val="22"/>
                <w:szCs w:val="22"/>
              </w:rPr>
            </w:pPr>
          </w:p>
          <w:p w14:paraId="0930B8FB" w14:textId="77777777" w:rsidR="00E87EED" w:rsidRPr="002A16E2" w:rsidRDefault="00E87EED" w:rsidP="0084205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364C" w14:textId="77777777" w:rsidR="00E87EED" w:rsidRPr="002A16E2" w:rsidRDefault="00E87EED" w:rsidP="008420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70D587" w14:textId="77777777" w:rsidR="00E87EED" w:rsidRPr="002A16E2" w:rsidRDefault="00E87EED" w:rsidP="008420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BC86AB" w14:textId="77777777" w:rsidR="00E87EED" w:rsidRPr="002A16E2" w:rsidRDefault="00E87EED" w:rsidP="0084205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4127CB2" w14:textId="77777777" w:rsidR="00E87EED" w:rsidRPr="00FB1B4F" w:rsidRDefault="00E87EED" w:rsidP="00E87EED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446B053" w14:textId="77777777" w:rsidR="00E87EED" w:rsidRDefault="00E87EED" w:rsidP="00E87EED">
      <w:pPr>
        <w:pStyle w:val="Tekstpodstawowy"/>
      </w:pPr>
      <w:r>
        <w:t>Powyższa cena podatek VAT w wysokości 23 % tj.…………………….PLN</w:t>
      </w:r>
    </w:p>
    <w:p w14:paraId="16E73D11" w14:textId="77777777" w:rsidR="00E87EED" w:rsidRDefault="00E87EED" w:rsidP="00E87EED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14:paraId="401E71A5" w14:textId="77777777" w:rsidR="00E87EED" w:rsidRDefault="00E87EED" w:rsidP="00E87EED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14:paraId="6AFA90D2" w14:textId="77777777" w:rsidR="00E87EED" w:rsidRPr="00B25D19" w:rsidRDefault="00E87EED" w:rsidP="00E87EED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2992A5E0" w14:textId="77777777" w:rsidR="00E87EED" w:rsidRPr="00B25D19" w:rsidRDefault="00E87EED" w:rsidP="00E87EED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79F25744" w14:textId="77777777" w:rsidR="00E87EED" w:rsidRDefault="00E87EED" w:rsidP="00E87EED">
      <w:pPr>
        <w:jc w:val="both"/>
        <w:rPr>
          <w:sz w:val="18"/>
          <w:szCs w:val="18"/>
        </w:rPr>
      </w:pPr>
    </w:p>
    <w:p w14:paraId="610AC430" w14:textId="77777777" w:rsidR="00E87EED" w:rsidRDefault="00E87EED" w:rsidP="00E87EE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5154245" w14:textId="77777777" w:rsidR="00E87EED" w:rsidRPr="00730EFE" w:rsidRDefault="00E87EED" w:rsidP="00E87EE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4B9C534B" w14:textId="77777777" w:rsidR="00E87EED" w:rsidRPr="001D671E" w:rsidRDefault="00E87EED" w:rsidP="00E87EE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7343265" w14:textId="77777777" w:rsidR="00E87EED" w:rsidRDefault="00E87EED" w:rsidP="00E87E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7E37D7" w14:textId="77777777" w:rsidR="00E87EED" w:rsidRDefault="00E87EED" w:rsidP="00E87EE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310334" w14:textId="77777777" w:rsidR="00E87EED" w:rsidRDefault="00E87EED" w:rsidP="00E87EE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54C266" w14:textId="77777777" w:rsidR="00E87EED" w:rsidRPr="001D671E" w:rsidRDefault="00E87EED" w:rsidP="00E87EE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87EED" w:rsidRPr="00FE545C" w14:paraId="315257CD" w14:textId="77777777" w:rsidTr="0084205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B29B19" w14:textId="77777777" w:rsidR="00E87EED" w:rsidRPr="00FE545C" w:rsidRDefault="00E87EED" w:rsidP="008420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F4D1F7" w14:textId="77777777" w:rsidR="00E87EED" w:rsidRPr="00FE545C" w:rsidRDefault="00E87EED" w:rsidP="008420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B27E04C" w14:textId="77777777" w:rsidR="00E87EED" w:rsidRPr="00FE545C" w:rsidRDefault="00E87EED" w:rsidP="008420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D4AF35" w14:textId="77777777" w:rsidR="00E87EED" w:rsidRPr="00FE545C" w:rsidRDefault="00E87EED" w:rsidP="008420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87EED" w:rsidRPr="00FE545C" w14:paraId="6AA81D4B" w14:textId="77777777" w:rsidTr="008420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F1B41" w14:textId="77777777" w:rsidR="00E87EED" w:rsidRPr="00FE545C" w:rsidRDefault="00E87EED" w:rsidP="0084205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566E7" w14:textId="77777777" w:rsidR="00E87EED" w:rsidRPr="00FE545C" w:rsidRDefault="00E87EED" w:rsidP="008420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98109" w14:textId="77777777" w:rsidR="00E87EED" w:rsidRPr="00FE545C" w:rsidRDefault="00E87EED" w:rsidP="008420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87EED" w:rsidRPr="00FE545C" w14:paraId="1218CA81" w14:textId="77777777" w:rsidTr="008420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8BD15" w14:textId="77777777" w:rsidR="00E87EED" w:rsidRPr="00FE545C" w:rsidRDefault="00E87EED" w:rsidP="0084205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AAB9E" w14:textId="77777777" w:rsidR="00E87EED" w:rsidRPr="00FE545C" w:rsidRDefault="00E87EED" w:rsidP="008420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68FD6" w14:textId="77777777" w:rsidR="00E87EED" w:rsidRPr="00FE545C" w:rsidRDefault="00E87EED" w:rsidP="008420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C1D6E75" w14:textId="77777777" w:rsidR="00E87EED" w:rsidRDefault="00E87EED" w:rsidP="00E87E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0237629" w14:textId="77777777" w:rsidR="00E87EED" w:rsidRPr="00D638CC" w:rsidRDefault="00E87EED" w:rsidP="00E87EE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1B79062C" w14:textId="77777777" w:rsidR="00E87EED" w:rsidRPr="002F276A" w:rsidRDefault="00E87EED" w:rsidP="00E87EE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CEE8274" w14:textId="77777777" w:rsidR="00E87EED" w:rsidRPr="002F276A" w:rsidRDefault="00E87EED" w:rsidP="00E87EE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50F6605" w14:textId="77777777" w:rsidR="00E87EED" w:rsidRPr="002F276A" w:rsidRDefault="00E87EED" w:rsidP="00E87EE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AC9AB67" w14:textId="77777777" w:rsidR="00E87EED" w:rsidRPr="002F276A" w:rsidRDefault="00E87EED" w:rsidP="00E87EE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5C1633D" w14:textId="77777777" w:rsidR="00E87EED" w:rsidRPr="002F276A" w:rsidRDefault="00E87EED" w:rsidP="00E87EE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708E650" w14:textId="77777777" w:rsidR="00E87EED" w:rsidRDefault="00E87EED" w:rsidP="00E87E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B786C04" w14:textId="77777777" w:rsidR="00E87EED" w:rsidRDefault="00E87EED" w:rsidP="00E87EE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5D4D74F" w14:textId="77777777" w:rsidR="00E87EED" w:rsidRDefault="00E87EED" w:rsidP="00E87E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1549CEF" w14:textId="77777777" w:rsidR="00E87EED" w:rsidRDefault="00E87EED" w:rsidP="00E87EE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6154F3F" w14:textId="77777777" w:rsidR="00E87EED" w:rsidRDefault="00E87EED" w:rsidP="00E87EE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A8DF63B" w14:textId="77777777" w:rsidR="00E87EED" w:rsidRDefault="00E87EED" w:rsidP="00E87EE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32C272C" w14:textId="77777777" w:rsidR="00E87EED" w:rsidRDefault="00E87EED" w:rsidP="00E87EE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FE7B8D9" w14:textId="77777777" w:rsidR="00E87EED" w:rsidRPr="000B45FE" w:rsidRDefault="00E87EED" w:rsidP="00E87EE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7AB2BF4" w14:textId="77777777" w:rsidR="00E87EED" w:rsidRDefault="00E87EED" w:rsidP="00E87E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2CC228A7" w14:textId="77777777" w:rsidR="00E87EED" w:rsidRDefault="00E87EED" w:rsidP="00E87EED">
      <w:pPr>
        <w:jc w:val="both"/>
        <w:rPr>
          <w:sz w:val="22"/>
          <w:szCs w:val="22"/>
        </w:rPr>
      </w:pPr>
    </w:p>
    <w:p w14:paraId="2F9E4F8F" w14:textId="77777777" w:rsidR="00E87EED" w:rsidRDefault="00E87EED" w:rsidP="00E87EED">
      <w:pPr>
        <w:jc w:val="both"/>
        <w:rPr>
          <w:sz w:val="22"/>
          <w:szCs w:val="22"/>
        </w:rPr>
      </w:pPr>
    </w:p>
    <w:p w14:paraId="675EDFF6" w14:textId="77777777" w:rsidR="00E87EED" w:rsidRPr="00423B06" w:rsidRDefault="00E87EED" w:rsidP="00E87EE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DC2D75B" w14:textId="77777777" w:rsidR="00E87EED" w:rsidRDefault="00E87EED" w:rsidP="00E87EE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6CC829D" w14:textId="77777777" w:rsidR="00E87EED" w:rsidRDefault="00E87EED" w:rsidP="00E87EED">
      <w:pPr>
        <w:rPr>
          <w:sz w:val="20"/>
          <w:szCs w:val="20"/>
        </w:rPr>
      </w:pPr>
    </w:p>
    <w:p w14:paraId="1EBBC8F5" w14:textId="77777777" w:rsidR="00E87EED" w:rsidRPr="006321E6" w:rsidRDefault="00E87EED" w:rsidP="00E87EED"/>
    <w:p w14:paraId="10D3AE5F" w14:textId="77777777" w:rsidR="00FE545C" w:rsidRPr="00943361" w:rsidRDefault="00FE545C" w:rsidP="00943361"/>
    <w:sectPr w:rsidR="00FE545C" w:rsidRPr="009433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3E67D" w14:textId="77777777" w:rsidR="009807A3" w:rsidRDefault="009807A3">
      <w:r>
        <w:separator/>
      </w:r>
    </w:p>
  </w:endnote>
  <w:endnote w:type="continuationSeparator" w:id="0">
    <w:p w14:paraId="5891A282" w14:textId="77777777" w:rsidR="009807A3" w:rsidRDefault="00980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60EEF" w14:textId="77777777" w:rsidR="004E4024" w:rsidRDefault="004E40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031D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9E9EF" w14:textId="77777777" w:rsidR="004E4024" w:rsidRDefault="004E40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48954" w14:textId="77777777" w:rsidR="009807A3" w:rsidRDefault="009807A3">
      <w:r>
        <w:separator/>
      </w:r>
    </w:p>
  </w:footnote>
  <w:footnote w:type="continuationSeparator" w:id="0">
    <w:p w14:paraId="09AFB090" w14:textId="77777777" w:rsidR="009807A3" w:rsidRDefault="00980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7A7CC" w14:textId="77777777" w:rsidR="004E4024" w:rsidRDefault="004E40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85D2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CD711" w14:textId="77777777" w:rsidR="004E4024" w:rsidRDefault="004E40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07A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E402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3361"/>
    <w:rsid w:val="00970FE4"/>
    <w:rsid w:val="009807A3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87EED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54080AC"/>
  <w15:chartTrackingRefBased/>
  <w15:docId w15:val="{941C310D-6465-4866-AF45-A23D2024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EE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520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2021-10-26T11:00:00Z</cp:lastPrinted>
  <dcterms:created xsi:type="dcterms:W3CDTF">2021-10-26T11:02:00Z</dcterms:created>
  <dcterms:modified xsi:type="dcterms:W3CDTF">2021-10-26T11:02:00Z</dcterms:modified>
</cp:coreProperties>
</file>